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0898A" w14:textId="770A5D2C" w:rsidR="2B312DEA" w:rsidRDefault="2B312DEA" w:rsidP="2B312DEA">
      <w:pPr>
        <w:pStyle w:val="CuerpoA"/>
      </w:pPr>
    </w:p>
    <w:p w14:paraId="0F5BA35E" w14:textId="78813AF4" w:rsidR="2B312DEA" w:rsidRDefault="2B312DEA" w:rsidP="2B312DEA">
      <w:pPr>
        <w:pStyle w:val="CuerpoA"/>
      </w:pPr>
    </w:p>
    <w:p w14:paraId="3E60FB20" w14:textId="69110500" w:rsidR="2B312DEA" w:rsidRDefault="2B312DEA" w:rsidP="2B312DEA">
      <w:pPr>
        <w:pStyle w:val="CuerpoA"/>
      </w:pPr>
    </w:p>
    <w:p w14:paraId="2F302C84" w14:textId="6080C5A7" w:rsidR="42A6D12F" w:rsidRDefault="42A6D12F" w:rsidP="2B312DEA">
      <w:pPr>
        <w:pStyle w:val="CuerpoA"/>
      </w:pPr>
    </w:p>
    <w:p w14:paraId="118BF2CF" w14:textId="1377DE0A" w:rsidR="445B4F8C" w:rsidRDefault="445B4F8C" w:rsidP="2B312DEA">
      <w:pPr>
        <w:pStyle w:val="CuerpoA"/>
      </w:pPr>
    </w:p>
    <w:p w14:paraId="1478814B" w14:textId="18B32394" w:rsidR="24E07A27" w:rsidRDefault="24E07A27" w:rsidP="24E07A27">
      <w:pPr>
        <w:pStyle w:val="CuerpoA"/>
        <w:jc w:val="center"/>
        <w:rPr>
          <w:b/>
          <w:bCs/>
          <w:sz w:val="36"/>
          <w:szCs w:val="36"/>
          <w:lang w:val="pt-PT"/>
        </w:rPr>
      </w:pPr>
    </w:p>
    <w:p w14:paraId="6A7DD7C3" w14:textId="77777777" w:rsidR="005F618A" w:rsidRDefault="005F618A" w:rsidP="005F618A">
      <w:pPr>
        <w:pStyle w:val="CuerpoA"/>
        <w:jc w:val="center"/>
        <w:rPr>
          <w:b/>
          <w:bCs/>
        </w:rPr>
      </w:pPr>
    </w:p>
    <w:p w14:paraId="37BF53DC" w14:textId="280D2152" w:rsidR="0A3B6E11" w:rsidRDefault="0A3B6E11" w:rsidP="0A3B6E11">
      <w:pPr>
        <w:pStyle w:val="CuerpoA"/>
        <w:jc w:val="center"/>
        <w:rPr>
          <w:b/>
          <w:bCs/>
        </w:rPr>
      </w:pPr>
    </w:p>
    <w:p w14:paraId="78CB3E9C" w14:textId="77777777" w:rsidR="005F618A" w:rsidRDefault="005F618A" w:rsidP="005F618A">
      <w:pPr>
        <w:pStyle w:val="CuerpoA"/>
        <w:jc w:val="center"/>
        <w:rPr>
          <w:b/>
          <w:bCs/>
        </w:rPr>
      </w:pPr>
    </w:p>
    <w:p w14:paraId="282DE0A8" w14:textId="77777777" w:rsidR="005F618A" w:rsidRDefault="005F618A" w:rsidP="005F618A">
      <w:pPr>
        <w:pStyle w:val="CuerpoA"/>
        <w:jc w:val="center"/>
        <w:rPr>
          <w:b/>
          <w:bCs/>
        </w:rPr>
      </w:pPr>
    </w:p>
    <w:p w14:paraId="03105BC9" w14:textId="7D939818" w:rsidR="005F618A" w:rsidRDefault="0052761C" w:rsidP="005F618A">
      <w:pPr>
        <w:pStyle w:val="CuerpoA"/>
        <w:jc w:val="center"/>
        <w:rPr>
          <w:b/>
          <w:bCs/>
        </w:rPr>
      </w:pPr>
      <w:r w:rsidRPr="2B312DEA">
        <w:rPr>
          <w:b/>
          <w:bCs/>
        </w:rPr>
        <w:t xml:space="preserve"> </w:t>
      </w:r>
    </w:p>
    <w:p w14:paraId="4CFDF5E9" w14:textId="76D17B7E" w:rsidR="22772C64" w:rsidRDefault="6985331E" w:rsidP="3389E76D">
      <w:pPr>
        <w:pStyle w:val="CuerpoA"/>
        <w:tabs>
          <w:tab w:val="center" w:pos="4560"/>
          <w:tab w:val="left" w:pos="7740"/>
        </w:tabs>
        <w:jc w:val="center"/>
        <w:rPr>
          <w:color w:val="000000" w:themeColor="text1"/>
          <w:sz w:val="36"/>
          <w:szCs w:val="36"/>
          <w:lang w:val="es-ES"/>
        </w:rPr>
      </w:pPr>
      <w:r w:rsidRPr="3389E76D">
        <w:rPr>
          <w:b/>
          <w:bCs/>
          <w:color w:val="000000" w:themeColor="text1"/>
          <w:sz w:val="36"/>
          <w:szCs w:val="36"/>
          <w:lang w:val="pt-PT"/>
        </w:rPr>
        <w:t xml:space="preserve">     </w:t>
      </w:r>
      <w:r w:rsidR="22CA8617" w:rsidRPr="3389E76D">
        <w:rPr>
          <w:b/>
          <w:bCs/>
          <w:color w:val="000000" w:themeColor="text1"/>
          <w:sz w:val="36"/>
          <w:szCs w:val="36"/>
          <w:lang w:val="pt-PT"/>
        </w:rPr>
        <w:t xml:space="preserve">INFORME </w:t>
      </w:r>
      <w:r w:rsidR="22CA8617" w:rsidRPr="00BA05F2">
        <w:rPr>
          <w:b/>
          <w:bCs/>
          <w:color w:val="000000" w:themeColor="text1"/>
          <w:sz w:val="36"/>
          <w:szCs w:val="36"/>
          <w:lang w:val="pt-PT"/>
        </w:rPr>
        <w:t>CONVENIO 202</w:t>
      </w:r>
      <w:r w:rsidR="286777CB" w:rsidRPr="00BA05F2">
        <w:rPr>
          <w:b/>
          <w:bCs/>
          <w:color w:val="000000" w:themeColor="text1"/>
          <w:sz w:val="36"/>
          <w:szCs w:val="36"/>
          <w:lang w:val="pt-PT"/>
        </w:rPr>
        <w:t>6</w:t>
      </w:r>
      <w:r w:rsidR="22772C64">
        <w:tab/>
      </w:r>
    </w:p>
    <w:p w14:paraId="042DE92A" w14:textId="705B8D19" w:rsidR="2B312DEA" w:rsidRDefault="2B312DEA" w:rsidP="2B312DEA">
      <w:pPr>
        <w:widowControl w:val="0"/>
        <w:jc w:val="center"/>
        <w:rPr>
          <w:rFonts w:ascii="Calibri" w:eastAsia="Calibri" w:hAnsi="Calibri" w:cs="Calibri"/>
          <w:color w:val="000000" w:themeColor="text1"/>
          <w:sz w:val="36"/>
          <w:szCs w:val="36"/>
          <w:lang w:val="es-ES"/>
        </w:rPr>
      </w:pPr>
    </w:p>
    <w:p w14:paraId="28BD8264" w14:textId="67544DDE" w:rsidR="22772C64" w:rsidRDefault="22772C64" w:rsidP="2B312DEA">
      <w:pPr>
        <w:pStyle w:val="CuerpoA"/>
        <w:jc w:val="center"/>
        <w:rPr>
          <w:color w:val="000000" w:themeColor="text1"/>
          <w:sz w:val="36"/>
          <w:szCs w:val="36"/>
          <w:lang w:val="es-ES"/>
        </w:rPr>
      </w:pPr>
      <w:r w:rsidRPr="2B312DEA">
        <w:rPr>
          <w:b/>
          <w:bCs/>
          <w:color w:val="000000" w:themeColor="text1"/>
          <w:sz w:val="36"/>
          <w:szCs w:val="36"/>
          <w:lang w:val="pt-PT"/>
        </w:rPr>
        <w:t>MINISTERIO DE LAS CULTURAS</w:t>
      </w:r>
    </w:p>
    <w:p w14:paraId="7DD03D90" w14:textId="4B41D270" w:rsidR="22772C64" w:rsidRDefault="22772C64" w:rsidP="2B312DEA">
      <w:pPr>
        <w:pStyle w:val="CuerpoA"/>
        <w:jc w:val="center"/>
        <w:rPr>
          <w:color w:val="000000" w:themeColor="text1"/>
          <w:sz w:val="36"/>
          <w:szCs w:val="36"/>
          <w:lang w:val="es-ES"/>
        </w:rPr>
      </w:pPr>
      <w:r w:rsidRPr="2B312DEA">
        <w:rPr>
          <w:b/>
          <w:bCs/>
          <w:color w:val="000000" w:themeColor="text1"/>
          <w:sz w:val="36"/>
          <w:szCs w:val="36"/>
          <w:lang w:val="pt-PT"/>
        </w:rPr>
        <w:t xml:space="preserve"> LAS ARTES Y EL PATRIMONIO </w:t>
      </w:r>
    </w:p>
    <w:p w14:paraId="26BD62EF" w14:textId="5C89A631" w:rsidR="22772C64" w:rsidRDefault="22772C64" w:rsidP="2B312DEA">
      <w:pPr>
        <w:pStyle w:val="CuerpoA"/>
        <w:jc w:val="center"/>
        <w:rPr>
          <w:color w:val="000000" w:themeColor="text1"/>
          <w:sz w:val="36"/>
          <w:szCs w:val="36"/>
          <w:lang w:val="es-ES"/>
        </w:rPr>
      </w:pPr>
      <w:r w:rsidRPr="2B312DEA">
        <w:rPr>
          <w:b/>
          <w:bCs/>
          <w:color w:val="000000" w:themeColor="text1"/>
          <w:sz w:val="36"/>
          <w:szCs w:val="36"/>
          <w:lang w:val="pt-PT"/>
        </w:rPr>
        <w:t>Y</w:t>
      </w:r>
    </w:p>
    <w:p w14:paraId="644F1707" w14:textId="0ACD9342" w:rsidR="22772C64" w:rsidRDefault="002333F5" w:rsidP="002333F5">
      <w:pPr>
        <w:pStyle w:val="CuerpoA"/>
        <w:numPr>
          <w:ilvl w:val="0"/>
          <w:numId w:val="19"/>
        </w:numPr>
        <w:jc w:val="center"/>
        <w:rPr>
          <w:b/>
          <w:bCs/>
          <w:color w:val="000000" w:themeColor="text1"/>
          <w:sz w:val="36"/>
          <w:szCs w:val="36"/>
          <w:lang w:val="pt-PT"/>
        </w:rPr>
      </w:pPr>
      <w:r>
        <w:rPr>
          <w:b/>
          <w:bCs/>
          <w:color w:val="000000" w:themeColor="text1"/>
          <w:sz w:val="36"/>
          <w:szCs w:val="36"/>
          <w:lang w:val="pt-PT"/>
        </w:rPr>
        <w:t>MUNICIPALIDAD DE COPIAPÓ</w:t>
      </w:r>
    </w:p>
    <w:p w14:paraId="3C63A1B2" w14:textId="395ACC16" w:rsidR="00B55BE0" w:rsidRDefault="00134F5C" w:rsidP="2B312DEA">
      <w:pPr>
        <w:pStyle w:val="CuerpoA"/>
        <w:jc w:val="center"/>
        <w:rPr>
          <w:b/>
          <w:bCs/>
          <w:color w:val="000000" w:themeColor="text1"/>
          <w:sz w:val="36"/>
          <w:szCs w:val="36"/>
          <w:lang w:val="pt-PT"/>
        </w:rPr>
      </w:pPr>
      <w:r>
        <w:rPr>
          <w:b/>
          <w:bCs/>
          <w:color w:val="000000" w:themeColor="text1"/>
          <w:sz w:val="36"/>
          <w:szCs w:val="36"/>
          <w:lang w:val="pt-PT"/>
        </w:rPr>
        <w:t xml:space="preserve">ORQUESTA </w:t>
      </w:r>
      <w:r w:rsidR="000250EE">
        <w:rPr>
          <w:b/>
          <w:bCs/>
          <w:color w:val="000000" w:themeColor="text1"/>
          <w:sz w:val="36"/>
          <w:szCs w:val="36"/>
          <w:lang w:val="pt-PT"/>
        </w:rPr>
        <w:t xml:space="preserve">SINFÓNICA </w:t>
      </w:r>
      <w:r w:rsidR="00887F70">
        <w:rPr>
          <w:b/>
          <w:bCs/>
          <w:color w:val="000000" w:themeColor="text1"/>
          <w:sz w:val="36"/>
          <w:szCs w:val="36"/>
          <w:lang w:val="pt-PT"/>
        </w:rPr>
        <w:t>MUNICIPAL DE COPIAPÓ</w:t>
      </w:r>
      <w:r w:rsidR="00B55BE0">
        <w:rPr>
          <w:b/>
          <w:bCs/>
          <w:color w:val="000000" w:themeColor="text1"/>
          <w:sz w:val="36"/>
          <w:szCs w:val="36"/>
          <w:lang w:val="pt-PT"/>
        </w:rPr>
        <w:t xml:space="preserve"> </w:t>
      </w:r>
    </w:p>
    <w:p w14:paraId="415F08B0" w14:textId="507D2D4E" w:rsidR="2B312DEA" w:rsidRDefault="2B312DEA" w:rsidP="2B312DEA">
      <w:pPr>
        <w:pStyle w:val="CuerpoA"/>
        <w:jc w:val="center"/>
        <w:rPr>
          <w:b/>
          <w:bCs/>
        </w:rPr>
      </w:pPr>
    </w:p>
    <w:p w14:paraId="39592E73" w14:textId="7479ECCF" w:rsidR="2B312DEA" w:rsidRDefault="2B312DEA" w:rsidP="2B312DEA">
      <w:pPr>
        <w:pStyle w:val="CuerpoA"/>
        <w:rPr>
          <w:b/>
          <w:bCs/>
        </w:rPr>
      </w:pPr>
    </w:p>
    <w:p w14:paraId="5C5ABE6D" w14:textId="3DF9F61B" w:rsidR="2B312DEA" w:rsidRDefault="2B312DEA" w:rsidP="2B312DEA">
      <w:pPr>
        <w:pStyle w:val="CuerpoA"/>
        <w:rPr>
          <w:b/>
          <w:bCs/>
        </w:rPr>
      </w:pPr>
    </w:p>
    <w:p w14:paraId="090C9FD3" w14:textId="5F702584" w:rsidR="2B312DEA" w:rsidRDefault="2B312DEA" w:rsidP="2B312DEA">
      <w:pPr>
        <w:pStyle w:val="CuerpoA"/>
        <w:rPr>
          <w:b/>
          <w:bCs/>
        </w:rPr>
      </w:pPr>
    </w:p>
    <w:p w14:paraId="73A77B30" w14:textId="747851E3" w:rsidR="2B312DEA" w:rsidRDefault="2B312DEA" w:rsidP="2B312DEA">
      <w:pPr>
        <w:pStyle w:val="CuerpoA"/>
        <w:rPr>
          <w:b/>
          <w:bCs/>
        </w:rPr>
      </w:pPr>
    </w:p>
    <w:p w14:paraId="512400BD" w14:textId="60A4313D" w:rsidR="2B312DEA" w:rsidRDefault="2B312DEA" w:rsidP="2B312DEA">
      <w:pPr>
        <w:pStyle w:val="CuerpoA"/>
        <w:rPr>
          <w:b/>
          <w:bCs/>
        </w:rPr>
      </w:pPr>
    </w:p>
    <w:p w14:paraId="05B2E839" w14:textId="1604D7D4" w:rsidR="2B312DEA" w:rsidRDefault="2B312DEA" w:rsidP="2B312DEA">
      <w:pPr>
        <w:pStyle w:val="CuerpoA"/>
        <w:rPr>
          <w:b/>
          <w:bCs/>
        </w:rPr>
      </w:pPr>
    </w:p>
    <w:p w14:paraId="3452C9AF" w14:textId="78E2D1C7" w:rsidR="2B312DEA" w:rsidRDefault="2B312DEA" w:rsidP="2B312DEA">
      <w:pPr>
        <w:pStyle w:val="CuerpoA"/>
        <w:rPr>
          <w:b/>
          <w:bCs/>
        </w:rPr>
      </w:pPr>
    </w:p>
    <w:p w14:paraId="4018418A" w14:textId="0FD0DDC8" w:rsidR="2B312DEA" w:rsidRDefault="2B312DEA" w:rsidP="2B312DEA">
      <w:pPr>
        <w:pStyle w:val="CuerpoA"/>
        <w:rPr>
          <w:b/>
          <w:bCs/>
        </w:rPr>
      </w:pPr>
    </w:p>
    <w:p w14:paraId="6DADD231" w14:textId="6601B0EF" w:rsidR="2B312DEA" w:rsidRDefault="2B312DEA" w:rsidP="2B312DEA">
      <w:pPr>
        <w:pStyle w:val="CuerpoA"/>
        <w:rPr>
          <w:b/>
          <w:bCs/>
        </w:rPr>
      </w:pPr>
    </w:p>
    <w:p w14:paraId="01C8A274" w14:textId="5BFAFFBD" w:rsidR="2B312DEA" w:rsidRDefault="2B312DEA" w:rsidP="2B312DEA">
      <w:pPr>
        <w:pStyle w:val="CuerpoA"/>
        <w:rPr>
          <w:b/>
          <w:bCs/>
        </w:rPr>
      </w:pPr>
    </w:p>
    <w:p w14:paraId="401CE185" w14:textId="4918B28A" w:rsidR="2B312DEA" w:rsidRDefault="2B312DEA" w:rsidP="2B312DEA">
      <w:pPr>
        <w:pStyle w:val="CuerpoA"/>
        <w:rPr>
          <w:b/>
          <w:bCs/>
        </w:rPr>
      </w:pPr>
    </w:p>
    <w:p w14:paraId="26408FE7" w14:textId="6040A62B" w:rsidR="22772C64" w:rsidRDefault="22CA8617" w:rsidP="3389E76D">
      <w:pPr>
        <w:pStyle w:val="CuerpoA"/>
        <w:jc w:val="center"/>
        <w:rPr>
          <w:b/>
          <w:bCs/>
          <w:color w:val="000000" w:themeColor="text1"/>
          <w:lang w:val="es-ES"/>
        </w:rPr>
      </w:pPr>
      <w:r w:rsidRPr="3389E76D">
        <w:rPr>
          <w:b/>
          <w:bCs/>
          <w:color w:val="000000" w:themeColor="text1"/>
          <w:lang w:val="es-ES"/>
        </w:rPr>
        <w:t xml:space="preserve">INFORME CUALITATIVO </w:t>
      </w:r>
      <w:r w:rsidR="003B16E8">
        <w:rPr>
          <w:b/>
          <w:bCs/>
          <w:color w:val="000000" w:themeColor="text1"/>
          <w:lang w:val="es-ES"/>
        </w:rPr>
        <w:t xml:space="preserve">MES </w:t>
      </w:r>
      <w:sdt>
        <w:sdtPr>
          <w:rPr>
            <w:b/>
            <w:bCs/>
            <w:color w:val="000000" w:themeColor="text1"/>
            <w:lang w:val="es-ES"/>
          </w:rPr>
          <w:id w:val="1657330571"/>
          <w:placeholder>
            <w:docPart w:val="DefaultPlaceholder_-1854013438"/>
          </w:placeholder>
          <w:dropDownList>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Content>
          <w:r w:rsidR="009137EC">
            <w:rPr>
              <w:b/>
              <w:bCs/>
              <w:color w:val="000000" w:themeColor="text1"/>
              <w:lang w:val="es-ES"/>
            </w:rPr>
            <w:t>JUNIO</w:t>
          </w:r>
        </w:sdtContent>
      </w:sdt>
    </w:p>
    <w:p w14:paraId="186135E4" w14:textId="3C2E42A4" w:rsidR="2B312DEA" w:rsidRDefault="2B312DEA" w:rsidP="2B312DEA">
      <w:pPr>
        <w:widowControl w:val="0"/>
        <w:jc w:val="center"/>
        <w:rPr>
          <w:rFonts w:ascii="Calibri" w:eastAsia="Calibri" w:hAnsi="Calibri" w:cs="Calibri"/>
          <w:color w:val="000000" w:themeColor="text1"/>
          <w:lang w:val="es-ES"/>
        </w:rPr>
      </w:pPr>
    </w:p>
    <w:p w14:paraId="220E6626" w14:textId="77777777" w:rsidR="003B16E8" w:rsidRDefault="003B16E8" w:rsidP="005F618A">
      <w:pPr>
        <w:pStyle w:val="CuerpoA"/>
        <w:jc w:val="center"/>
        <w:rPr>
          <w:b/>
          <w:bCs/>
          <w:sz w:val="32"/>
        </w:rPr>
      </w:pPr>
    </w:p>
    <w:p w14:paraId="772D0798" w14:textId="77777777" w:rsidR="00F307BE" w:rsidRDefault="00F307BE" w:rsidP="005F618A">
      <w:pPr>
        <w:pStyle w:val="CuerpoA"/>
        <w:jc w:val="center"/>
        <w:rPr>
          <w:b/>
          <w:bCs/>
          <w:sz w:val="32"/>
        </w:rPr>
      </w:pPr>
    </w:p>
    <w:p w14:paraId="71E14C69" w14:textId="77777777" w:rsidR="00B55BE0" w:rsidRDefault="00B55BE0" w:rsidP="005F618A">
      <w:pPr>
        <w:pStyle w:val="CuerpoA"/>
        <w:jc w:val="center"/>
        <w:rPr>
          <w:b/>
          <w:bCs/>
          <w:sz w:val="32"/>
        </w:rPr>
      </w:pPr>
    </w:p>
    <w:p w14:paraId="5A76697F" w14:textId="35986AD3" w:rsidR="00371EEF" w:rsidRPr="00DE1C8B" w:rsidRDefault="00CD2004" w:rsidP="2B312DEA">
      <w:pPr>
        <w:pStyle w:val="CuerpoA"/>
        <w:rPr>
          <w:rFonts w:asciiTheme="minorHAnsi" w:hAnsiTheme="minorHAnsi" w:cstheme="minorHAnsi"/>
          <w:b/>
          <w:bCs/>
          <w:sz w:val="22"/>
          <w:szCs w:val="22"/>
        </w:rPr>
      </w:pPr>
      <w:r w:rsidRPr="00DE1C8B">
        <w:rPr>
          <w:rFonts w:asciiTheme="minorHAnsi" w:hAnsiTheme="minorHAnsi" w:cstheme="minorHAnsi"/>
          <w:b/>
          <w:bCs/>
          <w:sz w:val="22"/>
          <w:szCs w:val="22"/>
        </w:rPr>
        <w:lastRenderedPageBreak/>
        <w:t xml:space="preserve">I. </w:t>
      </w:r>
      <w:r w:rsidR="00696AA6" w:rsidRPr="00DE1C8B">
        <w:rPr>
          <w:rFonts w:asciiTheme="minorHAnsi" w:hAnsiTheme="minorHAnsi" w:cstheme="minorHAnsi"/>
          <w:b/>
          <w:bCs/>
          <w:sz w:val="22"/>
          <w:szCs w:val="22"/>
        </w:rPr>
        <w:t>PROGRAMAS PROPIOS</w:t>
      </w:r>
    </w:p>
    <w:p w14:paraId="46D912C1" w14:textId="77777777" w:rsidR="00AA4727" w:rsidRPr="00DE1C8B" w:rsidRDefault="00AA4727" w:rsidP="00D82739">
      <w:pPr>
        <w:pStyle w:val="CuerpoA"/>
        <w:rPr>
          <w:rFonts w:asciiTheme="minorHAnsi" w:hAnsiTheme="minorHAnsi" w:cstheme="minorHAnsi"/>
          <w:sz w:val="22"/>
          <w:szCs w:val="22"/>
        </w:rPr>
      </w:pPr>
    </w:p>
    <w:p w14:paraId="26DE06DA" w14:textId="2F999D4F" w:rsidR="00CA6D05" w:rsidRDefault="008E2605" w:rsidP="00703085">
      <w:pPr>
        <w:pStyle w:val="CuerpoA"/>
        <w:numPr>
          <w:ilvl w:val="0"/>
          <w:numId w:val="1"/>
        </w:numPr>
        <w:ind w:left="284" w:hanging="294"/>
        <w:rPr>
          <w:rFonts w:asciiTheme="minorHAnsi" w:hAnsiTheme="minorHAnsi" w:cstheme="minorHAnsi"/>
          <w:b/>
          <w:bCs/>
          <w:sz w:val="22"/>
          <w:szCs w:val="22"/>
          <w:lang w:val="es-ES"/>
        </w:rPr>
      </w:pPr>
      <w:r>
        <w:rPr>
          <w:rFonts w:asciiTheme="minorHAnsi" w:hAnsiTheme="minorHAnsi" w:cstheme="minorHAnsi"/>
          <w:b/>
          <w:bCs/>
          <w:sz w:val="22"/>
          <w:szCs w:val="22"/>
          <w:lang w:val="es-ES"/>
        </w:rPr>
        <w:t>TEMPORADA</w:t>
      </w:r>
      <w:r w:rsidR="00703085">
        <w:rPr>
          <w:rFonts w:asciiTheme="minorHAnsi" w:hAnsiTheme="minorHAnsi" w:cstheme="minorHAnsi"/>
          <w:b/>
          <w:bCs/>
          <w:sz w:val="22"/>
          <w:szCs w:val="22"/>
          <w:lang w:val="es-ES"/>
        </w:rPr>
        <w:t xml:space="preserve"> DE CONCIERTOS</w:t>
      </w:r>
    </w:p>
    <w:p w14:paraId="50013E28" w14:textId="38A59B98" w:rsidR="008E2605" w:rsidRDefault="008E2605" w:rsidP="008E2605">
      <w:pPr>
        <w:pStyle w:val="CuerpoA"/>
        <w:numPr>
          <w:ilvl w:val="1"/>
          <w:numId w:val="1"/>
        </w:numPr>
        <w:ind w:left="567" w:hanging="306"/>
        <w:rPr>
          <w:rFonts w:asciiTheme="minorHAnsi" w:hAnsiTheme="minorHAnsi" w:cstheme="minorHAnsi"/>
          <w:b/>
          <w:bCs/>
          <w:sz w:val="22"/>
          <w:szCs w:val="22"/>
          <w:lang w:val="es-ES"/>
        </w:rPr>
      </w:pPr>
      <w:r w:rsidRPr="008E2605">
        <w:rPr>
          <w:rFonts w:asciiTheme="minorHAnsi" w:hAnsiTheme="minorHAnsi" w:cstheme="minorHAnsi"/>
          <w:b/>
          <w:bCs/>
          <w:sz w:val="22"/>
          <w:szCs w:val="22"/>
          <w:lang w:val="es-ES"/>
        </w:rPr>
        <w:t xml:space="preserve">Doce (12) conciertos Sinfónicos. </w:t>
      </w:r>
    </w:p>
    <w:p w14:paraId="42B0DCD4" w14:textId="3AD672DC" w:rsidR="003B16E8" w:rsidRPr="00CA6D05" w:rsidRDefault="00CA6D05" w:rsidP="008E2605">
      <w:pPr>
        <w:pStyle w:val="CuerpoA"/>
        <w:ind w:left="261"/>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w:t>
      </w:r>
      <w:r w:rsidR="00DE1C8B" w:rsidRPr="00CA6D05">
        <w:rPr>
          <w:rFonts w:asciiTheme="minorHAnsi" w:hAnsiTheme="minorHAnsi" w:cstheme="minorHAnsi"/>
          <w:color w:val="EE0000"/>
          <w:sz w:val="22"/>
          <w:szCs w:val="22"/>
          <w:lang w:val="es-ES"/>
        </w:rPr>
        <w:t>Realizar d</w:t>
      </w:r>
      <w:r w:rsidR="003B16E8" w:rsidRPr="00CA6D05">
        <w:rPr>
          <w:rFonts w:asciiTheme="minorHAnsi" w:hAnsiTheme="minorHAnsi" w:cstheme="minorHAnsi"/>
          <w:color w:val="EE0000"/>
          <w:sz w:val="22"/>
          <w:szCs w:val="22"/>
          <w:lang w:val="es-ES"/>
        </w:rPr>
        <w:t>escripción detallada de cada una de las actividades realizadas durante el período en el marco del compromiso. Indicar si existieron dificultades o no en la ejecución y brindar toda la información que considere necesaria para poder revisar de manera adecuada el informe.</w:t>
      </w:r>
      <w:r w:rsidRPr="00CA6D05">
        <w:rPr>
          <w:rFonts w:asciiTheme="minorHAnsi" w:hAnsiTheme="minorHAnsi" w:cstheme="minorHAnsi"/>
          <w:color w:val="EE0000"/>
          <w:sz w:val="22"/>
          <w:szCs w:val="22"/>
          <w:lang w:val="es-ES"/>
        </w:rPr>
        <w:t>)</w:t>
      </w:r>
    </w:p>
    <w:p w14:paraId="658CDC70" w14:textId="1614969F" w:rsidR="003B16E8" w:rsidRPr="00DE1C8B" w:rsidRDefault="003B16E8" w:rsidP="49895BBD">
      <w:pPr>
        <w:pStyle w:val="CuerpoA"/>
        <w:ind w:firstLine="708"/>
        <w:rPr>
          <w:rFonts w:asciiTheme="minorHAnsi" w:hAnsiTheme="minorHAnsi" w:cstheme="minorHAnsi"/>
          <w:b/>
          <w:bCs/>
          <w:sz w:val="22"/>
          <w:szCs w:val="22"/>
          <w:lang w:val="es-ES"/>
        </w:rPr>
      </w:pPr>
    </w:p>
    <w:p w14:paraId="751D0421" w14:textId="2D12DD26" w:rsidR="00AA71B8" w:rsidRPr="00DE1C8B" w:rsidRDefault="003B16E8" w:rsidP="24E07A27">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3B16E8" w:rsidRPr="00DE1C8B" w14:paraId="59905DE5" w14:textId="1E9CB8A6" w:rsidTr="003B16E8">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5344B70" w14:textId="3E299C4A" w:rsidR="003B16E8" w:rsidRPr="00DE1C8B" w:rsidRDefault="003B16E8" w:rsidP="003B16E8">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723F05CA" w14:textId="4E1AB804" w:rsidR="003B16E8" w:rsidRPr="00DE1C8B" w:rsidRDefault="003B16E8" w:rsidP="003B16E8">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76CE0B31" w14:textId="2EF9611D" w:rsidR="003B16E8" w:rsidRPr="00DE1C8B" w:rsidRDefault="003B16E8" w:rsidP="003B16E8">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440280ED" w14:textId="5D5D9B72" w:rsidR="003B16E8" w:rsidRPr="00DE1C8B" w:rsidRDefault="003B16E8" w:rsidP="003B16E8">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7D64797D" w14:textId="694B6170" w:rsidR="003B16E8" w:rsidRPr="00DE1C8B" w:rsidRDefault="003B16E8" w:rsidP="003B16E8">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3B16E8" w:rsidRPr="00DE1C8B" w14:paraId="34FCA876" w14:textId="1295B1AA" w:rsidTr="003B16E8">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8748778" w14:textId="4B3584A3" w:rsidR="003B16E8" w:rsidRPr="00DE1C8B" w:rsidRDefault="006D204B" w:rsidP="007852B4">
            <w:pPr>
              <w:pStyle w:val="CuerpoA"/>
              <w:widowControl/>
              <w:spacing w:line="256" w:lineRule="auto"/>
              <w:jc w:val="center"/>
              <w:rPr>
                <w:rFonts w:asciiTheme="minorHAnsi" w:hAnsiTheme="minorHAnsi" w:cstheme="minorHAnsi"/>
                <w:b w:val="0"/>
                <w:bCs w:val="0"/>
                <w:sz w:val="22"/>
                <w:szCs w:val="22"/>
              </w:rPr>
            </w:pPr>
            <w:r w:rsidRPr="006D204B">
              <w:rPr>
                <w:rFonts w:asciiTheme="minorHAnsi" w:hAnsiTheme="minorHAnsi" w:cstheme="minorHAnsi"/>
                <w:b w:val="0"/>
                <w:bCs w:val="0"/>
                <w:sz w:val="22"/>
                <w:szCs w:val="22"/>
              </w:rPr>
              <w:t>I.1</w:t>
            </w:r>
            <w:r w:rsidR="00EF753A">
              <w:rPr>
                <w:rFonts w:asciiTheme="minorHAnsi" w:hAnsiTheme="minorHAnsi" w:cstheme="minorHAnsi"/>
                <w:b w:val="0"/>
                <w:bCs w:val="0"/>
                <w:sz w:val="22"/>
                <w:szCs w:val="22"/>
              </w:rPr>
              <w:t>.a</w:t>
            </w:r>
          </w:p>
        </w:tc>
        <w:tc>
          <w:tcPr>
            <w:tcW w:w="1701" w:type="dxa"/>
            <w:vAlign w:val="center"/>
          </w:tcPr>
          <w:p w14:paraId="397DF32A" w14:textId="7A84B080" w:rsidR="003B16E8" w:rsidRPr="00CA6D05" w:rsidRDefault="00134F5C" w:rsidP="007852B4">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r w:rsidR="005C7FC6">
              <w:rPr>
                <w:rFonts w:asciiTheme="minorHAnsi" w:hAnsiTheme="minorHAnsi" w:cstheme="minorHAnsi"/>
                <w:sz w:val="22"/>
                <w:szCs w:val="22"/>
              </w:rPr>
              <w:t>2</w:t>
            </w:r>
          </w:p>
        </w:tc>
        <w:tc>
          <w:tcPr>
            <w:tcW w:w="1418" w:type="dxa"/>
            <w:vAlign w:val="center"/>
          </w:tcPr>
          <w:p w14:paraId="36F01FB1" w14:textId="09B504F2" w:rsidR="003B16E8" w:rsidRPr="00DE1C8B" w:rsidRDefault="009137EC" w:rsidP="003B16E8">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w:t>
            </w:r>
          </w:p>
        </w:tc>
        <w:tc>
          <w:tcPr>
            <w:tcW w:w="1275" w:type="dxa"/>
            <w:vAlign w:val="center"/>
          </w:tcPr>
          <w:p w14:paraId="668E82CD" w14:textId="6BE7CF47" w:rsidR="003B16E8" w:rsidRPr="00DE1C8B" w:rsidRDefault="009137EC" w:rsidP="5FEB38EF">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5</w:t>
            </w:r>
          </w:p>
        </w:tc>
        <w:tc>
          <w:tcPr>
            <w:tcW w:w="1276" w:type="dxa"/>
            <w:vAlign w:val="center"/>
          </w:tcPr>
          <w:p w14:paraId="13CD86F9" w14:textId="3D7B7DD7" w:rsidR="003B16E8" w:rsidRPr="00DE1C8B" w:rsidRDefault="00A86769" w:rsidP="5FEB38EF">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25</w:t>
            </w:r>
          </w:p>
        </w:tc>
      </w:tr>
    </w:tbl>
    <w:p w14:paraId="0E9EA517" w14:textId="1C24E5EA" w:rsidR="00134F5C" w:rsidRDefault="00134F5C" w:rsidP="00134F5C">
      <w:pPr>
        <w:pStyle w:val="CuerpoA"/>
        <w:ind w:left="720"/>
        <w:rPr>
          <w:rFonts w:asciiTheme="minorHAnsi" w:hAnsiTheme="minorHAnsi" w:cstheme="minorHAnsi"/>
          <w:b/>
          <w:bCs/>
          <w:sz w:val="22"/>
          <w:szCs w:val="22"/>
          <w:lang w:val="es-ES"/>
        </w:rPr>
      </w:pPr>
    </w:p>
    <w:p w14:paraId="0633C69F" w14:textId="57519CAC"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Durante el mes de junio de 2026, la Orquesta Sinfónica Municipal de Copiapó desarrolló dos conciertos que dieron continuidad a la programación artística de la temporada, consolidando una propuesta curatorial orientada a ofrecer experiencias musicales diversas, de alta calidad interpretativa y con un fuerte énfasis en la formación de audiencias. Los conciertos "De Chile a Júpiter", realizado el 12 de junio bajo la dirección del maestro invitado Juan Pablo Aguayo, y "Ópera sin palabras", presentado el 26 de junio, tuvieron lugar en la Sala de Cámara Municipal de Copiapó, reafirmando el rol de este espacio como uno de los principales escenarios para la difusión de la música de concierto en la Región de Atacama.</w:t>
      </w:r>
    </w:p>
    <w:p w14:paraId="70F469EB" w14:textId="77777777" w:rsidR="00CB65CA" w:rsidRPr="00E45218" w:rsidRDefault="00CB65CA" w:rsidP="00CB65CA">
      <w:pPr>
        <w:pStyle w:val="CuerpoA"/>
        <w:rPr>
          <w:rFonts w:cstheme="minorHAnsi"/>
          <w:bCs/>
          <w:sz w:val="22"/>
          <w:szCs w:val="22"/>
          <w:lang w:val="es-CL"/>
        </w:rPr>
      </w:pPr>
    </w:p>
    <w:p w14:paraId="0B5772B2" w14:textId="4DB8ECE5"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 xml:space="preserve">El concierto "De Chile a Júpiter" propuso un recorrido musical que articuló la creación chilena con el patrimonio sinfónico universal. El programa se inició con el </w:t>
      </w:r>
      <w:r w:rsidR="00E45218">
        <w:rPr>
          <w:rFonts w:cstheme="minorHAnsi"/>
          <w:bCs/>
          <w:sz w:val="22"/>
          <w:szCs w:val="22"/>
          <w:lang w:val="es-CL"/>
        </w:rPr>
        <w:t>“</w:t>
      </w:r>
      <w:r w:rsidRPr="00E45218">
        <w:rPr>
          <w:rFonts w:cstheme="minorHAnsi"/>
          <w:bCs/>
          <w:sz w:val="22"/>
          <w:szCs w:val="22"/>
          <w:lang w:val="es-CL"/>
        </w:rPr>
        <w:t xml:space="preserve">Andante </w:t>
      </w:r>
      <w:proofErr w:type="spellStart"/>
      <w:r w:rsidRPr="00E45218">
        <w:rPr>
          <w:rFonts w:cstheme="minorHAnsi"/>
          <w:bCs/>
          <w:sz w:val="22"/>
          <w:szCs w:val="22"/>
          <w:lang w:val="es-CL"/>
        </w:rPr>
        <w:t>appassionato</w:t>
      </w:r>
      <w:proofErr w:type="spellEnd"/>
      <w:r w:rsidR="00E45218">
        <w:rPr>
          <w:rFonts w:cstheme="minorHAnsi"/>
          <w:bCs/>
          <w:sz w:val="22"/>
          <w:szCs w:val="22"/>
          <w:lang w:val="es-CL"/>
        </w:rPr>
        <w:t>”</w:t>
      </w:r>
      <w:r w:rsidRPr="00E45218">
        <w:rPr>
          <w:rFonts w:cstheme="minorHAnsi"/>
          <w:bCs/>
          <w:sz w:val="22"/>
          <w:szCs w:val="22"/>
          <w:lang w:val="es-CL"/>
        </w:rPr>
        <w:t xml:space="preserve"> de Enrique Soro, una de las figuras fundamentales de la música académica chilena</w:t>
      </w:r>
      <w:r w:rsidR="00E45218">
        <w:rPr>
          <w:rFonts w:cstheme="minorHAnsi"/>
          <w:bCs/>
          <w:sz w:val="22"/>
          <w:szCs w:val="22"/>
          <w:lang w:val="es-CL"/>
        </w:rPr>
        <w:t xml:space="preserve"> de inicios del siglo XX</w:t>
      </w:r>
      <w:r w:rsidRPr="00E45218">
        <w:rPr>
          <w:rFonts w:cstheme="minorHAnsi"/>
          <w:bCs/>
          <w:sz w:val="22"/>
          <w:szCs w:val="22"/>
          <w:lang w:val="es-CL"/>
        </w:rPr>
        <w:t>, continuando con "</w:t>
      </w:r>
      <w:proofErr w:type="spellStart"/>
      <w:r w:rsidRPr="00E45218">
        <w:rPr>
          <w:rFonts w:cstheme="minorHAnsi"/>
          <w:bCs/>
          <w:sz w:val="22"/>
          <w:szCs w:val="22"/>
          <w:lang w:val="es-CL"/>
        </w:rPr>
        <w:t>Angasók</w:t>
      </w:r>
      <w:proofErr w:type="spellEnd"/>
      <w:r w:rsidRPr="00E45218">
        <w:rPr>
          <w:rFonts w:cstheme="minorHAnsi"/>
          <w:bCs/>
          <w:sz w:val="22"/>
          <w:szCs w:val="22"/>
          <w:lang w:val="es-CL"/>
        </w:rPr>
        <w:t xml:space="preserve">: rezo del viento", del compositor chileno Marcos </w:t>
      </w:r>
      <w:proofErr w:type="spellStart"/>
      <w:r w:rsidRPr="00E45218">
        <w:rPr>
          <w:rFonts w:cstheme="minorHAnsi"/>
          <w:bCs/>
          <w:sz w:val="22"/>
          <w:szCs w:val="22"/>
          <w:lang w:val="es-CL"/>
        </w:rPr>
        <w:t>Stuardo</w:t>
      </w:r>
      <w:proofErr w:type="spellEnd"/>
      <w:r w:rsidRPr="00E45218">
        <w:rPr>
          <w:rFonts w:cstheme="minorHAnsi"/>
          <w:bCs/>
          <w:sz w:val="22"/>
          <w:szCs w:val="22"/>
          <w:lang w:val="es-CL"/>
        </w:rPr>
        <w:t xml:space="preserve">, obra presentada como parte de su ciclo nacional de conciertos de estreno y que contó con la participación del destacado oboísta chileno José Luis </w:t>
      </w:r>
      <w:proofErr w:type="spellStart"/>
      <w:r w:rsidRPr="00E45218">
        <w:rPr>
          <w:rFonts w:cstheme="minorHAnsi"/>
          <w:bCs/>
          <w:sz w:val="22"/>
          <w:szCs w:val="22"/>
          <w:lang w:val="es-CL"/>
        </w:rPr>
        <w:t>Urquieta</w:t>
      </w:r>
      <w:proofErr w:type="spellEnd"/>
      <w:r w:rsidRPr="00E45218">
        <w:rPr>
          <w:rFonts w:cstheme="minorHAnsi"/>
          <w:bCs/>
          <w:sz w:val="22"/>
          <w:szCs w:val="22"/>
          <w:lang w:val="es-CL"/>
        </w:rPr>
        <w:t xml:space="preserve"> como solista invitado. El programa culminó con la interpretación de la Sinfonía N.° 41 "Júpiter" de Wolfgang Amadeus Mozart, una de las obras cumbre del repertorio clásico.</w:t>
      </w:r>
    </w:p>
    <w:p w14:paraId="3AC329EC" w14:textId="77777777" w:rsidR="00CB65CA" w:rsidRPr="00E45218" w:rsidRDefault="00CB65CA" w:rsidP="00CB65CA">
      <w:pPr>
        <w:pStyle w:val="CuerpoA"/>
        <w:rPr>
          <w:rFonts w:cstheme="minorHAnsi"/>
          <w:bCs/>
          <w:sz w:val="22"/>
          <w:szCs w:val="22"/>
          <w:lang w:val="es-CL"/>
        </w:rPr>
      </w:pPr>
    </w:p>
    <w:p w14:paraId="34D7BB3B" w14:textId="21C5BA1A"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La participación de la Orquesta Sinfónica Municipal de Copiapó en el ciclo de estrenos de "</w:t>
      </w:r>
      <w:proofErr w:type="spellStart"/>
      <w:r w:rsidRPr="00E45218">
        <w:rPr>
          <w:rFonts w:cstheme="minorHAnsi"/>
          <w:bCs/>
          <w:sz w:val="22"/>
          <w:szCs w:val="22"/>
          <w:lang w:val="es-CL"/>
        </w:rPr>
        <w:t>Angasók</w:t>
      </w:r>
      <w:proofErr w:type="spellEnd"/>
      <w:r w:rsidRPr="00E45218">
        <w:rPr>
          <w:rFonts w:cstheme="minorHAnsi"/>
          <w:bCs/>
          <w:sz w:val="22"/>
          <w:szCs w:val="22"/>
          <w:lang w:val="es-CL"/>
        </w:rPr>
        <w:t xml:space="preserve">: rezo del viento" representó un aporte significativo a la difusión de la creación musical chilena contemporánea, promoviendo la circulación de nuevas obras y fortaleciendo el compromiso institucional con los compositores nacionales. Asimismo, la colaboración con José Luis </w:t>
      </w:r>
      <w:proofErr w:type="spellStart"/>
      <w:r w:rsidRPr="00E45218">
        <w:rPr>
          <w:rFonts w:cstheme="minorHAnsi"/>
          <w:bCs/>
          <w:sz w:val="22"/>
          <w:szCs w:val="22"/>
          <w:lang w:val="es-CL"/>
        </w:rPr>
        <w:t>Urquieta</w:t>
      </w:r>
      <w:proofErr w:type="spellEnd"/>
      <w:r w:rsidRPr="00E45218">
        <w:rPr>
          <w:rFonts w:cstheme="minorHAnsi"/>
          <w:bCs/>
          <w:sz w:val="22"/>
          <w:szCs w:val="22"/>
          <w:lang w:val="es-CL"/>
        </w:rPr>
        <w:t>, reconocido por su destacada labor en la interpretación y promoción del repertorio contemporáneo chileno y latinoamericano, permitió acercar a la comunidad regional una propuesta artística de gran actualidad, fortaleciendo los vínculos entre la orquesta y destacados intérpretes nacionales.</w:t>
      </w:r>
    </w:p>
    <w:p w14:paraId="39812DD8" w14:textId="77777777" w:rsidR="00CB65CA" w:rsidRPr="00E45218" w:rsidRDefault="00CB65CA" w:rsidP="00CB65CA">
      <w:pPr>
        <w:pStyle w:val="CuerpoA"/>
        <w:rPr>
          <w:rFonts w:cstheme="minorHAnsi"/>
          <w:bCs/>
          <w:sz w:val="22"/>
          <w:szCs w:val="22"/>
          <w:lang w:val="es-CL"/>
        </w:rPr>
      </w:pPr>
    </w:p>
    <w:p w14:paraId="5336927C" w14:textId="2388BB64" w:rsidR="00CB65CA" w:rsidRPr="00FD3E1A" w:rsidRDefault="00CB65CA" w:rsidP="00CB65CA">
      <w:pPr>
        <w:pStyle w:val="CuerpoA"/>
        <w:rPr>
          <w:rFonts w:cstheme="minorHAnsi"/>
          <w:bCs/>
          <w:sz w:val="22"/>
          <w:szCs w:val="22"/>
          <w:lang w:val="es-CL"/>
        </w:rPr>
      </w:pPr>
      <w:r w:rsidRPr="00FD3E1A">
        <w:rPr>
          <w:rFonts w:cstheme="minorHAnsi"/>
          <w:bCs/>
          <w:sz w:val="22"/>
          <w:szCs w:val="22"/>
          <w:lang w:val="es-CL"/>
        </w:rPr>
        <w:t xml:space="preserve">Por su parte, el concierto "Ópera sin palabras" ofreció una aproximación al universo operístico desde la perspectiva exclusivamente orquestal, poniendo en valor el protagonismo de la orquesta como narradora de las grandes historias de la ópera. El programa estuvo integrado por la Obertura de </w:t>
      </w:r>
      <w:r w:rsidR="00371F4E">
        <w:rPr>
          <w:rFonts w:cstheme="minorHAnsi"/>
          <w:bCs/>
          <w:sz w:val="22"/>
          <w:szCs w:val="22"/>
          <w:lang w:val="es-CL"/>
        </w:rPr>
        <w:t>“</w:t>
      </w:r>
      <w:r w:rsidRPr="00FD3E1A">
        <w:rPr>
          <w:rFonts w:cstheme="minorHAnsi"/>
          <w:bCs/>
          <w:iCs/>
          <w:sz w:val="22"/>
          <w:szCs w:val="22"/>
          <w:lang w:val="es-CL"/>
        </w:rPr>
        <w:t>La flauta mágica</w:t>
      </w:r>
      <w:r w:rsidR="00371F4E">
        <w:rPr>
          <w:rFonts w:cstheme="minorHAnsi"/>
          <w:bCs/>
          <w:iCs/>
          <w:sz w:val="22"/>
          <w:szCs w:val="22"/>
          <w:lang w:val="es-CL"/>
        </w:rPr>
        <w:t>”</w:t>
      </w:r>
      <w:r w:rsidRPr="00FD3E1A">
        <w:rPr>
          <w:rFonts w:cstheme="minorHAnsi"/>
          <w:bCs/>
          <w:sz w:val="22"/>
          <w:szCs w:val="22"/>
          <w:lang w:val="es-CL"/>
        </w:rPr>
        <w:t xml:space="preserve"> de Wolfgang Amadeus Mozart, la Obertura de </w:t>
      </w:r>
      <w:r w:rsidR="00371F4E">
        <w:rPr>
          <w:rFonts w:cstheme="minorHAnsi"/>
          <w:bCs/>
          <w:sz w:val="22"/>
          <w:szCs w:val="22"/>
          <w:lang w:val="es-CL"/>
        </w:rPr>
        <w:t>“</w:t>
      </w:r>
      <w:r w:rsidRPr="00FD3E1A">
        <w:rPr>
          <w:rFonts w:cstheme="minorHAnsi"/>
          <w:bCs/>
          <w:iCs/>
          <w:sz w:val="22"/>
          <w:szCs w:val="22"/>
          <w:lang w:val="es-CL"/>
        </w:rPr>
        <w:t>El barbero de Sevilla</w:t>
      </w:r>
      <w:r w:rsidR="00371F4E">
        <w:rPr>
          <w:rFonts w:cstheme="minorHAnsi"/>
          <w:bCs/>
          <w:iCs/>
          <w:sz w:val="22"/>
          <w:szCs w:val="22"/>
          <w:lang w:val="es-CL"/>
        </w:rPr>
        <w:t>”</w:t>
      </w:r>
      <w:r w:rsidRPr="00FD3E1A">
        <w:rPr>
          <w:rFonts w:cstheme="minorHAnsi"/>
          <w:bCs/>
          <w:sz w:val="22"/>
          <w:szCs w:val="22"/>
          <w:lang w:val="es-CL"/>
        </w:rPr>
        <w:t xml:space="preserve"> de </w:t>
      </w:r>
      <w:proofErr w:type="spellStart"/>
      <w:r w:rsidRPr="00FD3E1A">
        <w:rPr>
          <w:rFonts w:cstheme="minorHAnsi"/>
          <w:bCs/>
          <w:sz w:val="22"/>
          <w:szCs w:val="22"/>
          <w:lang w:val="es-CL"/>
        </w:rPr>
        <w:t>Gioachino</w:t>
      </w:r>
      <w:proofErr w:type="spellEnd"/>
      <w:r w:rsidRPr="00FD3E1A">
        <w:rPr>
          <w:rFonts w:cstheme="minorHAnsi"/>
          <w:bCs/>
          <w:sz w:val="22"/>
          <w:szCs w:val="22"/>
          <w:lang w:val="es-CL"/>
        </w:rPr>
        <w:t xml:space="preserve"> </w:t>
      </w:r>
      <w:r w:rsidRPr="00FD3E1A">
        <w:rPr>
          <w:rFonts w:cstheme="minorHAnsi"/>
          <w:bCs/>
          <w:sz w:val="22"/>
          <w:szCs w:val="22"/>
          <w:lang w:val="es-CL"/>
        </w:rPr>
        <w:lastRenderedPageBreak/>
        <w:t xml:space="preserve">Rossini, el Intermezzo de </w:t>
      </w:r>
      <w:r w:rsidR="00371F4E">
        <w:rPr>
          <w:rFonts w:cstheme="minorHAnsi"/>
          <w:bCs/>
          <w:sz w:val="22"/>
          <w:szCs w:val="22"/>
          <w:lang w:val="es-CL"/>
        </w:rPr>
        <w:t>“</w:t>
      </w:r>
      <w:proofErr w:type="spellStart"/>
      <w:r w:rsidRPr="00FD3E1A">
        <w:rPr>
          <w:rFonts w:cstheme="minorHAnsi"/>
          <w:bCs/>
          <w:iCs/>
          <w:sz w:val="22"/>
          <w:szCs w:val="22"/>
          <w:lang w:val="es-CL"/>
        </w:rPr>
        <w:t>Cavalleria</w:t>
      </w:r>
      <w:proofErr w:type="spellEnd"/>
      <w:r w:rsidRPr="00FD3E1A">
        <w:rPr>
          <w:rFonts w:cstheme="minorHAnsi"/>
          <w:bCs/>
          <w:iCs/>
          <w:sz w:val="22"/>
          <w:szCs w:val="22"/>
          <w:lang w:val="es-CL"/>
        </w:rPr>
        <w:t xml:space="preserve"> rusticana</w:t>
      </w:r>
      <w:r w:rsidR="00371F4E">
        <w:rPr>
          <w:rFonts w:cstheme="minorHAnsi"/>
          <w:bCs/>
          <w:iCs/>
          <w:sz w:val="22"/>
          <w:szCs w:val="22"/>
          <w:lang w:val="es-CL"/>
        </w:rPr>
        <w:t>”</w:t>
      </w:r>
      <w:r w:rsidRPr="00FD3E1A">
        <w:rPr>
          <w:rFonts w:cstheme="minorHAnsi"/>
          <w:bCs/>
          <w:sz w:val="22"/>
          <w:szCs w:val="22"/>
          <w:lang w:val="es-CL"/>
        </w:rPr>
        <w:t xml:space="preserve"> de Pietro </w:t>
      </w:r>
      <w:proofErr w:type="spellStart"/>
      <w:r w:rsidRPr="00FD3E1A">
        <w:rPr>
          <w:rFonts w:cstheme="minorHAnsi"/>
          <w:bCs/>
          <w:sz w:val="22"/>
          <w:szCs w:val="22"/>
          <w:lang w:val="es-CL"/>
        </w:rPr>
        <w:t>Mascagni</w:t>
      </w:r>
      <w:proofErr w:type="spellEnd"/>
      <w:r w:rsidRPr="00FD3E1A">
        <w:rPr>
          <w:rFonts w:cstheme="minorHAnsi"/>
          <w:bCs/>
          <w:sz w:val="22"/>
          <w:szCs w:val="22"/>
          <w:lang w:val="es-CL"/>
        </w:rPr>
        <w:t xml:space="preserve">, la Obertura de </w:t>
      </w:r>
      <w:r w:rsidR="00371F4E">
        <w:rPr>
          <w:rFonts w:cstheme="minorHAnsi"/>
          <w:bCs/>
          <w:sz w:val="22"/>
          <w:szCs w:val="22"/>
          <w:lang w:val="es-CL"/>
        </w:rPr>
        <w:t>“</w:t>
      </w:r>
      <w:r w:rsidRPr="00FD3E1A">
        <w:rPr>
          <w:rFonts w:cstheme="minorHAnsi"/>
          <w:bCs/>
          <w:iCs/>
          <w:sz w:val="22"/>
          <w:szCs w:val="22"/>
          <w:lang w:val="es-CL"/>
        </w:rPr>
        <w:t>El murciélago</w:t>
      </w:r>
      <w:r w:rsidR="00371F4E">
        <w:rPr>
          <w:rFonts w:cstheme="minorHAnsi"/>
          <w:bCs/>
          <w:iCs/>
          <w:sz w:val="22"/>
          <w:szCs w:val="22"/>
          <w:lang w:val="es-CL"/>
        </w:rPr>
        <w:t>”</w:t>
      </w:r>
      <w:r w:rsidRPr="00FD3E1A">
        <w:rPr>
          <w:rFonts w:cstheme="minorHAnsi"/>
          <w:bCs/>
          <w:sz w:val="22"/>
          <w:szCs w:val="22"/>
          <w:lang w:val="es-CL"/>
        </w:rPr>
        <w:t xml:space="preserve"> de Johann Strauss II</w:t>
      </w:r>
      <w:r w:rsidR="00371F4E">
        <w:rPr>
          <w:rFonts w:cstheme="minorHAnsi"/>
          <w:bCs/>
          <w:sz w:val="22"/>
          <w:szCs w:val="22"/>
          <w:lang w:val="es-CL"/>
        </w:rPr>
        <w:t xml:space="preserve"> y una selección de extractos</w:t>
      </w:r>
      <w:r w:rsidRPr="00FD3E1A">
        <w:rPr>
          <w:rFonts w:cstheme="minorHAnsi"/>
          <w:bCs/>
          <w:sz w:val="22"/>
          <w:szCs w:val="22"/>
          <w:lang w:val="es-CL"/>
        </w:rPr>
        <w:t xml:space="preserve"> de </w:t>
      </w:r>
      <w:r w:rsidR="00371F4E">
        <w:rPr>
          <w:rFonts w:cstheme="minorHAnsi"/>
          <w:bCs/>
          <w:sz w:val="22"/>
          <w:szCs w:val="22"/>
          <w:lang w:val="es-CL"/>
        </w:rPr>
        <w:t>“</w:t>
      </w:r>
      <w:r w:rsidRPr="00FD3E1A">
        <w:rPr>
          <w:rFonts w:cstheme="minorHAnsi"/>
          <w:bCs/>
          <w:iCs/>
          <w:sz w:val="22"/>
          <w:szCs w:val="22"/>
          <w:lang w:val="es-CL"/>
        </w:rPr>
        <w:t>Carmen</w:t>
      </w:r>
      <w:r w:rsidR="00371F4E">
        <w:rPr>
          <w:rFonts w:cstheme="minorHAnsi"/>
          <w:bCs/>
          <w:iCs/>
          <w:sz w:val="22"/>
          <w:szCs w:val="22"/>
          <w:lang w:val="es-CL"/>
        </w:rPr>
        <w:t>”</w:t>
      </w:r>
      <w:r w:rsidRPr="00FD3E1A">
        <w:rPr>
          <w:rFonts w:cstheme="minorHAnsi"/>
          <w:bCs/>
          <w:sz w:val="22"/>
          <w:szCs w:val="22"/>
          <w:lang w:val="es-CL"/>
        </w:rPr>
        <w:t xml:space="preserve"> de Georges </w:t>
      </w:r>
      <w:proofErr w:type="spellStart"/>
      <w:r w:rsidRPr="00FD3E1A">
        <w:rPr>
          <w:rFonts w:cstheme="minorHAnsi"/>
          <w:bCs/>
          <w:sz w:val="22"/>
          <w:szCs w:val="22"/>
          <w:lang w:val="es-CL"/>
        </w:rPr>
        <w:t>Bizet</w:t>
      </w:r>
      <w:proofErr w:type="spellEnd"/>
      <w:r w:rsidRPr="00FD3E1A">
        <w:rPr>
          <w:rFonts w:cstheme="minorHAnsi"/>
          <w:bCs/>
          <w:sz w:val="22"/>
          <w:szCs w:val="22"/>
          <w:lang w:val="es-CL"/>
        </w:rPr>
        <w:t>. La selección permitió recorrer distintos momentos de la historia de la ópera, evidenciando la riqueza expresiva del repertorio orquestal asociado a este género.</w:t>
      </w:r>
    </w:p>
    <w:p w14:paraId="40F77EB3" w14:textId="77777777" w:rsidR="00CB65CA" w:rsidRPr="00FD3E1A" w:rsidRDefault="00CB65CA" w:rsidP="00CB65CA">
      <w:pPr>
        <w:pStyle w:val="CuerpoA"/>
        <w:rPr>
          <w:rFonts w:cstheme="minorHAnsi"/>
          <w:bCs/>
          <w:sz w:val="22"/>
          <w:szCs w:val="22"/>
          <w:lang w:val="es-CL"/>
        </w:rPr>
      </w:pPr>
    </w:p>
    <w:p w14:paraId="6F9E86E5" w14:textId="0FDAAF27"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Ambos conciertos fueron concebidos bajo una perspectiva de mediación artística, incorporando presentaciones y contextualizaciones del repertorio que permitieron al público comprender los aspectos históricos, estilísticos y narrativos de las obras interpretadas. En el caso de "Ópera sin palabras", la mediación tuvo un papel especialmente relevante, entregando al público herramientas para conocer las historias, personajes y contextos dramáticos de cada ópera antes de la interpretación de las obras, favoreciendo una escucha más informada y cercana. Esta estrategia permitió aproximar un repertorio frecuentemente percibido como distante, facilitando su comprensión por parte de audiencias diversas.</w:t>
      </w:r>
    </w:p>
    <w:p w14:paraId="537E2AB5" w14:textId="77777777" w:rsidR="00CB65CA" w:rsidRPr="00E45218" w:rsidRDefault="00CB65CA" w:rsidP="00CB65CA">
      <w:pPr>
        <w:pStyle w:val="CuerpoA"/>
        <w:rPr>
          <w:rFonts w:cstheme="minorHAnsi"/>
          <w:bCs/>
          <w:sz w:val="22"/>
          <w:szCs w:val="22"/>
          <w:lang w:val="es-CL"/>
        </w:rPr>
      </w:pPr>
    </w:p>
    <w:p w14:paraId="2FA9F5F4" w14:textId="40604ACE"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La realización de ambos programas en la Sala de Cámara Municipal de Copiapó fortaleció el papel de este recinto como un espacio de encuentro entre artistas y ciudadanía. Su formato favorece una relación cercana entre intérpretes y público, promoviendo experiencias de escucha de alta calidad y consolidando una programación permanente que amplía las oportunidades de acceso a bienes culturales de excelencia para la comunidad.</w:t>
      </w:r>
    </w:p>
    <w:p w14:paraId="4922A2B1" w14:textId="77777777" w:rsidR="00CB65CA" w:rsidRPr="00E45218" w:rsidRDefault="00CB65CA" w:rsidP="00CB65CA">
      <w:pPr>
        <w:pStyle w:val="CuerpoA"/>
        <w:rPr>
          <w:rFonts w:cstheme="minorHAnsi"/>
          <w:bCs/>
          <w:sz w:val="22"/>
          <w:szCs w:val="22"/>
          <w:lang w:val="es-CL"/>
        </w:rPr>
      </w:pPr>
    </w:p>
    <w:p w14:paraId="264D67BC" w14:textId="56479C3E"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Desde una perspectiva de impacto cultural, estos conciertos contribuyeron al fortalecimiento de la vida artística regional mediante una programación que integró patrimonio musical chileno, creación contemporánea, repertorio clásico y literatura operística universal. La incorporación de un estreno nacional, la participación de artistas invitados de destacada trayectoria y el desarrollo de estrategias de mediación permitieron ampliar la formación y diversificación de audiencias, reafirmando el compromiso de la Orquesta Sinfónica Municipal de Copiapó con una programación artística pertinente, innovadora y de excelencia.</w:t>
      </w:r>
      <w:r w:rsidR="00590723">
        <w:rPr>
          <w:rFonts w:cstheme="minorHAnsi"/>
          <w:bCs/>
          <w:sz w:val="22"/>
          <w:szCs w:val="22"/>
          <w:lang w:val="es-CL"/>
        </w:rPr>
        <w:t xml:space="preserve"> En particular, el estreno de “</w:t>
      </w:r>
      <w:proofErr w:type="spellStart"/>
      <w:r w:rsidR="00590723">
        <w:rPr>
          <w:rFonts w:cstheme="minorHAnsi"/>
          <w:bCs/>
          <w:sz w:val="22"/>
          <w:szCs w:val="22"/>
          <w:lang w:val="es-CL"/>
        </w:rPr>
        <w:t>Angasók</w:t>
      </w:r>
      <w:proofErr w:type="spellEnd"/>
      <w:r w:rsidR="00590723">
        <w:rPr>
          <w:rFonts w:cstheme="minorHAnsi"/>
          <w:bCs/>
          <w:sz w:val="22"/>
          <w:szCs w:val="22"/>
          <w:lang w:val="es-CL"/>
        </w:rPr>
        <w:t xml:space="preserve">: rezo del viento” contribuye al </w:t>
      </w:r>
      <w:r w:rsidR="00421649">
        <w:rPr>
          <w:rFonts w:cstheme="minorHAnsi"/>
          <w:bCs/>
          <w:sz w:val="22"/>
          <w:szCs w:val="22"/>
          <w:lang w:val="es-CL"/>
        </w:rPr>
        <w:t>posicionamiento</w:t>
      </w:r>
      <w:r w:rsidR="00590723">
        <w:rPr>
          <w:rFonts w:cstheme="minorHAnsi"/>
          <w:bCs/>
          <w:sz w:val="22"/>
          <w:szCs w:val="22"/>
          <w:lang w:val="es-CL"/>
        </w:rPr>
        <w:t xml:space="preserve"> de la Orquesta Sinfónica Municipal de Copiapó como un laboratorio de creación que </w:t>
      </w:r>
      <w:r w:rsidR="00421649" w:rsidRPr="00421649">
        <w:rPr>
          <w:rFonts w:ascii="Helvetica" w:eastAsiaTheme="minorEastAsia" w:hAnsi="Helvetica" w:cstheme="minorBidi"/>
          <w:bCs/>
          <w:sz w:val="21"/>
          <w:szCs w:val="21"/>
          <w:shd w:val="clear" w:color="auto" w:fill="FFFFFF"/>
          <w:lang w:val="es-CL" w:eastAsia="en-US"/>
        </w:rPr>
        <w:t>—</w:t>
      </w:r>
      <w:r w:rsidR="00590723">
        <w:rPr>
          <w:rFonts w:cstheme="minorHAnsi"/>
          <w:bCs/>
          <w:sz w:val="22"/>
          <w:szCs w:val="22"/>
          <w:lang w:val="es-CL"/>
        </w:rPr>
        <w:t>desde la música sinfónica docta</w:t>
      </w:r>
      <w:r w:rsidR="00421649" w:rsidRPr="00421649">
        <w:rPr>
          <w:rFonts w:ascii="Helvetica" w:eastAsiaTheme="minorEastAsia" w:hAnsi="Helvetica" w:cstheme="minorBidi"/>
          <w:bCs/>
          <w:sz w:val="21"/>
          <w:szCs w:val="21"/>
          <w:shd w:val="clear" w:color="auto" w:fill="FFFFFF"/>
          <w:lang w:val="es-CL" w:eastAsia="en-US"/>
        </w:rPr>
        <w:t>—</w:t>
      </w:r>
      <w:r w:rsidR="00590723">
        <w:rPr>
          <w:rFonts w:cstheme="minorHAnsi"/>
          <w:bCs/>
          <w:sz w:val="22"/>
          <w:szCs w:val="22"/>
          <w:lang w:val="es-CL"/>
        </w:rPr>
        <w:t xml:space="preserve"> recoge elementos del imaginario y los </w:t>
      </w:r>
      <w:proofErr w:type="spellStart"/>
      <w:r w:rsidR="00590723">
        <w:rPr>
          <w:rFonts w:cstheme="minorHAnsi"/>
          <w:bCs/>
          <w:sz w:val="22"/>
          <w:szCs w:val="22"/>
          <w:lang w:val="es-CL"/>
        </w:rPr>
        <w:t>haceres</w:t>
      </w:r>
      <w:proofErr w:type="spellEnd"/>
      <w:r w:rsidR="00590723">
        <w:rPr>
          <w:rFonts w:cstheme="minorHAnsi"/>
          <w:bCs/>
          <w:sz w:val="22"/>
          <w:szCs w:val="22"/>
          <w:lang w:val="es-CL"/>
        </w:rPr>
        <w:t xml:space="preserve"> culturales atacameños</w:t>
      </w:r>
      <w:r w:rsidR="00421649">
        <w:rPr>
          <w:rFonts w:cstheme="minorHAnsi"/>
          <w:bCs/>
          <w:sz w:val="22"/>
          <w:szCs w:val="22"/>
          <w:lang w:val="es-CL"/>
        </w:rPr>
        <w:t>, con el objetivo de potenciar temporadas de conciertos con un fuerte arraigo territorial y sentido de pertenencia que permita también ofrecer plataformas y visibilidad a creadores, cultores y patrimonio local.</w:t>
      </w:r>
    </w:p>
    <w:p w14:paraId="657372FA" w14:textId="77777777" w:rsidR="00CB65CA" w:rsidRPr="00E45218" w:rsidRDefault="00CB65CA" w:rsidP="00CB65CA">
      <w:pPr>
        <w:pStyle w:val="CuerpoA"/>
        <w:rPr>
          <w:rFonts w:cstheme="minorHAnsi"/>
          <w:bCs/>
          <w:sz w:val="22"/>
          <w:szCs w:val="22"/>
          <w:lang w:val="es-CL"/>
        </w:rPr>
      </w:pPr>
    </w:p>
    <w:p w14:paraId="029165D3" w14:textId="77777777" w:rsidR="00CB65CA" w:rsidRPr="00E45218" w:rsidRDefault="00CB65CA" w:rsidP="00CB65CA">
      <w:pPr>
        <w:pStyle w:val="CuerpoA"/>
        <w:rPr>
          <w:rFonts w:cstheme="minorHAnsi"/>
          <w:bCs/>
          <w:sz w:val="22"/>
          <w:szCs w:val="22"/>
          <w:lang w:val="es-CL"/>
        </w:rPr>
      </w:pPr>
      <w:r w:rsidRPr="00E45218">
        <w:rPr>
          <w:rFonts w:cstheme="minorHAnsi"/>
          <w:bCs/>
          <w:sz w:val="22"/>
          <w:szCs w:val="22"/>
          <w:lang w:val="es-CL"/>
        </w:rPr>
        <w:t>Los resultados observados evidencian la importancia de sostener una programación permanente que combine la difusión del patrimonio musical, el apoyo a la creación contemporánea y la formación de audiencias mediante propuestas curatoriales diversas y accesibles. En este sentido, los conciertos "De Chile a Júpiter" y "Ópera sin palabras" consolidan el rol de la Orquesta Sinfónica Municipal de Copiapó como un agente cultural estratégico para la Región de Atacama, comprometido con la descentralización cultural, la circulación de la creación nacional y el acceso democrático a la música de concierto.</w:t>
      </w:r>
    </w:p>
    <w:p w14:paraId="2D1D748E" w14:textId="6DC8A5D5" w:rsidR="00087F35" w:rsidRDefault="00087F35" w:rsidP="00087F35">
      <w:pPr>
        <w:pStyle w:val="CuerpoA"/>
        <w:rPr>
          <w:rFonts w:cstheme="minorHAnsi"/>
          <w:bCs/>
          <w:sz w:val="22"/>
          <w:szCs w:val="22"/>
          <w:lang w:val="es-CL"/>
        </w:rPr>
      </w:pPr>
    </w:p>
    <w:p w14:paraId="458EBE9C" w14:textId="1AC5BD8F" w:rsidR="004116A0" w:rsidRDefault="004116A0" w:rsidP="00087F35">
      <w:pPr>
        <w:pStyle w:val="CuerpoA"/>
        <w:rPr>
          <w:rFonts w:cstheme="minorHAnsi"/>
          <w:bCs/>
          <w:sz w:val="22"/>
          <w:szCs w:val="22"/>
          <w:lang w:val="es-CL"/>
        </w:rPr>
      </w:pPr>
      <w:r w:rsidRPr="004116A0">
        <w:rPr>
          <w:rFonts w:cstheme="minorHAnsi"/>
          <w:bCs/>
          <w:sz w:val="22"/>
          <w:szCs w:val="22"/>
          <w:lang w:val="es-CL"/>
        </w:rPr>
        <w:lastRenderedPageBreak/>
        <w:drawing>
          <wp:inline distT="0" distB="0" distL="0" distR="0" wp14:anchorId="71F7962D" wp14:editId="7A1E8EE8">
            <wp:extent cx="1403751" cy="177546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18735" cy="1794412"/>
                    </a:xfrm>
                    <a:prstGeom prst="rect">
                      <a:avLst/>
                    </a:prstGeom>
                  </pic:spPr>
                </pic:pic>
              </a:graphicData>
            </a:graphic>
          </wp:inline>
        </w:drawing>
      </w:r>
      <w:r>
        <w:rPr>
          <w:rFonts w:cstheme="minorHAnsi"/>
          <w:bCs/>
          <w:sz w:val="22"/>
          <w:szCs w:val="22"/>
          <w:lang w:val="es-CL"/>
        </w:rPr>
        <w:t xml:space="preserve"> </w:t>
      </w:r>
      <w:r w:rsidR="00B65B40" w:rsidRPr="00B65B40">
        <w:rPr>
          <w:rFonts w:cstheme="minorHAnsi"/>
          <w:bCs/>
          <w:sz w:val="22"/>
          <w:szCs w:val="22"/>
          <w:lang w:val="es-CL"/>
        </w:rPr>
        <w:drawing>
          <wp:inline distT="0" distB="0" distL="0" distR="0" wp14:anchorId="73184D80" wp14:editId="420A48D8">
            <wp:extent cx="1394460" cy="177558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19067" cy="1806913"/>
                    </a:xfrm>
                    <a:prstGeom prst="rect">
                      <a:avLst/>
                    </a:prstGeom>
                  </pic:spPr>
                </pic:pic>
              </a:graphicData>
            </a:graphic>
          </wp:inline>
        </w:drawing>
      </w:r>
      <w:r w:rsidR="00B65B40">
        <w:rPr>
          <w:rFonts w:cstheme="minorHAnsi"/>
          <w:bCs/>
          <w:sz w:val="22"/>
          <w:szCs w:val="22"/>
          <w:lang w:val="es-CL"/>
        </w:rPr>
        <w:t xml:space="preserve"> </w:t>
      </w:r>
      <w:r w:rsidR="00144992" w:rsidRPr="00144992">
        <w:rPr>
          <w:rFonts w:cstheme="minorHAnsi"/>
          <w:bCs/>
          <w:sz w:val="22"/>
          <w:szCs w:val="22"/>
          <w:lang w:val="es-CL"/>
        </w:rPr>
        <w:drawing>
          <wp:inline distT="0" distB="0" distL="0" distR="0" wp14:anchorId="1681868C" wp14:editId="6B39C02D">
            <wp:extent cx="1409700" cy="1771594"/>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33629" cy="1801666"/>
                    </a:xfrm>
                    <a:prstGeom prst="rect">
                      <a:avLst/>
                    </a:prstGeom>
                  </pic:spPr>
                </pic:pic>
              </a:graphicData>
            </a:graphic>
          </wp:inline>
        </w:drawing>
      </w:r>
      <w:r w:rsidR="00144992">
        <w:rPr>
          <w:rFonts w:cstheme="minorHAnsi"/>
          <w:bCs/>
          <w:sz w:val="22"/>
          <w:szCs w:val="22"/>
          <w:lang w:val="es-CL"/>
        </w:rPr>
        <w:t xml:space="preserve"> </w:t>
      </w:r>
      <w:r w:rsidR="00144992" w:rsidRPr="00144992">
        <w:rPr>
          <w:rFonts w:cstheme="minorHAnsi"/>
          <w:bCs/>
          <w:sz w:val="22"/>
          <w:szCs w:val="22"/>
          <w:lang w:val="es-CL"/>
        </w:rPr>
        <w:drawing>
          <wp:inline distT="0" distB="0" distL="0" distR="0" wp14:anchorId="12C93C24" wp14:editId="0F5CDE9F">
            <wp:extent cx="1363980" cy="1765411"/>
            <wp:effectExtent l="0" t="0" r="762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78505" cy="1784211"/>
                    </a:xfrm>
                    <a:prstGeom prst="rect">
                      <a:avLst/>
                    </a:prstGeom>
                  </pic:spPr>
                </pic:pic>
              </a:graphicData>
            </a:graphic>
          </wp:inline>
        </w:drawing>
      </w:r>
      <w:r w:rsidR="00144992">
        <w:rPr>
          <w:rFonts w:cstheme="minorHAnsi"/>
          <w:bCs/>
          <w:sz w:val="22"/>
          <w:szCs w:val="22"/>
          <w:lang w:val="es-CL"/>
        </w:rPr>
        <w:br/>
      </w:r>
    </w:p>
    <w:p w14:paraId="3DE01ED9" w14:textId="476131F2" w:rsidR="00144992" w:rsidRDefault="00144992" w:rsidP="00087F35">
      <w:pPr>
        <w:pStyle w:val="CuerpoA"/>
        <w:rPr>
          <w:rFonts w:cstheme="minorHAnsi"/>
          <w:bCs/>
          <w:sz w:val="22"/>
          <w:szCs w:val="22"/>
          <w:lang w:val="es-CL"/>
        </w:rPr>
      </w:pPr>
      <w:r w:rsidRPr="00144992">
        <w:rPr>
          <w:rFonts w:cstheme="minorHAnsi"/>
          <w:bCs/>
          <w:sz w:val="22"/>
          <w:szCs w:val="22"/>
          <w:lang w:val="es-CL"/>
        </w:rPr>
        <w:drawing>
          <wp:inline distT="0" distB="0" distL="0" distR="0" wp14:anchorId="42BECA3C" wp14:editId="31A84307">
            <wp:extent cx="1400593" cy="18288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23825" cy="1859135"/>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6DCF63E8" wp14:editId="58A27974">
            <wp:extent cx="1409700" cy="184812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24281" cy="1867238"/>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1F615ADA" wp14:editId="2C90D858">
            <wp:extent cx="1440180" cy="1850992"/>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55988" cy="1871309"/>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24EE2D0C" wp14:editId="163AA744">
            <wp:extent cx="1417320" cy="1840704"/>
            <wp:effectExtent l="0" t="0" r="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37914" cy="1867450"/>
                    </a:xfrm>
                    <a:prstGeom prst="rect">
                      <a:avLst/>
                    </a:prstGeom>
                  </pic:spPr>
                </pic:pic>
              </a:graphicData>
            </a:graphic>
          </wp:inline>
        </w:drawing>
      </w:r>
    </w:p>
    <w:p w14:paraId="76C5DCBD" w14:textId="70E5C3A0" w:rsidR="00144992" w:rsidRDefault="00144992" w:rsidP="00087F35">
      <w:pPr>
        <w:pStyle w:val="CuerpoA"/>
        <w:rPr>
          <w:rFonts w:cstheme="minorHAnsi"/>
          <w:bCs/>
          <w:sz w:val="22"/>
          <w:szCs w:val="22"/>
          <w:lang w:val="es-CL"/>
        </w:rPr>
      </w:pPr>
    </w:p>
    <w:p w14:paraId="398EBAC6" w14:textId="486799B1" w:rsidR="00144992" w:rsidRDefault="00144992" w:rsidP="00087F35">
      <w:pPr>
        <w:pStyle w:val="CuerpoA"/>
        <w:rPr>
          <w:rFonts w:cstheme="minorHAnsi"/>
          <w:bCs/>
          <w:sz w:val="22"/>
          <w:szCs w:val="22"/>
          <w:lang w:val="es-CL"/>
        </w:rPr>
      </w:pPr>
      <w:r w:rsidRPr="00144992">
        <w:rPr>
          <w:rFonts w:cstheme="minorHAnsi"/>
          <w:bCs/>
          <w:sz w:val="22"/>
          <w:szCs w:val="22"/>
          <w:lang w:val="es-CL"/>
        </w:rPr>
        <w:drawing>
          <wp:inline distT="0" distB="0" distL="0" distR="0" wp14:anchorId="1C8EC3E4" wp14:editId="7637B49A">
            <wp:extent cx="1406712" cy="1767840"/>
            <wp:effectExtent l="0" t="0" r="3175"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28927" cy="1795758"/>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64C662B7" wp14:editId="1CC16E95">
            <wp:extent cx="1402080" cy="1769737"/>
            <wp:effectExtent l="0" t="0" r="762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10492" cy="1780355"/>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78E977E9" wp14:editId="22527677">
            <wp:extent cx="1348740" cy="1774429"/>
            <wp:effectExtent l="0" t="0" r="381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64965" cy="1795775"/>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2047C202" wp14:editId="143ADD70">
            <wp:extent cx="1325880" cy="1769247"/>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32426" cy="1777982"/>
                    </a:xfrm>
                    <a:prstGeom prst="rect">
                      <a:avLst/>
                    </a:prstGeom>
                  </pic:spPr>
                </pic:pic>
              </a:graphicData>
            </a:graphic>
          </wp:inline>
        </w:drawing>
      </w:r>
    </w:p>
    <w:p w14:paraId="497FF19E" w14:textId="79582AD4" w:rsidR="00144992" w:rsidRDefault="00144992" w:rsidP="00087F35">
      <w:pPr>
        <w:pStyle w:val="CuerpoA"/>
        <w:rPr>
          <w:rFonts w:cstheme="minorHAnsi"/>
          <w:bCs/>
          <w:sz w:val="22"/>
          <w:szCs w:val="22"/>
          <w:lang w:val="es-CL"/>
        </w:rPr>
      </w:pPr>
    </w:p>
    <w:p w14:paraId="17290391" w14:textId="1615677B" w:rsidR="00087F35" w:rsidRPr="00144992" w:rsidRDefault="00144992" w:rsidP="00087F35">
      <w:pPr>
        <w:pStyle w:val="CuerpoA"/>
        <w:rPr>
          <w:rFonts w:cstheme="minorHAnsi"/>
          <w:bCs/>
          <w:sz w:val="22"/>
          <w:szCs w:val="22"/>
          <w:lang w:val="es-CL"/>
        </w:rPr>
      </w:pPr>
      <w:r w:rsidRPr="00144992">
        <w:rPr>
          <w:rFonts w:cstheme="minorHAnsi"/>
          <w:bCs/>
          <w:sz w:val="22"/>
          <w:szCs w:val="22"/>
          <w:lang w:val="es-CL"/>
        </w:rPr>
        <w:drawing>
          <wp:inline distT="0" distB="0" distL="0" distR="0" wp14:anchorId="677C92BF" wp14:editId="326A4C24">
            <wp:extent cx="1386333" cy="1866900"/>
            <wp:effectExtent l="0" t="0" r="444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94155" cy="1877433"/>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671CA660" wp14:editId="0C4AC26B">
            <wp:extent cx="1402921" cy="1874321"/>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17766" cy="1894155"/>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13ECC3DB" wp14:editId="7D9D4A89">
            <wp:extent cx="1417320" cy="187313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30301" cy="1890287"/>
                    </a:xfrm>
                    <a:prstGeom prst="rect">
                      <a:avLst/>
                    </a:prstGeom>
                  </pic:spPr>
                </pic:pic>
              </a:graphicData>
            </a:graphic>
          </wp:inline>
        </w:drawing>
      </w:r>
      <w:r>
        <w:rPr>
          <w:rFonts w:cstheme="minorHAnsi"/>
          <w:bCs/>
          <w:sz w:val="22"/>
          <w:szCs w:val="22"/>
          <w:lang w:val="es-CL"/>
        </w:rPr>
        <w:t xml:space="preserve"> </w:t>
      </w:r>
      <w:r w:rsidRPr="00144992">
        <w:rPr>
          <w:rFonts w:cstheme="minorHAnsi"/>
          <w:bCs/>
          <w:sz w:val="22"/>
          <w:szCs w:val="22"/>
          <w:lang w:val="es-CL"/>
        </w:rPr>
        <w:drawing>
          <wp:inline distT="0" distB="0" distL="0" distR="0" wp14:anchorId="4BB5270B" wp14:editId="1E28F5CB">
            <wp:extent cx="1379220" cy="185353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96139" cy="1876268"/>
                    </a:xfrm>
                    <a:prstGeom prst="rect">
                      <a:avLst/>
                    </a:prstGeom>
                  </pic:spPr>
                </pic:pic>
              </a:graphicData>
            </a:graphic>
          </wp:inline>
        </w:drawing>
      </w:r>
    </w:p>
    <w:p w14:paraId="0BEA5A06" w14:textId="0BE50957" w:rsidR="00EF753A" w:rsidRDefault="00D35651" w:rsidP="00D30177">
      <w:pPr>
        <w:pStyle w:val="CuerpoA"/>
        <w:numPr>
          <w:ilvl w:val="0"/>
          <w:numId w:val="6"/>
        </w:numPr>
        <w:ind w:left="284" w:hanging="284"/>
        <w:rPr>
          <w:rFonts w:asciiTheme="minorHAnsi" w:hAnsiTheme="minorHAnsi" w:cstheme="minorHAnsi"/>
          <w:b/>
          <w:bCs/>
          <w:sz w:val="22"/>
          <w:szCs w:val="22"/>
          <w:lang w:val="es-ES"/>
        </w:rPr>
      </w:pPr>
      <w:r>
        <w:rPr>
          <w:rFonts w:asciiTheme="minorHAnsi" w:hAnsiTheme="minorHAnsi" w:cstheme="minorHAnsi"/>
          <w:b/>
          <w:bCs/>
          <w:sz w:val="22"/>
          <w:szCs w:val="22"/>
          <w:lang w:val="es-ES"/>
        </w:rPr>
        <w:lastRenderedPageBreak/>
        <w:t>TEMPORAD</w:t>
      </w:r>
      <w:r w:rsidR="00EF753A">
        <w:rPr>
          <w:rFonts w:asciiTheme="minorHAnsi" w:hAnsiTheme="minorHAnsi" w:cstheme="minorHAnsi"/>
          <w:b/>
          <w:bCs/>
          <w:sz w:val="22"/>
          <w:szCs w:val="22"/>
          <w:lang w:val="es-ES"/>
        </w:rPr>
        <w:t>A DE CONCIERTOS</w:t>
      </w:r>
    </w:p>
    <w:p w14:paraId="20094D79" w14:textId="2C0C9A35" w:rsidR="00DE1C8B" w:rsidRPr="0002090E" w:rsidRDefault="00C7139F" w:rsidP="0002090E">
      <w:pPr>
        <w:pStyle w:val="CuerpoA"/>
        <w:numPr>
          <w:ilvl w:val="1"/>
          <w:numId w:val="1"/>
        </w:numPr>
        <w:ind w:left="284" w:hanging="284"/>
        <w:rPr>
          <w:rFonts w:asciiTheme="minorHAnsi" w:hAnsiTheme="minorHAnsi" w:cstheme="minorHAnsi"/>
          <w:b/>
          <w:bCs/>
          <w:sz w:val="22"/>
          <w:szCs w:val="22"/>
          <w:lang w:val="es-ES"/>
        </w:rPr>
      </w:pPr>
      <w:r w:rsidRPr="00C7139F">
        <w:rPr>
          <w:rFonts w:asciiTheme="minorHAnsi" w:hAnsiTheme="minorHAnsi" w:cstheme="minorHAnsi"/>
          <w:b/>
          <w:bCs/>
          <w:sz w:val="22"/>
          <w:szCs w:val="22"/>
          <w:lang w:val="es-ES"/>
        </w:rPr>
        <w:t>Cinco (05) conciertos de Cámara.</w:t>
      </w:r>
    </w:p>
    <w:p w14:paraId="4024C051" w14:textId="77777777" w:rsidR="008C3D86" w:rsidRPr="00CA6D05" w:rsidRDefault="008C3D86" w:rsidP="00134F5C">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71530E38" w14:textId="77777777" w:rsidR="003B16E8" w:rsidRPr="00DE1C8B" w:rsidRDefault="003B16E8" w:rsidP="003B16E8">
      <w:pPr>
        <w:pStyle w:val="CuerpoA"/>
        <w:rPr>
          <w:rFonts w:asciiTheme="minorHAnsi" w:hAnsiTheme="minorHAnsi" w:cstheme="minorHAnsi"/>
          <w:sz w:val="22"/>
          <w:szCs w:val="22"/>
          <w:lang w:val="es-ES"/>
        </w:rPr>
      </w:pPr>
    </w:p>
    <w:p w14:paraId="1A555E3A" w14:textId="77777777" w:rsidR="003B16E8" w:rsidRPr="00DE1C8B" w:rsidRDefault="003B16E8" w:rsidP="003B16E8">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3B16E8" w:rsidRPr="00DE1C8B" w14:paraId="6682B27A"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80C8F7D" w14:textId="77777777" w:rsidR="003B16E8" w:rsidRPr="00DE1C8B" w:rsidRDefault="003B16E8"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74E9A5FE" w14:textId="77777777" w:rsidR="003B16E8" w:rsidRPr="00DE1C8B" w:rsidRDefault="003B16E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4291FD94" w14:textId="77777777" w:rsidR="003B16E8" w:rsidRPr="00DE1C8B" w:rsidRDefault="003B16E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75B9FDCA" w14:textId="77777777" w:rsidR="003B16E8" w:rsidRPr="00DE1C8B" w:rsidRDefault="003B16E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7B4A2537" w14:textId="77777777" w:rsidR="003B16E8" w:rsidRPr="00DE1C8B" w:rsidRDefault="003B16E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3B16E8" w:rsidRPr="00DE1C8B" w14:paraId="444E9D9D"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F05EA22" w14:textId="3D45BE1C" w:rsidR="003B16E8" w:rsidRPr="00DE1C8B" w:rsidRDefault="00C61861"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sidR="00127E16">
              <w:rPr>
                <w:rFonts w:asciiTheme="minorHAnsi" w:hAnsiTheme="minorHAnsi" w:cstheme="minorHAnsi"/>
                <w:b w:val="0"/>
                <w:bCs w:val="0"/>
                <w:sz w:val="22"/>
                <w:szCs w:val="22"/>
              </w:rPr>
              <w:t>1.</w:t>
            </w:r>
            <w:r w:rsidR="0002090E">
              <w:rPr>
                <w:rFonts w:asciiTheme="minorHAnsi" w:hAnsiTheme="minorHAnsi" w:cstheme="minorHAnsi"/>
                <w:b w:val="0"/>
                <w:bCs w:val="0"/>
                <w:sz w:val="22"/>
                <w:szCs w:val="22"/>
              </w:rPr>
              <w:t>b</w:t>
            </w:r>
          </w:p>
        </w:tc>
        <w:tc>
          <w:tcPr>
            <w:tcW w:w="1701" w:type="dxa"/>
            <w:vAlign w:val="center"/>
          </w:tcPr>
          <w:p w14:paraId="60F3DED6" w14:textId="365A3F3D" w:rsidR="003B16E8" w:rsidRPr="00C61861" w:rsidRDefault="005C7FC6"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w:t>
            </w:r>
          </w:p>
        </w:tc>
        <w:tc>
          <w:tcPr>
            <w:tcW w:w="1418" w:type="dxa"/>
            <w:vAlign w:val="center"/>
          </w:tcPr>
          <w:p w14:paraId="06B89256" w14:textId="5EF43BDA" w:rsidR="003B16E8" w:rsidRPr="00DE1C8B" w:rsidRDefault="00940217"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71D29181" w14:textId="1F5A97E4" w:rsidR="003B16E8" w:rsidRPr="00DE1C8B" w:rsidRDefault="00144992"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5</w:t>
            </w:r>
          </w:p>
        </w:tc>
        <w:tc>
          <w:tcPr>
            <w:tcW w:w="1276" w:type="dxa"/>
            <w:vAlign w:val="center"/>
          </w:tcPr>
          <w:p w14:paraId="3624FEC5" w14:textId="2F5816ED" w:rsidR="003B16E8" w:rsidRPr="00DE1C8B" w:rsidRDefault="004062B7"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100</w:t>
            </w:r>
          </w:p>
        </w:tc>
      </w:tr>
    </w:tbl>
    <w:p w14:paraId="7596DEC1" w14:textId="77777777" w:rsidR="00652869" w:rsidRDefault="00652869" w:rsidP="00652869">
      <w:pPr>
        <w:jc w:val="both"/>
        <w:rPr>
          <w:rFonts w:eastAsia="Calibri" w:cstheme="minorHAnsi"/>
          <w:sz w:val="22"/>
          <w:szCs w:val="22"/>
        </w:rPr>
      </w:pPr>
    </w:p>
    <w:p w14:paraId="21FBD48A" w14:textId="770F721F" w:rsidR="00387026" w:rsidRDefault="00D35651" w:rsidP="00387026">
      <w:pPr>
        <w:pStyle w:val="CuerpoA"/>
        <w:numPr>
          <w:ilvl w:val="0"/>
          <w:numId w:val="7"/>
        </w:numPr>
        <w:ind w:left="284" w:hanging="284"/>
        <w:rPr>
          <w:rFonts w:asciiTheme="minorHAnsi" w:hAnsiTheme="minorHAnsi" w:cstheme="minorHAnsi"/>
          <w:b/>
          <w:bCs/>
          <w:sz w:val="22"/>
          <w:szCs w:val="22"/>
          <w:lang w:val="es-ES"/>
        </w:rPr>
      </w:pPr>
      <w:r>
        <w:rPr>
          <w:rFonts w:asciiTheme="minorHAnsi" w:hAnsiTheme="minorHAnsi" w:cstheme="minorHAnsi"/>
          <w:b/>
          <w:bCs/>
          <w:sz w:val="22"/>
          <w:szCs w:val="22"/>
          <w:lang w:val="es-ES"/>
        </w:rPr>
        <w:t>TEMPORAD</w:t>
      </w:r>
      <w:r w:rsidR="00387026">
        <w:rPr>
          <w:rFonts w:asciiTheme="minorHAnsi" w:hAnsiTheme="minorHAnsi" w:cstheme="minorHAnsi"/>
          <w:b/>
          <w:bCs/>
          <w:sz w:val="22"/>
          <w:szCs w:val="22"/>
          <w:lang w:val="es-ES"/>
        </w:rPr>
        <w:t>A DE CONCIERTOS</w:t>
      </w:r>
    </w:p>
    <w:p w14:paraId="339CA42D" w14:textId="151D578A" w:rsidR="00387026" w:rsidRPr="0002090E" w:rsidRDefault="005E0A73" w:rsidP="0002090E">
      <w:pPr>
        <w:pStyle w:val="CuerpoA"/>
        <w:numPr>
          <w:ilvl w:val="1"/>
          <w:numId w:val="1"/>
        </w:numPr>
        <w:ind w:left="284" w:hanging="284"/>
        <w:rPr>
          <w:rFonts w:asciiTheme="minorHAnsi" w:hAnsiTheme="minorHAnsi" w:cstheme="minorHAnsi"/>
          <w:b/>
          <w:bCs/>
          <w:sz w:val="22"/>
          <w:szCs w:val="22"/>
          <w:lang w:val="es-ES"/>
        </w:rPr>
      </w:pPr>
      <w:r w:rsidRPr="005E0A73">
        <w:rPr>
          <w:rFonts w:asciiTheme="minorHAnsi" w:hAnsiTheme="minorHAnsi" w:cstheme="minorHAnsi"/>
          <w:b/>
          <w:bCs/>
          <w:sz w:val="22"/>
          <w:szCs w:val="22"/>
          <w:lang w:val="es-ES"/>
        </w:rPr>
        <w:t>Cuatro (04) Conciertos en otros formatos (considera el Día Nacional de la Música Chilena).</w:t>
      </w:r>
    </w:p>
    <w:p w14:paraId="1B533003" w14:textId="77777777" w:rsidR="00387026" w:rsidRPr="00CA6D05" w:rsidRDefault="00387026" w:rsidP="00387026">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61659883" w14:textId="77777777" w:rsidR="00387026" w:rsidRPr="00DE1C8B" w:rsidRDefault="00387026" w:rsidP="00387026">
      <w:pPr>
        <w:pStyle w:val="CuerpoA"/>
        <w:rPr>
          <w:rFonts w:asciiTheme="minorHAnsi" w:hAnsiTheme="minorHAnsi" w:cstheme="minorHAnsi"/>
          <w:sz w:val="22"/>
          <w:szCs w:val="22"/>
          <w:lang w:val="es-ES"/>
        </w:rPr>
      </w:pPr>
    </w:p>
    <w:p w14:paraId="1198C6FD" w14:textId="77777777" w:rsidR="00387026" w:rsidRPr="00DE1C8B" w:rsidRDefault="00387026" w:rsidP="00387026">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387026" w:rsidRPr="00DE1C8B" w14:paraId="51D3D64D"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D1692E1" w14:textId="77777777" w:rsidR="00387026" w:rsidRPr="00DE1C8B" w:rsidRDefault="00387026"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560D99B4" w14:textId="77777777" w:rsidR="00387026" w:rsidRPr="00DE1C8B" w:rsidRDefault="00387026"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62CE71AB" w14:textId="77777777" w:rsidR="00387026" w:rsidRPr="00DE1C8B" w:rsidRDefault="00387026"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24EBA0D0" w14:textId="77777777" w:rsidR="00387026" w:rsidRPr="00DE1C8B" w:rsidRDefault="00387026"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7E85106B" w14:textId="77777777" w:rsidR="00387026" w:rsidRPr="00DE1C8B" w:rsidRDefault="00387026"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387026" w:rsidRPr="00DE1C8B" w14:paraId="7B8E6B32"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6D12482" w14:textId="7318B058" w:rsidR="00387026" w:rsidRPr="00DE1C8B" w:rsidRDefault="00387026"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Pr>
                <w:rFonts w:asciiTheme="minorHAnsi" w:hAnsiTheme="minorHAnsi" w:cstheme="minorHAnsi"/>
                <w:b w:val="0"/>
                <w:bCs w:val="0"/>
                <w:sz w:val="22"/>
                <w:szCs w:val="22"/>
              </w:rPr>
              <w:t>1.</w:t>
            </w:r>
            <w:r w:rsidR="0002090E">
              <w:rPr>
                <w:rFonts w:asciiTheme="minorHAnsi" w:hAnsiTheme="minorHAnsi" w:cstheme="minorHAnsi"/>
                <w:b w:val="0"/>
                <w:bCs w:val="0"/>
                <w:sz w:val="22"/>
                <w:szCs w:val="22"/>
              </w:rPr>
              <w:t>c</w:t>
            </w:r>
          </w:p>
        </w:tc>
        <w:tc>
          <w:tcPr>
            <w:tcW w:w="1701" w:type="dxa"/>
            <w:vAlign w:val="center"/>
          </w:tcPr>
          <w:p w14:paraId="60727594" w14:textId="1383E09A" w:rsidR="00387026" w:rsidRPr="00C61861" w:rsidRDefault="005E0A73"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w:t>
            </w:r>
          </w:p>
        </w:tc>
        <w:tc>
          <w:tcPr>
            <w:tcW w:w="1418" w:type="dxa"/>
            <w:vAlign w:val="center"/>
          </w:tcPr>
          <w:p w14:paraId="22158D41" w14:textId="101D1583" w:rsidR="00387026" w:rsidRPr="00DE1C8B" w:rsidRDefault="003E2108"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2FD8ABF7" w14:textId="15312521" w:rsidR="00387026" w:rsidRPr="00DE1C8B" w:rsidRDefault="003E2108"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2649E2CC" w14:textId="596B63B7" w:rsidR="00387026" w:rsidRPr="00DE1C8B" w:rsidRDefault="003E2108"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10EAFD15" w14:textId="77777777" w:rsidR="00387026" w:rsidRDefault="00387026" w:rsidP="003B16E8">
      <w:pPr>
        <w:jc w:val="both"/>
        <w:rPr>
          <w:rFonts w:eastAsia="Calibri" w:cstheme="minorHAnsi"/>
          <w:sz w:val="22"/>
          <w:szCs w:val="22"/>
        </w:rPr>
      </w:pPr>
    </w:p>
    <w:p w14:paraId="4D94C0EE" w14:textId="03EC843A" w:rsidR="006B4FA1" w:rsidRDefault="00DE77EF" w:rsidP="006B4FA1">
      <w:pPr>
        <w:pStyle w:val="CuerpoA"/>
        <w:numPr>
          <w:ilvl w:val="0"/>
          <w:numId w:val="7"/>
        </w:numPr>
        <w:ind w:left="284" w:hanging="284"/>
        <w:rPr>
          <w:rFonts w:asciiTheme="minorHAnsi" w:hAnsiTheme="minorHAnsi" w:cstheme="minorHAnsi"/>
          <w:b/>
          <w:bCs/>
          <w:sz w:val="22"/>
          <w:szCs w:val="22"/>
          <w:lang w:val="es-ES"/>
        </w:rPr>
      </w:pPr>
      <w:r>
        <w:rPr>
          <w:rFonts w:asciiTheme="minorHAnsi" w:hAnsiTheme="minorHAnsi" w:cstheme="minorHAnsi"/>
          <w:b/>
          <w:bCs/>
          <w:sz w:val="22"/>
          <w:szCs w:val="22"/>
          <w:lang w:val="es-ES"/>
        </w:rPr>
        <w:t>ACTIVIDADES DE EDUCACIÓN</w:t>
      </w:r>
    </w:p>
    <w:p w14:paraId="5EBA419A" w14:textId="1B4AE562" w:rsidR="006B4FA1" w:rsidRPr="0002090E" w:rsidRDefault="00554174" w:rsidP="002A7FE2">
      <w:pPr>
        <w:pStyle w:val="CuerpoA"/>
        <w:numPr>
          <w:ilvl w:val="0"/>
          <w:numId w:val="10"/>
        </w:numPr>
        <w:ind w:left="426" w:hanging="426"/>
        <w:rPr>
          <w:rFonts w:asciiTheme="minorHAnsi" w:hAnsiTheme="minorHAnsi" w:cstheme="minorHAnsi"/>
          <w:b/>
          <w:bCs/>
          <w:sz w:val="22"/>
          <w:szCs w:val="22"/>
          <w:lang w:val="es-ES"/>
        </w:rPr>
      </w:pPr>
      <w:r w:rsidRPr="00554174">
        <w:rPr>
          <w:rFonts w:asciiTheme="minorHAnsi" w:hAnsiTheme="minorHAnsi" w:cstheme="minorHAnsi"/>
          <w:b/>
          <w:bCs/>
          <w:sz w:val="22"/>
          <w:szCs w:val="22"/>
          <w:lang w:val="es-ES"/>
        </w:rPr>
        <w:t>Cuatro (04) conciertos educativos o mediados para escolares y estudiantes.</w:t>
      </w:r>
    </w:p>
    <w:p w14:paraId="2A73944D" w14:textId="77777777" w:rsidR="006B4FA1" w:rsidRPr="00CA6D05" w:rsidRDefault="006B4FA1" w:rsidP="006B4FA1">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2F0D2245" w14:textId="77777777" w:rsidR="006B4FA1" w:rsidRPr="00DE1C8B" w:rsidRDefault="006B4FA1" w:rsidP="006B4FA1">
      <w:pPr>
        <w:pStyle w:val="CuerpoA"/>
        <w:rPr>
          <w:rFonts w:asciiTheme="minorHAnsi" w:hAnsiTheme="minorHAnsi" w:cstheme="minorHAnsi"/>
          <w:sz w:val="22"/>
          <w:szCs w:val="22"/>
          <w:lang w:val="es-ES"/>
        </w:rPr>
      </w:pPr>
    </w:p>
    <w:p w14:paraId="25E871CE" w14:textId="77777777" w:rsidR="006B4FA1" w:rsidRPr="00DE1C8B" w:rsidRDefault="006B4FA1" w:rsidP="006B4FA1">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6B4FA1" w:rsidRPr="00DE1C8B" w14:paraId="4AC5A529"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162C347" w14:textId="77777777" w:rsidR="006B4FA1" w:rsidRPr="00DE1C8B" w:rsidRDefault="006B4FA1"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24EA53A9" w14:textId="77777777" w:rsidR="006B4FA1" w:rsidRPr="00DE1C8B" w:rsidRDefault="006B4FA1"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4C983E34" w14:textId="77777777" w:rsidR="006B4FA1" w:rsidRPr="00DE1C8B" w:rsidRDefault="006B4FA1"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0797397F" w14:textId="77777777" w:rsidR="006B4FA1" w:rsidRPr="00DE1C8B" w:rsidRDefault="006B4FA1"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4F856021" w14:textId="77777777" w:rsidR="006B4FA1" w:rsidRPr="00DE1C8B" w:rsidRDefault="006B4FA1"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6B4FA1" w:rsidRPr="00DE1C8B" w14:paraId="6DF0AC17"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B5DE133" w14:textId="215D3FCC" w:rsidR="006B4FA1" w:rsidRPr="00DE1C8B" w:rsidRDefault="006B4FA1"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sidR="002A7FE2">
              <w:rPr>
                <w:rFonts w:asciiTheme="minorHAnsi" w:hAnsiTheme="minorHAnsi" w:cstheme="minorHAnsi"/>
                <w:b w:val="0"/>
                <w:bCs w:val="0"/>
                <w:sz w:val="22"/>
                <w:szCs w:val="22"/>
              </w:rPr>
              <w:t>2.a</w:t>
            </w:r>
          </w:p>
        </w:tc>
        <w:tc>
          <w:tcPr>
            <w:tcW w:w="1701" w:type="dxa"/>
            <w:vAlign w:val="center"/>
          </w:tcPr>
          <w:p w14:paraId="7B952A0E" w14:textId="54AD66BB" w:rsidR="006B4FA1" w:rsidRPr="00C61861" w:rsidRDefault="00554174"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w:t>
            </w:r>
          </w:p>
        </w:tc>
        <w:tc>
          <w:tcPr>
            <w:tcW w:w="1418" w:type="dxa"/>
            <w:vAlign w:val="center"/>
          </w:tcPr>
          <w:p w14:paraId="247B54B2" w14:textId="104E8DD6" w:rsidR="006B4FA1" w:rsidRPr="00DE1C8B" w:rsidRDefault="00AC0703"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2A6D0303" w14:textId="0A8CE24C" w:rsidR="006B4FA1" w:rsidRPr="00DE1C8B" w:rsidRDefault="00AC0703"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w:t>
            </w:r>
          </w:p>
        </w:tc>
        <w:tc>
          <w:tcPr>
            <w:tcW w:w="1276" w:type="dxa"/>
            <w:vAlign w:val="center"/>
          </w:tcPr>
          <w:p w14:paraId="33195578" w14:textId="53FE5A6E" w:rsidR="006B4FA1" w:rsidRPr="00DE1C8B" w:rsidRDefault="00AC0703"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25</w:t>
            </w:r>
          </w:p>
        </w:tc>
      </w:tr>
    </w:tbl>
    <w:p w14:paraId="4B884494" w14:textId="77777777" w:rsidR="006B4FA1" w:rsidRDefault="006B4FA1" w:rsidP="003B16E8">
      <w:pPr>
        <w:jc w:val="both"/>
        <w:rPr>
          <w:rFonts w:eastAsia="Calibri" w:cstheme="minorHAnsi"/>
          <w:sz w:val="22"/>
          <w:szCs w:val="22"/>
        </w:rPr>
      </w:pPr>
    </w:p>
    <w:p w14:paraId="191DA7A8" w14:textId="017A96ED" w:rsidR="00E26069" w:rsidRDefault="00E26069" w:rsidP="00361B8E">
      <w:pPr>
        <w:pStyle w:val="CuerpoA"/>
        <w:numPr>
          <w:ilvl w:val="0"/>
          <w:numId w:val="22"/>
        </w:numPr>
        <w:ind w:left="426"/>
        <w:rPr>
          <w:rFonts w:asciiTheme="minorHAnsi" w:hAnsiTheme="minorHAnsi" w:cstheme="minorHAnsi"/>
          <w:b/>
          <w:bCs/>
          <w:sz w:val="22"/>
          <w:szCs w:val="22"/>
          <w:lang w:val="es-ES"/>
        </w:rPr>
      </w:pPr>
      <w:r>
        <w:rPr>
          <w:rFonts w:asciiTheme="minorHAnsi" w:hAnsiTheme="minorHAnsi" w:cstheme="minorHAnsi"/>
          <w:b/>
          <w:bCs/>
          <w:sz w:val="22"/>
          <w:szCs w:val="22"/>
          <w:lang w:val="es-ES"/>
        </w:rPr>
        <w:lastRenderedPageBreak/>
        <w:t>ACTIVIDADES DE EDUCACIÓN</w:t>
      </w:r>
    </w:p>
    <w:p w14:paraId="21B59BEB" w14:textId="1AFB8B5F" w:rsidR="00E26069" w:rsidRPr="0002090E" w:rsidRDefault="00091AAC" w:rsidP="00361B8E">
      <w:pPr>
        <w:pStyle w:val="CuerpoA"/>
        <w:numPr>
          <w:ilvl w:val="0"/>
          <w:numId w:val="10"/>
        </w:numPr>
        <w:ind w:left="426"/>
        <w:rPr>
          <w:rFonts w:asciiTheme="minorHAnsi" w:hAnsiTheme="minorHAnsi" w:cstheme="minorHAnsi"/>
          <w:b/>
          <w:bCs/>
          <w:sz w:val="22"/>
          <w:szCs w:val="22"/>
          <w:lang w:val="es-ES"/>
        </w:rPr>
      </w:pPr>
      <w:r w:rsidRPr="00091AAC">
        <w:rPr>
          <w:rFonts w:asciiTheme="minorHAnsi" w:hAnsiTheme="minorHAnsi" w:cstheme="minorHAnsi"/>
          <w:b/>
          <w:bCs/>
          <w:sz w:val="22"/>
          <w:szCs w:val="22"/>
          <w:lang w:val="es-ES"/>
        </w:rPr>
        <w:t>Cuatro (04) actividades en establecimientos educacionales.</w:t>
      </w:r>
    </w:p>
    <w:p w14:paraId="4F2B4F93" w14:textId="77777777" w:rsidR="00E26069" w:rsidRPr="00CA6D05" w:rsidRDefault="00E26069" w:rsidP="00E26069">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4B98A600" w14:textId="77777777" w:rsidR="00E26069" w:rsidRPr="00DE1C8B" w:rsidRDefault="00E26069" w:rsidP="00E26069">
      <w:pPr>
        <w:pStyle w:val="CuerpoA"/>
        <w:rPr>
          <w:rFonts w:asciiTheme="minorHAnsi" w:hAnsiTheme="minorHAnsi" w:cstheme="minorHAnsi"/>
          <w:sz w:val="22"/>
          <w:szCs w:val="22"/>
          <w:lang w:val="es-ES"/>
        </w:rPr>
      </w:pPr>
    </w:p>
    <w:p w14:paraId="3A25218C" w14:textId="77777777" w:rsidR="00E26069" w:rsidRPr="00DE1C8B" w:rsidRDefault="00E26069" w:rsidP="00E26069">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E26069" w:rsidRPr="00DE1C8B" w14:paraId="2DB68F6B"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D84BFA4" w14:textId="77777777" w:rsidR="00E26069" w:rsidRPr="00DE1C8B" w:rsidRDefault="00E26069"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28B8D0DE"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5531A9C4"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6D4AAB3A"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6497C6E8"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E26069" w:rsidRPr="00DE1C8B" w14:paraId="1C2BEE12"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FA8CD3E" w14:textId="243A889A" w:rsidR="00E26069" w:rsidRPr="00DE1C8B" w:rsidRDefault="00E26069"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Pr>
                <w:rFonts w:asciiTheme="minorHAnsi" w:hAnsiTheme="minorHAnsi" w:cstheme="minorHAnsi"/>
                <w:b w:val="0"/>
                <w:bCs w:val="0"/>
                <w:sz w:val="22"/>
                <w:szCs w:val="22"/>
              </w:rPr>
              <w:t>2.</w:t>
            </w:r>
            <w:r w:rsidR="00091AAC">
              <w:rPr>
                <w:rFonts w:asciiTheme="minorHAnsi" w:hAnsiTheme="minorHAnsi" w:cstheme="minorHAnsi"/>
                <w:b w:val="0"/>
                <w:bCs w:val="0"/>
                <w:sz w:val="22"/>
                <w:szCs w:val="22"/>
              </w:rPr>
              <w:t>b</w:t>
            </w:r>
          </w:p>
        </w:tc>
        <w:tc>
          <w:tcPr>
            <w:tcW w:w="1701" w:type="dxa"/>
            <w:vAlign w:val="center"/>
          </w:tcPr>
          <w:p w14:paraId="19D6A768" w14:textId="77777777" w:rsidR="00E26069" w:rsidRPr="00C61861" w:rsidRDefault="00E26069"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w:t>
            </w:r>
          </w:p>
        </w:tc>
        <w:tc>
          <w:tcPr>
            <w:tcW w:w="1418" w:type="dxa"/>
            <w:vAlign w:val="center"/>
          </w:tcPr>
          <w:p w14:paraId="5AE0F920" w14:textId="2C82C5C6" w:rsidR="00E26069" w:rsidRPr="00DE1C8B" w:rsidRDefault="00426FA5"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03C2313F" w14:textId="783EBA7E" w:rsidR="00E26069" w:rsidRPr="00DE1C8B" w:rsidRDefault="00A8676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w:t>
            </w:r>
          </w:p>
        </w:tc>
        <w:tc>
          <w:tcPr>
            <w:tcW w:w="1276" w:type="dxa"/>
            <w:vAlign w:val="center"/>
          </w:tcPr>
          <w:p w14:paraId="4BE7F196" w14:textId="4C893DF6" w:rsidR="00E26069" w:rsidRPr="00DE1C8B" w:rsidRDefault="00A8676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25</w:t>
            </w:r>
          </w:p>
        </w:tc>
      </w:tr>
    </w:tbl>
    <w:p w14:paraId="118DA5F9" w14:textId="6FCEF60C" w:rsidR="00A86769" w:rsidRDefault="00A86769" w:rsidP="003B16E8">
      <w:pPr>
        <w:jc w:val="both"/>
        <w:rPr>
          <w:rFonts w:eastAsia="Calibri" w:cstheme="minorHAnsi"/>
          <w:sz w:val="22"/>
          <w:szCs w:val="22"/>
        </w:rPr>
      </w:pPr>
    </w:p>
    <w:p w14:paraId="10CF4CBC" w14:textId="77777777" w:rsidR="00E26069" w:rsidRDefault="00E26069" w:rsidP="003B1509">
      <w:pPr>
        <w:pStyle w:val="CuerpoA"/>
        <w:numPr>
          <w:ilvl w:val="0"/>
          <w:numId w:val="24"/>
        </w:numPr>
        <w:ind w:left="426"/>
        <w:rPr>
          <w:rFonts w:asciiTheme="minorHAnsi" w:hAnsiTheme="minorHAnsi" w:cstheme="minorHAnsi"/>
          <w:b/>
          <w:bCs/>
          <w:sz w:val="22"/>
          <w:szCs w:val="22"/>
          <w:lang w:val="es-ES"/>
        </w:rPr>
      </w:pPr>
      <w:r>
        <w:rPr>
          <w:rFonts w:asciiTheme="minorHAnsi" w:hAnsiTheme="minorHAnsi" w:cstheme="minorHAnsi"/>
          <w:b/>
          <w:bCs/>
          <w:sz w:val="22"/>
          <w:szCs w:val="22"/>
          <w:lang w:val="es-ES"/>
        </w:rPr>
        <w:t>ACTIVIDADES DE EDUCACIÓN</w:t>
      </w:r>
    </w:p>
    <w:p w14:paraId="06F4C509" w14:textId="77379C3E" w:rsidR="003B1509" w:rsidRDefault="003B1509" w:rsidP="003B1509">
      <w:pPr>
        <w:pStyle w:val="CuerpoA"/>
        <w:numPr>
          <w:ilvl w:val="0"/>
          <w:numId w:val="10"/>
        </w:numPr>
        <w:ind w:left="426"/>
        <w:rPr>
          <w:rFonts w:asciiTheme="minorHAnsi" w:hAnsiTheme="minorHAnsi" w:cstheme="minorHAnsi"/>
          <w:b/>
          <w:bCs/>
          <w:sz w:val="22"/>
          <w:szCs w:val="22"/>
          <w:lang w:val="es-ES"/>
        </w:rPr>
      </w:pPr>
      <w:r w:rsidRPr="003B1509">
        <w:rPr>
          <w:rFonts w:asciiTheme="minorHAnsi" w:hAnsiTheme="minorHAnsi" w:cstheme="minorHAnsi"/>
          <w:b/>
          <w:bCs/>
          <w:sz w:val="22"/>
          <w:szCs w:val="22"/>
          <w:lang w:val="es-ES"/>
        </w:rPr>
        <w:t xml:space="preserve">Veinte (20) talleres de música dirigido a estudiantes de enseñanza básica. </w:t>
      </w:r>
    </w:p>
    <w:p w14:paraId="7C246ACA" w14:textId="49922726" w:rsidR="00E26069" w:rsidRPr="00CA6D05" w:rsidRDefault="00E26069" w:rsidP="003B1509">
      <w:pPr>
        <w:pStyle w:val="CuerpoA"/>
        <w:ind w:left="360"/>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1C21B3CE" w14:textId="77777777" w:rsidR="00E26069" w:rsidRPr="00DE1C8B" w:rsidRDefault="00E26069" w:rsidP="00E26069">
      <w:pPr>
        <w:pStyle w:val="CuerpoA"/>
        <w:rPr>
          <w:rFonts w:asciiTheme="minorHAnsi" w:hAnsiTheme="minorHAnsi" w:cstheme="minorHAnsi"/>
          <w:sz w:val="22"/>
          <w:szCs w:val="22"/>
          <w:lang w:val="es-ES"/>
        </w:rPr>
      </w:pPr>
    </w:p>
    <w:p w14:paraId="53FBB961" w14:textId="77777777" w:rsidR="00E26069" w:rsidRPr="00DE1C8B" w:rsidRDefault="00E26069" w:rsidP="00E26069">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E26069" w:rsidRPr="00DE1C8B" w14:paraId="7C83935D"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B03AC61" w14:textId="77777777" w:rsidR="00E26069" w:rsidRPr="00DE1C8B" w:rsidRDefault="00E26069"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56F905E4"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2A63D106"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52569ACF"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5F7DE9EA" w14:textId="77777777" w:rsidR="00E26069" w:rsidRPr="00DE1C8B" w:rsidRDefault="00E26069"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E26069" w:rsidRPr="00DE1C8B" w14:paraId="00B98312"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5EB9636D" w14:textId="7FDA81D1" w:rsidR="00E26069" w:rsidRPr="00DE1C8B" w:rsidRDefault="00E26069"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Pr>
                <w:rFonts w:asciiTheme="minorHAnsi" w:hAnsiTheme="minorHAnsi" w:cstheme="minorHAnsi"/>
                <w:b w:val="0"/>
                <w:bCs w:val="0"/>
                <w:sz w:val="22"/>
                <w:szCs w:val="22"/>
              </w:rPr>
              <w:t>2.</w:t>
            </w:r>
            <w:r w:rsidR="003B1509">
              <w:rPr>
                <w:rFonts w:asciiTheme="minorHAnsi" w:hAnsiTheme="minorHAnsi" w:cstheme="minorHAnsi"/>
                <w:b w:val="0"/>
                <w:bCs w:val="0"/>
                <w:sz w:val="22"/>
                <w:szCs w:val="22"/>
              </w:rPr>
              <w:t>c</w:t>
            </w:r>
          </w:p>
        </w:tc>
        <w:tc>
          <w:tcPr>
            <w:tcW w:w="1701" w:type="dxa"/>
            <w:vAlign w:val="center"/>
          </w:tcPr>
          <w:p w14:paraId="09282431" w14:textId="706D30F3" w:rsidR="00E26069" w:rsidRPr="00C61861" w:rsidRDefault="003B1509"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20</w:t>
            </w:r>
          </w:p>
        </w:tc>
        <w:tc>
          <w:tcPr>
            <w:tcW w:w="1418" w:type="dxa"/>
            <w:vAlign w:val="center"/>
          </w:tcPr>
          <w:p w14:paraId="64012C3D" w14:textId="269FE590" w:rsidR="00E26069" w:rsidRPr="00DE1C8B" w:rsidRDefault="00BB1613"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w:t>
            </w:r>
          </w:p>
        </w:tc>
        <w:tc>
          <w:tcPr>
            <w:tcW w:w="1275" w:type="dxa"/>
            <w:vAlign w:val="center"/>
          </w:tcPr>
          <w:p w14:paraId="1C0B0218" w14:textId="49B388F7" w:rsidR="00E26069" w:rsidRPr="00DE1C8B" w:rsidRDefault="00426FA5"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6</w:t>
            </w:r>
          </w:p>
        </w:tc>
        <w:tc>
          <w:tcPr>
            <w:tcW w:w="1276" w:type="dxa"/>
            <w:vAlign w:val="center"/>
          </w:tcPr>
          <w:p w14:paraId="6D5C15B4" w14:textId="169E668C" w:rsidR="00E26069" w:rsidRPr="00DE1C8B" w:rsidRDefault="00426FA5"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3</w:t>
            </w:r>
            <w:r w:rsidR="00BE4103">
              <w:rPr>
                <w:rFonts w:asciiTheme="minorHAnsi" w:hAnsiTheme="minorHAnsi" w:cstheme="minorHAnsi"/>
                <w:b/>
                <w:bCs/>
                <w:sz w:val="22"/>
                <w:szCs w:val="22"/>
              </w:rPr>
              <w:t>0</w:t>
            </w:r>
          </w:p>
        </w:tc>
      </w:tr>
    </w:tbl>
    <w:p w14:paraId="2A5A9128" w14:textId="77777777" w:rsidR="00014122" w:rsidRDefault="00014122" w:rsidP="00014122">
      <w:pPr>
        <w:spacing w:line="276" w:lineRule="auto"/>
        <w:jc w:val="both"/>
        <w:rPr>
          <w:rFonts w:eastAsia="Calibri" w:cstheme="minorHAnsi"/>
          <w:sz w:val="22"/>
          <w:szCs w:val="22"/>
        </w:rPr>
      </w:pPr>
    </w:p>
    <w:p w14:paraId="31EECAE2"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 xml:space="preserve">Los días </w:t>
      </w:r>
      <w:r w:rsidRPr="000A1075">
        <w:rPr>
          <w:rFonts w:eastAsia="Calibri" w:cstheme="minorHAnsi"/>
          <w:b/>
          <w:bCs/>
          <w:sz w:val="22"/>
          <w:szCs w:val="22"/>
        </w:rPr>
        <w:t>13 y 27 de junio de 2026</w:t>
      </w:r>
      <w:r w:rsidRPr="000A1075">
        <w:rPr>
          <w:rFonts w:eastAsia="Calibri" w:cstheme="minorHAnsi"/>
          <w:sz w:val="22"/>
          <w:szCs w:val="22"/>
        </w:rPr>
        <w:t xml:space="preserve">, la Orquesta Sinfónica Municipal de Copiapó dio continuidad al </w:t>
      </w:r>
      <w:r w:rsidRPr="000A1075">
        <w:rPr>
          <w:rFonts w:eastAsia="Calibri" w:cstheme="minorHAnsi"/>
          <w:b/>
          <w:bCs/>
          <w:sz w:val="22"/>
          <w:szCs w:val="22"/>
        </w:rPr>
        <w:t>Taller de Música Atacamita</w:t>
      </w:r>
      <w:r w:rsidRPr="000A1075">
        <w:rPr>
          <w:rFonts w:eastAsia="Calibri" w:cstheme="minorHAnsi"/>
          <w:sz w:val="22"/>
          <w:szCs w:val="22"/>
        </w:rPr>
        <w:t>, iniciativa de formación artística gratuita que busca acercar la educación musical a niñas y niños de enseñanza básica de la comuna, priorizando la participación de estudiantes provenientes de sectores de mayor vulnerabilidad social. A través de este programa, 30 participantes acceden de manera permanente a un espacio de aprendizaje, creación y encuentro en torno a la música, fortaleciendo su desarrollo artístico y personal.</w:t>
      </w:r>
    </w:p>
    <w:p w14:paraId="30EA18AC"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Durante ambas jornadas, los estudiantes profundizaron el trabajo musical iniciado en sesiones anteriores, consolidando aprendizajes relacionados con la práctica instrumental, el desarrollo del sentido rítmico, la afinación, la interpretación colectiva y la escucha activa. Las actividades fueron diseñadas con una metodología participativa, privilegiando el trabajo grupal y el aprendizaje experiencial como herramientas para fortalecer habilidades musicales y socioemocionales.</w:t>
      </w:r>
    </w:p>
    <w:p w14:paraId="1FC13D6D"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 xml:space="preserve">El repertorio continuó centrándose en canciones representativas del </w:t>
      </w:r>
      <w:r w:rsidRPr="000A1075">
        <w:rPr>
          <w:rFonts w:eastAsia="Calibri" w:cstheme="minorHAnsi"/>
          <w:b/>
          <w:bCs/>
          <w:sz w:val="22"/>
          <w:szCs w:val="22"/>
        </w:rPr>
        <w:t>folclor latinoamericano</w:t>
      </w:r>
      <w:r w:rsidRPr="000A1075">
        <w:rPr>
          <w:rFonts w:eastAsia="Calibri" w:cstheme="minorHAnsi"/>
          <w:sz w:val="22"/>
          <w:szCs w:val="22"/>
        </w:rPr>
        <w:t xml:space="preserve">, promoviendo el conocimiento y la valoración del patrimonio musical de la región y del continente. A </w:t>
      </w:r>
      <w:r w:rsidRPr="000A1075">
        <w:rPr>
          <w:rFonts w:eastAsia="Calibri" w:cstheme="minorHAnsi"/>
          <w:sz w:val="22"/>
          <w:szCs w:val="22"/>
        </w:rPr>
        <w:lastRenderedPageBreak/>
        <w:t xml:space="preserve">través de estas obras, los participantes no solo desarrollan competencias interpretativas, sino que también reflexionan sobre las tradiciones culturales, la diversidad de expresiones musicales y los elementos </w:t>
      </w:r>
      <w:proofErr w:type="spellStart"/>
      <w:r w:rsidRPr="000A1075">
        <w:rPr>
          <w:rFonts w:eastAsia="Calibri" w:cstheme="minorHAnsi"/>
          <w:sz w:val="22"/>
          <w:szCs w:val="22"/>
        </w:rPr>
        <w:t>identitarios</w:t>
      </w:r>
      <w:proofErr w:type="spellEnd"/>
      <w:r w:rsidRPr="000A1075">
        <w:rPr>
          <w:rFonts w:eastAsia="Calibri" w:cstheme="minorHAnsi"/>
          <w:sz w:val="22"/>
          <w:szCs w:val="22"/>
        </w:rPr>
        <w:t xml:space="preserve"> presentes en las distintas manifestaciones del folclor latinoamericano.</w:t>
      </w:r>
    </w:p>
    <w:p w14:paraId="535E4840"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 xml:space="preserve">Como parte del enfoque integral del programa, la Orquesta Sinfónica Municipal de Copiapó mantuvo las medidas de apoyo que permiten garantizar una participación efectiva de los estudiantes. Cada sesión contempló la disposición de </w:t>
      </w:r>
      <w:r w:rsidRPr="000A1075">
        <w:rPr>
          <w:rFonts w:eastAsia="Calibri" w:cstheme="minorHAnsi"/>
          <w:b/>
          <w:bCs/>
          <w:sz w:val="22"/>
          <w:szCs w:val="22"/>
        </w:rPr>
        <w:t>transporte desde y hacia los establecimientos educacionales</w:t>
      </w:r>
      <w:r w:rsidRPr="000A1075">
        <w:rPr>
          <w:rFonts w:eastAsia="Calibri" w:cstheme="minorHAnsi"/>
          <w:sz w:val="22"/>
          <w:szCs w:val="22"/>
        </w:rPr>
        <w:t xml:space="preserve">, facilitando la asistencia de niñas y niños provenientes de distintos sectores de la comuna, así como la entrega de </w:t>
      </w:r>
      <w:r w:rsidRPr="000A1075">
        <w:rPr>
          <w:rFonts w:eastAsia="Calibri" w:cstheme="minorHAnsi"/>
          <w:b/>
          <w:bCs/>
          <w:sz w:val="22"/>
          <w:szCs w:val="22"/>
        </w:rPr>
        <w:t>colaciones</w:t>
      </w:r>
      <w:r w:rsidRPr="000A1075">
        <w:rPr>
          <w:rFonts w:eastAsia="Calibri" w:cstheme="minorHAnsi"/>
          <w:sz w:val="22"/>
          <w:szCs w:val="22"/>
        </w:rPr>
        <w:t>, contribuyendo a generar condiciones adecuadas para el aprendizaje y el bienestar de los participantes.</w:t>
      </w:r>
    </w:p>
    <w:p w14:paraId="6306AE4B"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Estas acciones responden a una visión de la educación artística entendida como un derecho cultural, abordando tanto los procesos formativos como las condiciones materiales necesarias para que niños y niñas puedan acceder de manera sostenida a experiencias culturales de calidad. De esta forma, el Taller de Música Atacamita continúa consolidándose como una iniciativa que reduce barreras de acceso y amplía las oportunidades de participación artística para las infancias de la comuna.</w:t>
      </w:r>
    </w:p>
    <w:p w14:paraId="1259546E" w14:textId="77777777" w:rsidR="000A1075" w:rsidRPr="000A1075" w:rsidRDefault="000A1075" w:rsidP="000A1075">
      <w:pPr>
        <w:spacing w:line="276" w:lineRule="auto"/>
        <w:rPr>
          <w:rFonts w:eastAsia="Calibri" w:cstheme="minorHAnsi"/>
          <w:sz w:val="22"/>
          <w:szCs w:val="22"/>
        </w:rPr>
      </w:pPr>
      <w:r w:rsidRPr="000A1075">
        <w:rPr>
          <w:rFonts w:eastAsia="Calibri" w:cstheme="minorHAnsi"/>
          <w:sz w:val="22"/>
          <w:szCs w:val="22"/>
        </w:rPr>
        <w:t>Desde una perspectiva de impacto, las sesiones realizadas durante el mes de junio fortalecieron la continuidad del proceso pedagógico y reafirmaron el valor de la formación artística temprana como herramienta para el desarrollo integral de niñas y niños. Asimismo, el programa contribuye a la formación de nuevas audiencias, al fortalecimiento del sentido de pertenencia y al desarrollo de capacidades creativas, consolidando el compromiso de la Orquesta Sinfónica Municipal de Copiapó con la inclusión, la mediación cultural y la democratización del acceso a las artes en la Región de Atacama.</w:t>
      </w:r>
    </w:p>
    <w:p w14:paraId="67550003" w14:textId="14C486C6" w:rsidR="00014122" w:rsidRDefault="00BE4103" w:rsidP="00716930">
      <w:pPr>
        <w:spacing w:line="276" w:lineRule="auto"/>
        <w:rPr>
          <w:rFonts w:eastAsia="Calibri" w:cstheme="minorHAnsi"/>
          <w:sz w:val="22"/>
          <w:szCs w:val="22"/>
        </w:rPr>
      </w:pPr>
      <w:r w:rsidRPr="00BE4103">
        <w:rPr>
          <w:rFonts w:eastAsia="Calibri" w:cstheme="minorHAnsi"/>
          <w:noProof/>
          <w:sz w:val="22"/>
          <w:szCs w:val="22"/>
          <w:lang w:eastAsia="es-CL"/>
        </w:rPr>
        <w:drawing>
          <wp:inline distT="0" distB="0" distL="0" distR="0" wp14:anchorId="07C2A952" wp14:editId="29A80B74">
            <wp:extent cx="1226820" cy="1642892"/>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34459" cy="1653122"/>
                    </a:xfrm>
                    <a:prstGeom prst="rect">
                      <a:avLst/>
                    </a:prstGeom>
                  </pic:spPr>
                </pic:pic>
              </a:graphicData>
            </a:graphic>
          </wp:inline>
        </w:drawing>
      </w:r>
      <w:r>
        <w:rPr>
          <w:rFonts w:eastAsia="Calibri" w:cstheme="minorHAnsi"/>
          <w:sz w:val="22"/>
          <w:szCs w:val="22"/>
        </w:rPr>
        <w:t xml:space="preserve"> </w:t>
      </w:r>
      <w:r w:rsidRPr="00BE4103">
        <w:rPr>
          <w:rFonts w:eastAsia="Calibri" w:cstheme="minorHAnsi"/>
          <w:noProof/>
          <w:sz w:val="22"/>
          <w:szCs w:val="22"/>
          <w:lang w:eastAsia="es-CL"/>
        </w:rPr>
        <w:drawing>
          <wp:inline distT="0" distB="0" distL="0" distR="0" wp14:anchorId="5FF47B86" wp14:editId="092B0DD7">
            <wp:extent cx="1219200" cy="1643062"/>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234362" cy="1663495"/>
                    </a:xfrm>
                    <a:prstGeom prst="rect">
                      <a:avLst/>
                    </a:prstGeom>
                  </pic:spPr>
                </pic:pic>
              </a:graphicData>
            </a:graphic>
          </wp:inline>
        </w:drawing>
      </w:r>
      <w:r>
        <w:rPr>
          <w:rFonts w:eastAsia="Calibri" w:cstheme="minorHAnsi"/>
          <w:sz w:val="22"/>
          <w:szCs w:val="22"/>
        </w:rPr>
        <w:t xml:space="preserve"> </w:t>
      </w:r>
      <w:r w:rsidRPr="00BE4103">
        <w:rPr>
          <w:rFonts w:eastAsia="Calibri" w:cstheme="minorHAnsi"/>
          <w:noProof/>
          <w:sz w:val="22"/>
          <w:szCs w:val="22"/>
          <w:lang w:eastAsia="es-CL"/>
        </w:rPr>
        <w:drawing>
          <wp:inline distT="0" distB="0" distL="0" distR="0" wp14:anchorId="4ED33E73" wp14:editId="796DBAE5">
            <wp:extent cx="1219200" cy="1645444"/>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39565" cy="1672929"/>
                    </a:xfrm>
                    <a:prstGeom prst="rect">
                      <a:avLst/>
                    </a:prstGeom>
                  </pic:spPr>
                </pic:pic>
              </a:graphicData>
            </a:graphic>
          </wp:inline>
        </w:drawing>
      </w:r>
      <w:r>
        <w:rPr>
          <w:rFonts w:eastAsia="Calibri" w:cstheme="minorHAnsi"/>
          <w:sz w:val="22"/>
          <w:szCs w:val="22"/>
        </w:rPr>
        <w:t xml:space="preserve"> </w:t>
      </w:r>
      <w:r w:rsidRPr="00BE4103">
        <w:rPr>
          <w:rFonts w:eastAsia="Calibri" w:cstheme="minorHAnsi"/>
          <w:noProof/>
          <w:sz w:val="22"/>
          <w:szCs w:val="22"/>
          <w:lang w:eastAsia="es-CL"/>
        </w:rPr>
        <w:drawing>
          <wp:inline distT="0" distB="0" distL="0" distR="0" wp14:anchorId="52731FFD" wp14:editId="30D76246">
            <wp:extent cx="1211580" cy="1635160"/>
            <wp:effectExtent l="0" t="0" r="7620"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20595" cy="1647326"/>
                    </a:xfrm>
                    <a:prstGeom prst="rect">
                      <a:avLst/>
                    </a:prstGeom>
                  </pic:spPr>
                </pic:pic>
              </a:graphicData>
            </a:graphic>
          </wp:inline>
        </w:drawing>
      </w:r>
    </w:p>
    <w:p w14:paraId="7704346D" w14:textId="6D3909AD" w:rsidR="00591D95" w:rsidRDefault="00407FE9" w:rsidP="00D45574">
      <w:pPr>
        <w:pStyle w:val="CuerpoA"/>
        <w:numPr>
          <w:ilvl w:val="0"/>
          <w:numId w:val="7"/>
        </w:numPr>
        <w:ind w:left="426" w:hanging="426"/>
        <w:rPr>
          <w:rFonts w:asciiTheme="minorHAnsi" w:hAnsiTheme="minorHAnsi" w:cstheme="minorHAnsi"/>
          <w:b/>
          <w:bCs/>
          <w:sz w:val="22"/>
          <w:szCs w:val="22"/>
          <w:lang w:val="es-ES"/>
        </w:rPr>
      </w:pPr>
      <w:r>
        <w:rPr>
          <w:rFonts w:asciiTheme="minorHAnsi" w:hAnsiTheme="minorHAnsi" w:cstheme="minorHAnsi"/>
          <w:b/>
          <w:bCs/>
          <w:sz w:val="22"/>
          <w:szCs w:val="22"/>
          <w:lang w:val="es-ES"/>
        </w:rPr>
        <w:t>ACTIVIDADES</w:t>
      </w:r>
      <w:r w:rsidR="00D45574">
        <w:rPr>
          <w:rFonts w:asciiTheme="minorHAnsi" w:hAnsiTheme="minorHAnsi" w:cstheme="minorHAnsi"/>
          <w:b/>
          <w:bCs/>
          <w:sz w:val="22"/>
          <w:szCs w:val="22"/>
          <w:lang w:val="es-ES"/>
        </w:rPr>
        <w:t xml:space="preserve"> </w:t>
      </w:r>
      <w:r>
        <w:rPr>
          <w:rFonts w:asciiTheme="minorHAnsi" w:hAnsiTheme="minorHAnsi" w:cstheme="minorHAnsi"/>
          <w:b/>
          <w:bCs/>
          <w:sz w:val="22"/>
          <w:szCs w:val="22"/>
          <w:lang w:val="es-ES"/>
        </w:rPr>
        <w:t xml:space="preserve">/ </w:t>
      </w:r>
      <w:r w:rsidR="00D45574">
        <w:rPr>
          <w:rFonts w:asciiTheme="minorHAnsi" w:hAnsiTheme="minorHAnsi" w:cstheme="minorHAnsi"/>
          <w:b/>
          <w:bCs/>
          <w:sz w:val="22"/>
          <w:szCs w:val="22"/>
          <w:lang w:val="es-ES"/>
        </w:rPr>
        <w:t>CONCIERTOS DE EXTENSIÓN</w:t>
      </w:r>
    </w:p>
    <w:p w14:paraId="74BBA925" w14:textId="5E54EA46" w:rsidR="00D45574" w:rsidRDefault="00D45574" w:rsidP="00D45574">
      <w:pPr>
        <w:pStyle w:val="CuerpoA"/>
        <w:numPr>
          <w:ilvl w:val="1"/>
          <w:numId w:val="7"/>
        </w:numPr>
        <w:ind w:left="426"/>
        <w:rPr>
          <w:rFonts w:asciiTheme="minorHAnsi" w:hAnsiTheme="minorHAnsi" w:cstheme="minorHAnsi"/>
          <w:b/>
          <w:bCs/>
          <w:sz w:val="22"/>
          <w:szCs w:val="22"/>
          <w:lang w:val="es-ES"/>
        </w:rPr>
      </w:pPr>
      <w:r w:rsidRPr="00D45574">
        <w:rPr>
          <w:rFonts w:asciiTheme="minorHAnsi" w:hAnsiTheme="minorHAnsi" w:cstheme="minorHAnsi"/>
          <w:b/>
          <w:bCs/>
          <w:sz w:val="22"/>
          <w:szCs w:val="22"/>
          <w:lang w:val="es-ES"/>
        </w:rPr>
        <w:t xml:space="preserve">Nueve (09) conciertos en espacios y formatos especiales (considera Mes de los Públicos). </w:t>
      </w:r>
    </w:p>
    <w:p w14:paraId="1B88732A" w14:textId="77777777" w:rsidR="00FB2FA9" w:rsidRDefault="00FB2FA9" w:rsidP="00FB2FA9">
      <w:pPr>
        <w:pStyle w:val="CuerpoA"/>
        <w:ind w:left="426"/>
        <w:rPr>
          <w:rFonts w:asciiTheme="minorHAnsi" w:hAnsiTheme="minorHAnsi" w:cstheme="minorHAnsi"/>
          <w:b/>
          <w:bCs/>
          <w:sz w:val="22"/>
          <w:szCs w:val="22"/>
          <w:lang w:val="es-ES"/>
        </w:rPr>
      </w:pPr>
    </w:p>
    <w:p w14:paraId="2493084B" w14:textId="5AA13002" w:rsidR="00591D95" w:rsidRPr="00CA6D05" w:rsidRDefault="00591D95" w:rsidP="00D45574">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37B1E84F" w14:textId="77777777" w:rsidR="00591D95" w:rsidRPr="00DE1C8B" w:rsidRDefault="00591D95" w:rsidP="00591D95">
      <w:pPr>
        <w:pStyle w:val="CuerpoA"/>
        <w:rPr>
          <w:rFonts w:asciiTheme="minorHAnsi" w:hAnsiTheme="minorHAnsi" w:cstheme="minorHAnsi"/>
          <w:sz w:val="22"/>
          <w:szCs w:val="22"/>
          <w:lang w:val="es-ES"/>
        </w:rPr>
      </w:pPr>
    </w:p>
    <w:p w14:paraId="3F29E7FB" w14:textId="77777777" w:rsidR="00591D95" w:rsidRPr="00DE1C8B" w:rsidRDefault="00591D95" w:rsidP="00591D95">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591D95" w:rsidRPr="00DE1C8B" w14:paraId="47A48B96"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5B55463" w14:textId="77777777" w:rsidR="00591D95" w:rsidRPr="00DE1C8B" w:rsidRDefault="00591D95"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lastRenderedPageBreak/>
              <w:t>Numeral de compromiso según convenio</w:t>
            </w:r>
          </w:p>
        </w:tc>
        <w:tc>
          <w:tcPr>
            <w:tcW w:w="1701" w:type="dxa"/>
            <w:vAlign w:val="center"/>
            <w:hideMark/>
          </w:tcPr>
          <w:p w14:paraId="58732963" w14:textId="77777777" w:rsidR="00591D95" w:rsidRPr="00DE1C8B" w:rsidRDefault="00591D95"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5507A97C" w14:textId="77777777" w:rsidR="00591D95" w:rsidRPr="00DE1C8B" w:rsidRDefault="00591D95"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21FDD0D1" w14:textId="77777777" w:rsidR="00591D95" w:rsidRPr="00DE1C8B" w:rsidRDefault="00591D95"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2140A271" w14:textId="77777777" w:rsidR="00591D95" w:rsidRPr="00DE1C8B" w:rsidRDefault="00591D95"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591D95" w:rsidRPr="00DE1C8B" w14:paraId="397EC08D"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E8BDEB9" w14:textId="425C9A7C" w:rsidR="00591D95" w:rsidRPr="00DE1C8B" w:rsidRDefault="00591D95"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sidR="001C5D62">
              <w:rPr>
                <w:rFonts w:asciiTheme="minorHAnsi" w:hAnsiTheme="minorHAnsi" w:cstheme="minorHAnsi"/>
                <w:b w:val="0"/>
                <w:bCs w:val="0"/>
                <w:sz w:val="22"/>
                <w:szCs w:val="22"/>
              </w:rPr>
              <w:t>3</w:t>
            </w:r>
            <w:r>
              <w:rPr>
                <w:rFonts w:asciiTheme="minorHAnsi" w:hAnsiTheme="minorHAnsi" w:cstheme="minorHAnsi"/>
                <w:b w:val="0"/>
                <w:bCs w:val="0"/>
                <w:sz w:val="22"/>
                <w:szCs w:val="22"/>
              </w:rPr>
              <w:t>.a</w:t>
            </w:r>
          </w:p>
        </w:tc>
        <w:tc>
          <w:tcPr>
            <w:tcW w:w="1701" w:type="dxa"/>
            <w:vAlign w:val="center"/>
          </w:tcPr>
          <w:p w14:paraId="26EC21E5" w14:textId="7796363C" w:rsidR="00591D95" w:rsidRPr="00C61861" w:rsidRDefault="00D45574"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9</w:t>
            </w:r>
          </w:p>
        </w:tc>
        <w:tc>
          <w:tcPr>
            <w:tcW w:w="1418" w:type="dxa"/>
            <w:vAlign w:val="center"/>
          </w:tcPr>
          <w:p w14:paraId="4BDD1AFE" w14:textId="083A96AA" w:rsidR="00591D95" w:rsidRPr="00DE1C8B" w:rsidRDefault="00BE4103"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7C616314" w14:textId="50953616" w:rsidR="00591D95" w:rsidRPr="00DE1C8B" w:rsidRDefault="00002F47"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3</w:t>
            </w:r>
          </w:p>
        </w:tc>
        <w:tc>
          <w:tcPr>
            <w:tcW w:w="1276" w:type="dxa"/>
            <w:vAlign w:val="center"/>
          </w:tcPr>
          <w:p w14:paraId="3F22EA2E" w14:textId="4C190605" w:rsidR="00591D95" w:rsidRPr="00DE1C8B" w:rsidRDefault="00002F47"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33</w:t>
            </w:r>
          </w:p>
        </w:tc>
      </w:tr>
    </w:tbl>
    <w:p w14:paraId="39D6C47F" w14:textId="1E302663" w:rsidR="00FD6CF8" w:rsidRDefault="00FD6CF8" w:rsidP="00134F5C">
      <w:pPr>
        <w:pStyle w:val="CuerpoA"/>
        <w:rPr>
          <w:rFonts w:asciiTheme="minorHAnsi" w:hAnsiTheme="minorHAnsi" w:cstheme="minorHAnsi"/>
          <w:b/>
          <w:bCs/>
          <w:sz w:val="22"/>
          <w:szCs w:val="22"/>
          <w:lang w:val="es-ES"/>
        </w:rPr>
      </w:pPr>
    </w:p>
    <w:p w14:paraId="40A61042" w14:textId="77777777" w:rsidR="003B7EE6" w:rsidRDefault="003B7EE6" w:rsidP="00134F5C">
      <w:pPr>
        <w:pStyle w:val="CuerpoA"/>
        <w:rPr>
          <w:rFonts w:asciiTheme="minorHAnsi" w:hAnsiTheme="minorHAnsi" w:cstheme="minorHAnsi"/>
          <w:b/>
          <w:bCs/>
          <w:sz w:val="22"/>
          <w:szCs w:val="22"/>
          <w:lang w:val="es-ES"/>
        </w:rPr>
      </w:pPr>
    </w:p>
    <w:p w14:paraId="2869AB30" w14:textId="40158589" w:rsidR="00FD6CF8" w:rsidRDefault="00FD6CF8" w:rsidP="00FD6CF8">
      <w:pPr>
        <w:pStyle w:val="CuerpoA"/>
        <w:numPr>
          <w:ilvl w:val="0"/>
          <w:numId w:val="7"/>
        </w:numPr>
        <w:ind w:left="426" w:hanging="426"/>
        <w:rPr>
          <w:rFonts w:asciiTheme="minorHAnsi" w:hAnsiTheme="minorHAnsi" w:cstheme="minorHAnsi"/>
          <w:b/>
          <w:bCs/>
          <w:sz w:val="22"/>
          <w:szCs w:val="22"/>
          <w:lang w:val="es-ES"/>
        </w:rPr>
      </w:pPr>
      <w:r>
        <w:rPr>
          <w:rFonts w:asciiTheme="minorHAnsi" w:hAnsiTheme="minorHAnsi" w:cstheme="minorHAnsi"/>
          <w:b/>
          <w:bCs/>
          <w:sz w:val="22"/>
          <w:szCs w:val="22"/>
          <w:lang w:val="es-ES"/>
        </w:rPr>
        <w:t>CONCURSO</w:t>
      </w:r>
    </w:p>
    <w:p w14:paraId="2331DFB6" w14:textId="4B600F06" w:rsidR="00FD6CF8" w:rsidRDefault="00FD6CF8" w:rsidP="00FD6CF8">
      <w:pPr>
        <w:pStyle w:val="CuerpoA"/>
        <w:numPr>
          <w:ilvl w:val="1"/>
          <w:numId w:val="7"/>
        </w:numPr>
        <w:ind w:left="426" w:hanging="426"/>
        <w:rPr>
          <w:rFonts w:asciiTheme="minorHAnsi" w:hAnsiTheme="minorHAnsi" w:cstheme="minorHAnsi"/>
          <w:b/>
          <w:bCs/>
          <w:sz w:val="22"/>
          <w:szCs w:val="22"/>
          <w:lang w:val="es-ES"/>
        </w:rPr>
      </w:pPr>
      <w:r w:rsidRPr="00FD6CF8">
        <w:rPr>
          <w:rFonts w:asciiTheme="minorHAnsi" w:hAnsiTheme="minorHAnsi" w:cstheme="minorHAnsi"/>
          <w:b/>
          <w:bCs/>
          <w:sz w:val="22"/>
          <w:szCs w:val="22"/>
          <w:lang w:val="es-ES"/>
        </w:rPr>
        <w:t xml:space="preserve">Un (01) concurso “Jóvenes Solistas”. </w:t>
      </w:r>
    </w:p>
    <w:p w14:paraId="6CDD772C" w14:textId="77777777" w:rsidR="00FB2FA9" w:rsidRDefault="00FB2FA9" w:rsidP="00FB2FA9">
      <w:pPr>
        <w:pStyle w:val="CuerpoA"/>
        <w:ind w:left="426"/>
        <w:rPr>
          <w:rFonts w:asciiTheme="minorHAnsi" w:hAnsiTheme="minorHAnsi" w:cstheme="minorHAnsi"/>
          <w:b/>
          <w:bCs/>
          <w:sz w:val="22"/>
          <w:szCs w:val="22"/>
          <w:lang w:val="es-ES"/>
        </w:rPr>
      </w:pPr>
    </w:p>
    <w:p w14:paraId="39F9285A" w14:textId="26C65EDC" w:rsidR="00FD6CF8" w:rsidRPr="00CA6D05" w:rsidRDefault="00FD6CF8" w:rsidP="00FD6CF8">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268DCEF3" w14:textId="77777777" w:rsidR="00FD6CF8" w:rsidRPr="00DE1C8B" w:rsidRDefault="00FD6CF8" w:rsidP="00FD6CF8">
      <w:pPr>
        <w:pStyle w:val="CuerpoA"/>
        <w:rPr>
          <w:rFonts w:asciiTheme="minorHAnsi" w:hAnsiTheme="minorHAnsi" w:cstheme="minorHAnsi"/>
          <w:sz w:val="22"/>
          <w:szCs w:val="22"/>
          <w:lang w:val="es-ES"/>
        </w:rPr>
      </w:pPr>
    </w:p>
    <w:p w14:paraId="29491A58" w14:textId="77777777" w:rsidR="00FD6CF8" w:rsidRPr="00DE1C8B" w:rsidRDefault="00FD6CF8" w:rsidP="00FD6CF8">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FD6CF8" w:rsidRPr="00DE1C8B" w14:paraId="040335B8"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484622E" w14:textId="77777777" w:rsidR="00FD6CF8" w:rsidRPr="00DE1C8B" w:rsidRDefault="00FD6CF8"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15B7721A"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39A11ECC"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7527394B"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7CCDF37E"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FD6CF8" w:rsidRPr="00DE1C8B" w14:paraId="2937B1E9"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A307A96" w14:textId="1A0BC40D" w:rsidR="00FD6CF8" w:rsidRPr="00DE1C8B" w:rsidRDefault="00FD6CF8"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Pr>
                <w:rFonts w:asciiTheme="minorHAnsi" w:hAnsiTheme="minorHAnsi" w:cstheme="minorHAnsi"/>
                <w:b w:val="0"/>
                <w:bCs w:val="0"/>
                <w:sz w:val="22"/>
                <w:szCs w:val="22"/>
              </w:rPr>
              <w:t>4.a</w:t>
            </w:r>
          </w:p>
        </w:tc>
        <w:tc>
          <w:tcPr>
            <w:tcW w:w="1701" w:type="dxa"/>
            <w:vAlign w:val="center"/>
          </w:tcPr>
          <w:p w14:paraId="00DB7C73" w14:textId="1B13F153" w:rsidR="00FD6CF8" w:rsidRPr="00C61861" w:rsidRDefault="00FD6CF8"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p>
        </w:tc>
        <w:tc>
          <w:tcPr>
            <w:tcW w:w="1418" w:type="dxa"/>
            <w:vAlign w:val="center"/>
          </w:tcPr>
          <w:p w14:paraId="7F4204D7" w14:textId="35A100DF"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22C0ADBC" w14:textId="1B717F8C"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54D5CD74" w14:textId="3EDC737F"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58B0F828" w14:textId="77777777" w:rsidR="00FD6CF8" w:rsidRDefault="00FD6CF8" w:rsidP="00FD6CF8">
      <w:pPr>
        <w:pStyle w:val="CuerpoA"/>
        <w:rPr>
          <w:rFonts w:asciiTheme="minorHAnsi" w:hAnsiTheme="minorHAnsi" w:cstheme="minorHAnsi"/>
          <w:b/>
          <w:bCs/>
          <w:sz w:val="22"/>
          <w:szCs w:val="22"/>
          <w:lang w:val="es-ES"/>
        </w:rPr>
      </w:pPr>
    </w:p>
    <w:p w14:paraId="19BBED74" w14:textId="77777777" w:rsidR="00FD6CF8" w:rsidRDefault="00FD6CF8" w:rsidP="0083301A">
      <w:pPr>
        <w:pStyle w:val="CuerpoA"/>
        <w:numPr>
          <w:ilvl w:val="0"/>
          <w:numId w:val="25"/>
        </w:numPr>
        <w:ind w:left="426" w:hanging="426"/>
        <w:rPr>
          <w:rFonts w:asciiTheme="minorHAnsi" w:hAnsiTheme="minorHAnsi" w:cstheme="minorHAnsi"/>
          <w:b/>
          <w:bCs/>
          <w:sz w:val="22"/>
          <w:szCs w:val="22"/>
          <w:lang w:val="es-ES"/>
        </w:rPr>
      </w:pPr>
      <w:r>
        <w:rPr>
          <w:rFonts w:asciiTheme="minorHAnsi" w:hAnsiTheme="minorHAnsi" w:cstheme="minorHAnsi"/>
          <w:b/>
          <w:bCs/>
          <w:sz w:val="22"/>
          <w:szCs w:val="22"/>
          <w:lang w:val="es-ES"/>
        </w:rPr>
        <w:t>CONCURSO</w:t>
      </w:r>
    </w:p>
    <w:p w14:paraId="59912AA5" w14:textId="0D1F3BC8" w:rsidR="00FD6CF8" w:rsidRDefault="00FB2FA9" w:rsidP="00FD6CF8">
      <w:pPr>
        <w:pStyle w:val="CuerpoA"/>
        <w:numPr>
          <w:ilvl w:val="1"/>
          <w:numId w:val="7"/>
        </w:numPr>
        <w:ind w:left="426" w:hanging="426"/>
        <w:rPr>
          <w:rFonts w:asciiTheme="minorHAnsi" w:hAnsiTheme="minorHAnsi" w:cstheme="minorHAnsi"/>
          <w:b/>
          <w:bCs/>
          <w:sz w:val="22"/>
          <w:szCs w:val="22"/>
          <w:lang w:val="es-ES"/>
        </w:rPr>
      </w:pPr>
      <w:r w:rsidRPr="00FB2FA9">
        <w:rPr>
          <w:rFonts w:asciiTheme="minorHAnsi" w:hAnsiTheme="minorHAnsi" w:cstheme="minorHAnsi"/>
          <w:b/>
          <w:bCs/>
          <w:sz w:val="22"/>
          <w:szCs w:val="22"/>
          <w:lang w:val="es-ES"/>
        </w:rPr>
        <w:t>Un (01) concurso de composición “Atacama en cinco líneas”.</w:t>
      </w:r>
      <w:r w:rsidR="00FD6CF8" w:rsidRPr="00FD6CF8">
        <w:rPr>
          <w:rFonts w:asciiTheme="minorHAnsi" w:hAnsiTheme="minorHAnsi" w:cstheme="minorHAnsi"/>
          <w:b/>
          <w:bCs/>
          <w:sz w:val="22"/>
          <w:szCs w:val="22"/>
          <w:lang w:val="es-ES"/>
        </w:rPr>
        <w:t xml:space="preserve"> </w:t>
      </w:r>
    </w:p>
    <w:p w14:paraId="19079DA9" w14:textId="77777777" w:rsidR="00FB2FA9" w:rsidRDefault="00FB2FA9" w:rsidP="00FB2FA9">
      <w:pPr>
        <w:pStyle w:val="CuerpoA"/>
        <w:ind w:left="426"/>
        <w:rPr>
          <w:rFonts w:asciiTheme="minorHAnsi" w:hAnsiTheme="minorHAnsi" w:cstheme="minorHAnsi"/>
          <w:b/>
          <w:bCs/>
          <w:sz w:val="22"/>
          <w:szCs w:val="22"/>
          <w:lang w:val="es-ES"/>
        </w:rPr>
      </w:pPr>
    </w:p>
    <w:p w14:paraId="311DDBED" w14:textId="77777777" w:rsidR="00FD6CF8" w:rsidRPr="00CA6D05" w:rsidRDefault="00FD6CF8" w:rsidP="00FD6CF8">
      <w:pPr>
        <w:pStyle w:val="CuerpoA"/>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618AE0B9" w14:textId="77777777" w:rsidR="00FD6CF8" w:rsidRPr="00DE1C8B" w:rsidRDefault="00FD6CF8" w:rsidP="00FD6CF8">
      <w:pPr>
        <w:pStyle w:val="CuerpoA"/>
        <w:rPr>
          <w:rFonts w:asciiTheme="minorHAnsi" w:hAnsiTheme="minorHAnsi" w:cstheme="minorHAnsi"/>
          <w:sz w:val="22"/>
          <w:szCs w:val="22"/>
          <w:lang w:val="es-ES"/>
        </w:rPr>
      </w:pPr>
    </w:p>
    <w:p w14:paraId="27DBF9F1" w14:textId="77777777" w:rsidR="00FD6CF8" w:rsidRPr="00DE1C8B" w:rsidRDefault="00FD6CF8" w:rsidP="00FD6CF8">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FD6CF8" w:rsidRPr="00DE1C8B" w14:paraId="567892A0"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D105922" w14:textId="77777777" w:rsidR="00FD6CF8" w:rsidRPr="00DE1C8B" w:rsidRDefault="00FD6CF8"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37384B3D"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05AB2D7E"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12FCF572"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0D60D283" w14:textId="77777777" w:rsidR="00FD6CF8" w:rsidRPr="00DE1C8B" w:rsidRDefault="00FD6CF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FD6CF8" w:rsidRPr="00DE1C8B" w14:paraId="7F38C743"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A9DF650" w14:textId="31D54604" w:rsidR="00FD6CF8" w:rsidRPr="00DE1C8B" w:rsidRDefault="00FD6CF8" w:rsidP="000A1075">
            <w:pPr>
              <w:pStyle w:val="CuerpoA"/>
              <w:widowControl/>
              <w:spacing w:line="256" w:lineRule="auto"/>
              <w:jc w:val="center"/>
              <w:rPr>
                <w:rFonts w:asciiTheme="minorHAnsi" w:hAnsiTheme="minorHAnsi" w:cstheme="minorHAnsi"/>
                <w:b w:val="0"/>
                <w:bCs w:val="0"/>
                <w:sz w:val="22"/>
                <w:szCs w:val="22"/>
              </w:rPr>
            </w:pPr>
            <w:r w:rsidRPr="00C61861">
              <w:rPr>
                <w:rFonts w:asciiTheme="minorHAnsi" w:hAnsiTheme="minorHAnsi" w:cstheme="minorHAnsi"/>
                <w:b w:val="0"/>
                <w:bCs w:val="0"/>
                <w:sz w:val="22"/>
                <w:szCs w:val="22"/>
              </w:rPr>
              <w:t>I.</w:t>
            </w:r>
            <w:r>
              <w:rPr>
                <w:rFonts w:asciiTheme="minorHAnsi" w:hAnsiTheme="minorHAnsi" w:cstheme="minorHAnsi"/>
                <w:b w:val="0"/>
                <w:bCs w:val="0"/>
                <w:sz w:val="22"/>
                <w:szCs w:val="22"/>
              </w:rPr>
              <w:t>4.</w:t>
            </w:r>
            <w:r w:rsidR="00FB2FA9">
              <w:rPr>
                <w:rFonts w:asciiTheme="minorHAnsi" w:hAnsiTheme="minorHAnsi" w:cstheme="minorHAnsi"/>
                <w:b w:val="0"/>
                <w:bCs w:val="0"/>
                <w:sz w:val="22"/>
                <w:szCs w:val="22"/>
              </w:rPr>
              <w:t>b</w:t>
            </w:r>
          </w:p>
        </w:tc>
        <w:tc>
          <w:tcPr>
            <w:tcW w:w="1701" w:type="dxa"/>
            <w:vAlign w:val="center"/>
          </w:tcPr>
          <w:p w14:paraId="48FF545F" w14:textId="77777777" w:rsidR="00FD6CF8" w:rsidRPr="00C61861" w:rsidRDefault="00FD6CF8"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p>
        </w:tc>
        <w:tc>
          <w:tcPr>
            <w:tcW w:w="1418" w:type="dxa"/>
            <w:vAlign w:val="center"/>
          </w:tcPr>
          <w:p w14:paraId="06549D47" w14:textId="3D9C237F"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77225B52" w14:textId="450BBF96"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7C165145" w14:textId="1CB14BAD" w:rsidR="00FD6CF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38917813" w14:textId="4FD88B0C" w:rsidR="00FB2FA9" w:rsidRDefault="00FB2FA9" w:rsidP="00134F5C">
      <w:pPr>
        <w:pStyle w:val="CuerpoA"/>
        <w:rPr>
          <w:rFonts w:asciiTheme="minorHAnsi" w:hAnsiTheme="minorHAnsi" w:cstheme="minorHAnsi"/>
          <w:b/>
          <w:bCs/>
          <w:sz w:val="22"/>
          <w:szCs w:val="22"/>
          <w:lang w:val="es-ES"/>
        </w:rPr>
      </w:pPr>
    </w:p>
    <w:p w14:paraId="0AA02219" w14:textId="6E7B81C2" w:rsidR="00DE1C8B" w:rsidRDefault="00591D95" w:rsidP="00FB2FA9">
      <w:pPr>
        <w:pStyle w:val="CuerpoA"/>
        <w:numPr>
          <w:ilvl w:val="0"/>
          <w:numId w:val="19"/>
        </w:numPr>
        <w:ind w:left="426" w:hanging="426"/>
        <w:rPr>
          <w:rFonts w:asciiTheme="minorHAnsi" w:hAnsiTheme="minorHAnsi" w:cstheme="minorHAnsi"/>
          <w:b/>
          <w:bCs/>
          <w:sz w:val="22"/>
          <w:szCs w:val="22"/>
          <w:lang w:val="es-ES"/>
        </w:rPr>
      </w:pPr>
      <w:r>
        <w:rPr>
          <w:rFonts w:asciiTheme="minorHAnsi" w:hAnsiTheme="minorHAnsi" w:cstheme="minorHAnsi"/>
          <w:b/>
          <w:bCs/>
          <w:sz w:val="22"/>
          <w:szCs w:val="22"/>
          <w:lang w:val="es-ES"/>
        </w:rPr>
        <w:t>PROGRAMAS Y EJES TRANSVERSALES</w:t>
      </w:r>
    </w:p>
    <w:p w14:paraId="3F368162" w14:textId="77777777" w:rsidR="00134F5C" w:rsidRDefault="00134F5C" w:rsidP="00134F5C">
      <w:pPr>
        <w:pStyle w:val="CuerpoA"/>
        <w:rPr>
          <w:rFonts w:asciiTheme="minorHAnsi" w:hAnsiTheme="minorHAnsi" w:cstheme="minorHAnsi"/>
          <w:b/>
          <w:bCs/>
          <w:sz w:val="22"/>
          <w:szCs w:val="22"/>
          <w:lang w:val="es-ES"/>
        </w:rPr>
      </w:pPr>
    </w:p>
    <w:p w14:paraId="2A263B96" w14:textId="459A8B0B" w:rsidR="00134F5C" w:rsidRDefault="00134F5C" w:rsidP="002C7A3D">
      <w:pPr>
        <w:pStyle w:val="CuerpoA"/>
        <w:numPr>
          <w:ilvl w:val="0"/>
          <w:numId w:val="2"/>
        </w:numPr>
        <w:ind w:left="284" w:hanging="284"/>
        <w:rPr>
          <w:rFonts w:asciiTheme="minorHAnsi" w:hAnsiTheme="minorHAnsi" w:cstheme="minorHAnsi"/>
          <w:b/>
          <w:bCs/>
          <w:sz w:val="22"/>
          <w:szCs w:val="22"/>
          <w:lang w:val="es-ES"/>
        </w:rPr>
      </w:pPr>
      <w:r w:rsidRPr="00134F5C">
        <w:rPr>
          <w:rFonts w:asciiTheme="minorHAnsi" w:hAnsiTheme="minorHAnsi" w:cstheme="minorHAnsi"/>
          <w:b/>
          <w:bCs/>
          <w:sz w:val="22"/>
          <w:szCs w:val="22"/>
          <w:lang w:val="es-ES"/>
        </w:rPr>
        <w:t>DESCENTRALIZACIÓN Y DESCONCENTRACIÓN</w:t>
      </w:r>
    </w:p>
    <w:p w14:paraId="388160DA" w14:textId="7775B788" w:rsidR="00F13D60" w:rsidRPr="00BD5EE7" w:rsidRDefault="00BD5EE7" w:rsidP="007E6772">
      <w:pPr>
        <w:pStyle w:val="CuerpoA"/>
        <w:numPr>
          <w:ilvl w:val="0"/>
          <w:numId w:val="12"/>
        </w:numPr>
        <w:ind w:left="426" w:hanging="426"/>
        <w:rPr>
          <w:rFonts w:asciiTheme="minorHAnsi" w:hAnsiTheme="minorHAnsi" w:cstheme="minorHAnsi"/>
          <w:sz w:val="22"/>
          <w:szCs w:val="22"/>
          <w:lang w:val="es-ES"/>
        </w:rPr>
      </w:pPr>
      <w:r w:rsidRPr="00BD5EE7">
        <w:rPr>
          <w:rFonts w:asciiTheme="minorHAnsi" w:hAnsiTheme="minorHAnsi" w:cstheme="minorHAnsi"/>
          <w:sz w:val="22"/>
          <w:szCs w:val="22"/>
          <w:lang w:val="es-ES"/>
        </w:rPr>
        <w:t>Cinco (05) conciertos en comunas distintas a la de origen de la ORQUESTA.</w:t>
      </w:r>
    </w:p>
    <w:p w14:paraId="3C09701E" w14:textId="77777777" w:rsidR="00F13D60" w:rsidRPr="00CA6D05" w:rsidRDefault="00F13D60" w:rsidP="007E6772">
      <w:pPr>
        <w:pStyle w:val="CuerpoA"/>
        <w:ind w:left="426"/>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2D295D25" w14:textId="77777777" w:rsidR="00F13D60" w:rsidRPr="00DE1C8B" w:rsidRDefault="00F13D60" w:rsidP="00F13D60">
      <w:pPr>
        <w:pStyle w:val="CuerpoA"/>
        <w:rPr>
          <w:rFonts w:asciiTheme="minorHAnsi" w:hAnsiTheme="minorHAnsi" w:cstheme="minorHAnsi"/>
          <w:sz w:val="22"/>
          <w:szCs w:val="22"/>
          <w:lang w:val="es-ES"/>
        </w:rPr>
      </w:pPr>
    </w:p>
    <w:p w14:paraId="26E72C7C" w14:textId="77777777" w:rsidR="00F13D60" w:rsidRPr="00DE1C8B" w:rsidRDefault="00F13D60" w:rsidP="00F13D60">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F13D60" w:rsidRPr="00DE1C8B" w14:paraId="2F79E984"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DA254EF" w14:textId="77777777" w:rsidR="00F13D60" w:rsidRPr="00DE1C8B" w:rsidRDefault="00F13D60"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27A11E08" w14:textId="77777777" w:rsidR="00F13D60" w:rsidRPr="00DE1C8B" w:rsidRDefault="00F13D60"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6B09DE23" w14:textId="77777777" w:rsidR="00F13D60" w:rsidRPr="00DE1C8B" w:rsidRDefault="00F13D60"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749BDE9F" w14:textId="77777777" w:rsidR="00F13D60" w:rsidRPr="00DE1C8B" w:rsidRDefault="00F13D60"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1AB867FC" w14:textId="77777777" w:rsidR="00F13D60" w:rsidRPr="00DE1C8B" w:rsidRDefault="00F13D60"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F13D60" w:rsidRPr="00DE1C8B" w14:paraId="112AC460"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30044EB" w14:textId="2DB6D612" w:rsidR="00F13D60" w:rsidRPr="00DE1C8B" w:rsidRDefault="00E61724" w:rsidP="000A1075">
            <w:pPr>
              <w:pStyle w:val="CuerpoA"/>
              <w:widowControl/>
              <w:spacing w:line="256" w:lineRule="auto"/>
              <w:jc w:val="center"/>
              <w:rPr>
                <w:rFonts w:asciiTheme="minorHAnsi" w:hAnsiTheme="minorHAnsi" w:cstheme="minorHAnsi"/>
                <w:b w:val="0"/>
                <w:bCs w:val="0"/>
                <w:sz w:val="22"/>
                <w:szCs w:val="22"/>
              </w:rPr>
            </w:pPr>
            <w:r>
              <w:rPr>
                <w:rFonts w:asciiTheme="minorHAnsi" w:hAnsiTheme="minorHAnsi" w:cstheme="minorHAnsi"/>
                <w:b w:val="0"/>
                <w:bCs w:val="0"/>
                <w:sz w:val="22"/>
                <w:szCs w:val="22"/>
              </w:rPr>
              <w:t>II.1.a</w:t>
            </w:r>
          </w:p>
        </w:tc>
        <w:tc>
          <w:tcPr>
            <w:tcW w:w="1701" w:type="dxa"/>
            <w:vAlign w:val="center"/>
          </w:tcPr>
          <w:p w14:paraId="6C60CEA6" w14:textId="2787E9D1" w:rsidR="00F13D60" w:rsidRPr="00007B6A" w:rsidRDefault="00BD5EE7"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w:t>
            </w:r>
          </w:p>
        </w:tc>
        <w:tc>
          <w:tcPr>
            <w:tcW w:w="1418" w:type="dxa"/>
            <w:vAlign w:val="center"/>
          </w:tcPr>
          <w:p w14:paraId="58E4AA11" w14:textId="2F6694E0" w:rsidR="00F13D60"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575D4071" w14:textId="28DBBFAD" w:rsidR="00F13D60"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w:t>
            </w:r>
          </w:p>
        </w:tc>
        <w:tc>
          <w:tcPr>
            <w:tcW w:w="1276" w:type="dxa"/>
            <w:vAlign w:val="center"/>
          </w:tcPr>
          <w:p w14:paraId="2F7E08F7" w14:textId="289A0779" w:rsidR="00F13D60"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40</w:t>
            </w:r>
          </w:p>
        </w:tc>
      </w:tr>
    </w:tbl>
    <w:p w14:paraId="6296A892" w14:textId="77777777" w:rsidR="00A53D7C" w:rsidRDefault="00A53D7C" w:rsidP="00134F5C">
      <w:pPr>
        <w:pStyle w:val="CuerpoA"/>
        <w:rPr>
          <w:rFonts w:asciiTheme="minorHAnsi" w:hAnsiTheme="minorHAnsi" w:cstheme="minorHAnsi"/>
          <w:b/>
          <w:sz w:val="22"/>
          <w:szCs w:val="22"/>
        </w:rPr>
      </w:pPr>
    </w:p>
    <w:p w14:paraId="44324D5A" w14:textId="273DB76B" w:rsidR="00134F5C" w:rsidRPr="00A53D7C" w:rsidRDefault="00134F5C" w:rsidP="00134F5C">
      <w:pPr>
        <w:pStyle w:val="CuerpoA"/>
        <w:numPr>
          <w:ilvl w:val="0"/>
          <w:numId w:val="6"/>
        </w:numPr>
        <w:ind w:left="426" w:hanging="426"/>
        <w:rPr>
          <w:rFonts w:asciiTheme="minorHAnsi" w:hAnsiTheme="minorHAnsi" w:cstheme="minorHAnsi"/>
          <w:b/>
          <w:sz w:val="22"/>
          <w:szCs w:val="22"/>
        </w:rPr>
      </w:pPr>
      <w:r w:rsidRPr="00134F5C">
        <w:rPr>
          <w:rFonts w:asciiTheme="minorHAnsi" w:hAnsiTheme="minorHAnsi" w:cstheme="minorHAnsi"/>
          <w:b/>
          <w:sz w:val="22"/>
          <w:szCs w:val="22"/>
        </w:rPr>
        <w:t>PÚBLICOS/BENEFICIARIOS PREFERENTES</w:t>
      </w:r>
    </w:p>
    <w:p w14:paraId="735DF7CA" w14:textId="41036ECD" w:rsidR="00FD4ADC" w:rsidRPr="00372FB4" w:rsidRDefault="003D15DB" w:rsidP="00D92EE1">
      <w:pPr>
        <w:pStyle w:val="CuerpoA"/>
        <w:numPr>
          <w:ilvl w:val="0"/>
          <w:numId w:val="14"/>
        </w:numPr>
        <w:ind w:left="426" w:hanging="426"/>
        <w:rPr>
          <w:rFonts w:asciiTheme="minorHAnsi" w:hAnsiTheme="minorHAnsi" w:cstheme="minorHAnsi"/>
          <w:sz w:val="22"/>
          <w:szCs w:val="22"/>
          <w:lang w:val="es-ES"/>
        </w:rPr>
      </w:pPr>
      <w:r w:rsidRPr="003D15DB">
        <w:rPr>
          <w:rFonts w:asciiTheme="minorHAnsi" w:hAnsiTheme="minorHAnsi" w:cstheme="minorHAnsi"/>
          <w:sz w:val="22"/>
          <w:szCs w:val="22"/>
          <w:lang w:val="es-ES"/>
        </w:rPr>
        <w:t>Tres (03) conciertos para adultos mayores</w:t>
      </w:r>
      <w:r w:rsidR="00F06392" w:rsidRPr="00372FB4">
        <w:rPr>
          <w:rFonts w:asciiTheme="minorHAnsi" w:hAnsiTheme="minorHAnsi" w:cstheme="minorHAnsi"/>
          <w:sz w:val="22"/>
          <w:szCs w:val="22"/>
          <w:lang w:val="es-ES"/>
        </w:rPr>
        <w:t>.</w:t>
      </w:r>
    </w:p>
    <w:p w14:paraId="0F86DB76" w14:textId="77777777" w:rsidR="001003D5" w:rsidRPr="00DE1C8B" w:rsidRDefault="001003D5" w:rsidP="001003D5">
      <w:pPr>
        <w:pStyle w:val="CuerpoA"/>
        <w:ind w:left="426"/>
        <w:rPr>
          <w:rFonts w:asciiTheme="minorHAnsi" w:hAnsiTheme="minorHAnsi" w:cstheme="minorHAnsi"/>
          <w:b/>
          <w:bCs/>
          <w:sz w:val="22"/>
          <w:szCs w:val="22"/>
          <w:lang w:val="es-ES"/>
        </w:rPr>
      </w:pPr>
    </w:p>
    <w:p w14:paraId="1F7B3770" w14:textId="77777777" w:rsidR="00FD4ADC" w:rsidRPr="00CA6D05" w:rsidRDefault="00FD4ADC" w:rsidP="00D92EE1">
      <w:pPr>
        <w:pStyle w:val="CuerpoA"/>
        <w:ind w:left="426"/>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0DD51492" w14:textId="77777777" w:rsidR="00FD4ADC" w:rsidRPr="00DE1C8B" w:rsidRDefault="00FD4ADC" w:rsidP="00FD4ADC">
      <w:pPr>
        <w:pStyle w:val="CuerpoA"/>
        <w:rPr>
          <w:rFonts w:asciiTheme="minorHAnsi" w:hAnsiTheme="minorHAnsi" w:cstheme="minorHAnsi"/>
          <w:sz w:val="22"/>
          <w:szCs w:val="22"/>
          <w:lang w:val="es-ES"/>
        </w:rPr>
      </w:pPr>
    </w:p>
    <w:p w14:paraId="4282E002" w14:textId="77777777" w:rsidR="00FD4ADC" w:rsidRPr="00DE1C8B" w:rsidRDefault="00FD4ADC" w:rsidP="00FD4ADC">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FD4ADC" w:rsidRPr="00DE1C8B" w14:paraId="3B347C95"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1D884B2" w14:textId="77777777" w:rsidR="00FD4ADC" w:rsidRPr="00DE1C8B" w:rsidRDefault="00FD4ADC"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5A675D94" w14:textId="77777777" w:rsidR="00FD4ADC" w:rsidRPr="00DE1C8B" w:rsidRDefault="00FD4ADC"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4A7DEA74" w14:textId="77777777" w:rsidR="00FD4ADC" w:rsidRPr="00DE1C8B" w:rsidRDefault="00FD4ADC"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5B984F5D" w14:textId="77777777" w:rsidR="00FD4ADC" w:rsidRPr="00DE1C8B" w:rsidRDefault="00FD4ADC"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7D2979D9" w14:textId="77777777" w:rsidR="00FD4ADC" w:rsidRPr="00DE1C8B" w:rsidRDefault="00FD4ADC"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FD4ADC" w:rsidRPr="00DE1C8B" w14:paraId="3935752D"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79C389E" w14:textId="6455AF71" w:rsidR="00FD4ADC" w:rsidRPr="00DE1C8B" w:rsidRDefault="00F06392" w:rsidP="000A1075">
            <w:pPr>
              <w:pStyle w:val="CuerpoA"/>
              <w:widowControl/>
              <w:spacing w:line="256" w:lineRule="auto"/>
              <w:jc w:val="center"/>
              <w:rPr>
                <w:rFonts w:asciiTheme="minorHAnsi" w:hAnsiTheme="minorHAnsi" w:cstheme="minorHAnsi"/>
                <w:b w:val="0"/>
                <w:bCs w:val="0"/>
                <w:sz w:val="22"/>
                <w:szCs w:val="22"/>
              </w:rPr>
            </w:pPr>
            <w:r>
              <w:rPr>
                <w:rFonts w:asciiTheme="minorHAnsi" w:hAnsiTheme="minorHAnsi" w:cstheme="minorHAnsi"/>
                <w:b w:val="0"/>
                <w:bCs w:val="0"/>
                <w:sz w:val="22"/>
                <w:szCs w:val="22"/>
              </w:rPr>
              <w:t>II.2.a</w:t>
            </w:r>
          </w:p>
        </w:tc>
        <w:tc>
          <w:tcPr>
            <w:tcW w:w="1701" w:type="dxa"/>
            <w:vAlign w:val="center"/>
          </w:tcPr>
          <w:p w14:paraId="6F34F317" w14:textId="755D4EB4" w:rsidR="00FD4ADC" w:rsidRPr="00007B6A" w:rsidRDefault="003D15DB"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w:t>
            </w:r>
          </w:p>
        </w:tc>
        <w:tc>
          <w:tcPr>
            <w:tcW w:w="1418" w:type="dxa"/>
            <w:vAlign w:val="center"/>
          </w:tcPr>
          <w:p w14:paraId="5D5EB68F" w14:textId="185E9FC2" w:rsidR="00FD4ADC" w:rsidRPr="00DE1C8B" w:rsidRDefault="00C02146"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w:t>
            </w:r>
          </w:p>
        </w:tc>
        <w:tc>
          <w:tcPr>
            <w:tcW w:w="1275" w:type="dxa"/>
            <w:vAlign w:val="center"/>
          </w:tcPr>
          <w:p w14:paraId="158E79DF" w14:textId="09084322" w:rsidR="00FD4ADC" w:rsidRPr="00DE1C8B" w:rsidRDefault="00C02146"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w:t>
            </w:r>
          </w:p>
        </w:tc>
        <w:tc>
          <w:tcPr>
            <w:tcW w:w="1276" w:type="dxa"/>
            <w:vAlign w:val="center"/>
          </w:tcPr>
          <w:p w14:paraId="15E62566" w14:textId="4010F114" w:rsidR="00FD4ADC" w:rsidRPr="00DE1C8B" w:rsidRDefault="00C02146" w:rsidP="00C02146">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33</w:t>
            </w:r>
          </w:p>
        </w:tc>
      </w:tr>
    </w:tbl>
    <w:p w14:paraId="142F7211" w14:textId="3A9CAA05" w:rsidR="00764F5E" w:rsidRDefault="00764F5E" w:rsidP="00134F5C">
      <w:pPr>
        <w:pStyle w:val="CuerpoA"/>
        <w:rPr>
          <w:rFonts w:asciiTheme="minorHAnsi" w:hAnsiTheme="minorHAnsi" w:cstheme="minorHAnsi"/>
          <w:b/>
          <w:bCs/>
          <w:sz w:val="22"/>
          <w:szCs w:val="22"/>
          <w:lang w:val="es-ES"/>
        </w:rPr>
      </w:pPr>
    </w:p>
    <w:p w14:paraId="1E9FE713" w14:textId="568821B5" w:rsidR="00C02146" w:rsidRDefault="00C02146" w:rsidP="00C02146">
      <w:pPr>
        <w:pStyle w:val="CuerpoA"/>
        <w:rPr>
          <w:rFonts w:cstheme="minorHAnsi"/>
          <w:bCs/>
          <w:sz w:val="22"/>
          <w:szCs w:val="22"/>
          <w:lang w:val="es-CL"/>
        </w:rPr>
      </w:pPr>
      <w:r w:rsidRPr="00C02146">
        <w:rPr>
          <w:rFonts w:cstheme="minorHAnsi"/>
          <w:bCs/>
          <w:sz w:val="22"/>
          <w:szCs w:val="22"/>
          <w:lang w:val="es-CL"/>
        </w:rPr>
        <w:t>En el marco de la preparación del concierto "De Chile a Júpiter", la Orquesta Sinfónica Municipal de Copiapó realizó un ensayo abierto en la Sala de Cámara Municipal de Copiapó, actividad especialmente dirigida a personas mayores de la comuna. La iniciativa</w:t>
      </w:r>
      <w:r w:rsidR="00051849">
        <w:rPr>
          <w:rFonts w:cstheme="minorHAnsi"/>
          <w:bCs/>
          <w:sz w:val="22"/>
          <w:szCs w:val="22"/>
          <w:lang w:val="es-CL"/>
        </w:rPr>
        <w:t>, que contó con la participación de alrededor de 50 personas,</w:t>
      </w:r>
      <w:r w:rsidRPr="00C02146">
        <w:rPr>
          <w:rFonts w:cstheme="minorHAnsi"/>
          <w:bCs/>
          <w:sz w:val="22"/>
          <w:szCs w:val="22"/>
          <w:lang w:val="es-CL"/>
        </w:rPr>
        <w:t xml:space="preserve"> permitió acercar el proceso de construcción de un concierto sinfónico a una audiencia que habitualmente participa de la programación de la orquesta, fortaleciendo su vínculo con el quehacer artístico y promoviendo una experiencia cultural participativa y formativa.</w:t>
      </w:r>
    </w:p>
    <w:p w14:paraId="1D322614" w14:textId="77777777" w:rsidR="00C02146" w:rsidRPr="00C02146" w:rsidRDefault="00C02146" w:rsidP="00C02146">
      <w:pPr>
        <w:pStyle w:val="CuerpoA"/>
        <w:rPr>
          <w:rFonts w:cstheme="minorHAnsi"/>
          <w:bCs/>
          <w:sz w:val="22"/>
          <w:szCs w:val="22"/>
          <w:lang w:val="es-CL"/>
        </w:rPr>
      </w:pPr>
    </w:p>
    <w:p w14:paraId="7770755A" w14:textId="6E45AA04" w:rsidR="00C02146" w:rsidRDefault="00C02146" w:rsidP="00C02146">
      <w:pPr>
        <w:pStyle w:val="CuerpoA"/>
        <w:rPr>
          <w:rFonts w:cstheme="minorHAnsi"/>
          <w:bCs/>
          <w:sz w:val="22"/>
          <w:szCs w:val="22"/>
          <w:lang w:val="es-CL"/>
        </w:rPr>
      </w:pPr>
      <w:r w:rsidRPr="00C02146">
        <w:rPr>
          <w:rFonts w:cstheme="minorHAnsi"/>
          <w:bCs/>
          <w:sz w:val="22"/>
          <w:szCs w:val="22"/>
          <w:lang w:val="es-CL"/>
        </w:rPr>
        <w:t>A diferencia de un concierto convencional, el ensayo abierto ofreció a los asistentes la oportunidad de conocer el trabajo previo que implica la preparación de una presentación profesional, observando el proceso de montaje musical, las indicaciones del director y la interacción entre los músicos durante los ensayos. Esta experiencia permitió visibilizar aspectos del trabajo orquestal que normalmente permanecen fuera del alcance del público, favoreciendo una comprensión más profunda de la interpretación musical.</w:t>
      </w:r>
    </w:p>
    <w:p w14:paraId="019854C4" w14:textId="77777777" w:rsidR="00C02146" w:rsidRPr="00C02146" w:rsidRDefault="00C02146" w:rsidP="00C02146">
      <w:pPr>
        <w:pStyle w:val="CuerpoA"/>
        <w:rPr>
          <w:rFonts w:cstheme="minorHAnsi"/>
          <w:bCs/>
          <w:sz w:val="22"/>
          <w:szCs w:val="22"/>
          <w:lang w:val="es-CL"/>
        </w:rPr>
      </w:pPr>
    </w:p>
    <w:p w14:paraId="3052F967" w14:textId="59DCD4DD" w:rsidR="00C02146" w:rsidRDefault="00C02146" w:rsidP="00C02146">
      <w:pPr>
        <w:pStyle w:val="CuerpoA"/>
        <w:rPr>
          <w:rFonts w:cstheme="minorHAnsi"/>
          <w:bCs/>
          <w:sz w:val="22"/>
          <w:szCs w:val="22"/>
          <w:lang w:val="es-CL"/>
        </w:rPr>
      </w:pPr>
      <w:r w:rsidRPr="00C02146">
        <w:rPr>
          <w:rFonts w:cstheme="minorHAnsi"/>
          <w:bCs/>
          <w:sz w:val="22"/>
          <w:szCs w:val="22"/>
          <w:lang w:val="es-CL"/>
        </w:rPr>
        <w:t>La actividad</w:t>
      </w:r>
      <w:r w:rsidR="004647AD">
        <w:rPr>
          <w:rFonts w:cstheme="minorHAnsi"/>
          <w:bCs/>
          <w:sz w:val="22"/>
          <w:szCs w:val="22"/>
          <w:lang w:val="es-CL"/>
        </w:rPr>
        <w:t xml:space="preserve"> estuvo a cargo del director titular de la Orquesta Sinfónica Municipal de Copiapó, Gabriel Zepeda Jara, y contó con la activa participación de Juan Pablo Aguayo y José Luis </w:t>
      </w:r>
      <w:proofErr w:type="spellStart"/>
      <w:r w:rsidR="004647AD">
        <w:rPr>
          <w:rFonts w:cstheme="minorHAnsi"/>
          <w:bCs/>
          <w:sz w:val="22"/>
          <w:szCs w:val="22"/>
          <w:lang w:val="es-CL"/>
        </w:rPr>
        <w:t>Urquieta</w:t>
      </w:r>
      <w:proofErr w:type="spellEnd"/>
      <w:r w:rsidR="004647AD">
        <w:rPr>
          <w:rFonts w:cstheme="minorHAnsi"/>
          <w:bCs/>
          <w:sz w:val="22"/>
          <w:szCs w:val="22"/>
          <w:lang w:val="es-CL"/>
        </w:rPr>
        <w:t>, director y solista invitado, respectivamente. Además,</w:t>
      </w:r>
      <w:r w:rsidRPr="00C02146">
        <w:rPr>
          <w:rFonts w:cstheme="minorHAnsi"/>
          <w:bCs/>
          <w:sz w:val="22"/>
          <w:szCs w:val="22"/>
          <w:lang w:val="es-CL"/>
        </w:rPr>
        <w:t xml:space="preserve"> incorporó un importante componente de mediación artística, mediante explicaciones sobre el repertorio, el funcionamiento de la orquesta y los procesos interpretativos que intervienen en la construcción de una obra sinfónica. Estas instancias de diálogo entregaron herramientas de apreciación musical a los asistentes, promoviendo una escucha más activa e informada y contribuyendo a disminuir las barreras simbólicas de acceso a la música de concierto.</w:t>
      </w:r>
    </w:p>
    <w:p w14:paraId="7A36BA0F" w14:textId="3D0FCE8D" w:rsidR="00C02146" w:rsidRDefault="00C02146" w:rsidP="00C02146">
      <w:pPr>
        <w:pStyle w:val="CuerpoA"/>
        <w:rPr>
          <w:rFonts w:cstheme="minorHAnsi"/>
          <w:bCs/>
          <w:sz w:val="22"/>
          <w:szCs w:val="22"/>
          <w:lang w:val="es-CL"/>
        </w:rPr>
      </w:pPr>
      <w:r w:rsidRPr="00C02146">
        <w:rPr>
          <w:rFonts w:cstheme="minorHAnsi"/>
          <w:bCs/>
          <w:sz w:val="22"/>
          <w:szCs w:val="22"/>
          <w:lang w:val="es-CL"/>
        </w:rPr>
        <w:lastRenderedPageBreak/>
        <w:t xml:space="preserve">El ensayo abierto contó además con la participación del alcalde de Copiapó, </w:t>
      </w:r>
      <w:proofErr w:type="spellStart"/>
      <w:r w:rsidRPr="00C02146">
        <w:rPr>
          <w:rFonts w:cstheme="minorHAnsi"/>
          <w:bCs/>
          <w:sz w:val="22"/>
          <w:szCs w:val="22"/>
          <w:lang w:val="es-CL"/>
        </w:rPr>
        <w:t>Maglio</w:t>
      </w:r>
      <w:proofErr w:type="spellEnd"/>
      <w:r w:rsidRPr="00C02146">
        <w:rPr>
          <w:rFonts w:cstheme="minorHAnsi"/>
          <w:bCs/>
          <w:sz w:val="22"/>
          <w:szCs w:val="22"/>
          <w:lang w:val="es-CL"/>
        </w:rPr>
        <w:t xml:space="preserve"> </w:t>
      </w:r>
      <w:proofErr w:type="spellStart"/>
      <w:r w:rsidRPr="00C02146">
        <w:rPr>
          <w:rFonts w:cstheme="minorHAnsi"/>
          <w:bCs/>
          <w:sz w:val="22"/>
          <w:szCs w:val="22"/>
          <w:lang w:val="es-CL"/>
        </w:rPr>
        <w:t>Cicardini</w:t>
      </w:r>
      <w:proofErr w:type="spellEnd"/>
      <w:r w:rsidRPr="00C02146">
        <w:rPr>
          <w:rFonts w:cstheme="minorHAnsi"/>
          <w:bCs/>
          <w:sz w:val="22"/>
          <w:szCs w:val="22"/>
          <w:lang w:val="es-CL"/>
        </w:rPr>
        <w:t xml:space="preserve"> </w:t>
      </w:r>
      <w:proofErr w:type="spellStart"/>
      <w:r w:rsidRPr="00C02146">
        <w:rPr>
          <w:rFonts w:cstheme="minorHAnsi"/>
          <w:bCs/>
          <w:sz w:val="22"/>
          <w:szCs w:val="22"/>
          <w:lang w:val="es-CL"/>
        </w:rPr>
        <w:t>Neyra</w:t>
      </w:r>
      <w:proofErr w:type="spellEnd"/>
      <w:r w:rsidRPr="00C02146">
        <w:rPr>
          <w:rFonts w:cstheme="minorHAnsi"/>
          <w:bCs/>
          <w:sz w:val="22"/>
          <w:szCs w:val="22"/>
          <w:lang w:val="es-CL"/>
        </w:rPr>
        <w:t>, cuya presencia puso de manifiesto el respaldo institucional al trabajo desarrollado por la Orquesta Sinfónica Municipal de Copiapó y a las acciones orientadas a fortalecer el acceso democrático a la cultura. Su participación permitió relevar la importancia de generar espacios de encuentro entre la comunidad, las autoridades y los artistas, reafirmando el valor de la música como un bien público al servicio de la ciudadanía.</w:t>
      </w:r>
    </w:p>
    <w:p w14:paraId="2273C9DF" w14:textId="77777777" w:rsidR="00C02146" w:rsidRPr="00C02146" w:rsidRDefault="00C02146" w:rsidP="00C02146">
      <w:pPr>
        <w:pStyle w:val="CuerpoA"/>
        <w:rPr>
          <w:rFonts w:cstheme="minorHAnsi"/>
          <w:bCs/>
          <w:sz w:val="22"/>
          <w:szCs w:val="22"/>
          <w:lang w:val="es-CL"/>
        </w:rPr>
      </w:pPr>
    </w:p>
    <w:p w14:paraId="208CC2E5" w14:textId="4492A605" w:rsidR="00C02146" w:rsidRDefault="00C02146" w:rsidP="00C02146">
      <w:pPr>
        <w:pStyle w:val="CuerpoA"/>
        <w:rPr>
          <w:rFonts w:cstheme="minorHAnsi"/>
          <w:bCs/>
          <w:sz w:val="22"/>
          <w:szCs w:val="22"/>
          <w:lang w:val="es-CL"/>
        </w:rPr>
      </w:pPr>
      <w:r w:rsidRPr="00C02146">
        <w:rPr>
          <w:rFonts w:cstheme="minorHAnsi"/>
          <w:bCs/>
          <w:sz w:val="22"/>
          <w:szCs w:val="22"/>
          <w:lang w:val="es-CL"/>
        </w:rPr>
        <w:t>La focalización de la actividad en personas mayores respondió al compromiso de la orquesta por desarrollar programación inclusiva y pertinente para distintos grupos de la población, reconociendo el aporte de este segmento al desarrollo de la vida cultural de la comuna y promoviendo su participación activa en experiencias artísticas de calidad. Asimismo, la iniciativa favoreció espacios de socialización, aprendizaje y bienestar, fortaleciendo el vínculo entre las personas mayores y la programación cultural permanente de la ciudad.</w:t>
      </w:r>
    </w:p>
    <w:p w14:paraId="48F7EF99" w14:textId="77777777" w:rsidR="00C02146" w:rsidRPr="00C02146" w:rsidRDefault="00C02146" w:rsidP="00C02146">
      <w:pPr>
        <w:pStyle w:val="CuerpoA"/>
        <w:rPr>
          <w:rFonts w:cstheme="minorHAnsi"/>
          <w:bCs/>
          <w:sz w:val="22"/>
          <w:szCs w:val="22"/>
          <w:lang w:val="es-CL"/>
        </w:rPr>
      </w:pPr>
    </w:p>
    <w:p w14:paraId="531D7EF7" w14:textId="46691ABA" w:rsidR="00C02146" w:rsidRDefault="00C02146" w:rsidP="00C02146">
      <w:pPr>
        <w:pStyle w:val="CuerpoA"/>
        <w:rPr>
          <w:rFonts w:cstheme="minorHAnsi"/>
          <w:bCs/>
          <w:sz w:val="22"/>
          <w:szCs w:val="22"/>
          <w:lang w:val="es-CL"/>
        </w:rPr>
      </w:pPr>
      <w:r w:rsidRPr="00C02146">
        <w:rPr>
          <w:rFonts w:cstheme="minorHAnsi"/>
          <w:bCs/>
          <w:sz w:val="22"/>
          <w:szCs w:val="22"/>
          <w:lang w:val="es-CL"/>
        </w:rPr>
        <w:t>Desde una perspectiva de impacto, el ensayo abierto constituyó una valiosa herramienta de formación de audiencias, al ofrecer una experiencia educativa complementaria al concierto, acercando los procesos creativos de la música sinfónica a públicos no especializados. Este tipo de actividades contribuye a consolidar relaciones más duraderas entre la comunidad y la orquesta, fortaleciendo la valoración del patrimonio musical y promoviendo una participación cultural más activa e informada.</w:t>
      </w:r>
    </w:p>
    <w:p w14:paraId="493326FD" w14:textId="77777777" w:rsidR="004647AD" w:rsidRPr="00C02146" w:rsidRDefault="004647AD" w:rsidP="00C02146">
      <w:pPr>
        <w:pStyle w:val="CuerpoA"/>
        <w:rPr>
          <w:rFonts w:cstheme="minorHAnsi"/>
          <w:bCs/>
          <w:sz w:val="22"/>
          <w:szCs w:val="22"/>
          <w:lang w:val="es-CL"/>
        </w:rPr>
      </w:pPr>
    </w:p>
    <w:p w14:paraId="2D9CB747" w14:textId="590763F2" w:rsidR="00C02146" w:rsidRPr="00C02146" w:rsidRDefault="004647AD" w:rsidP="00C02146">
      <w:pPr>
        <w:pStyle w:val="CuerpoA"/>
        <w:rPr>
          <w:rFonts w:cstheme="minorHAnsi"/>
          <w:bCs/>
          <w:sz w:val="22"/>
          <w:szCs w:val="22"/>
          <w:lang w:val="es-CL"/>
        </w:rPr>
      </w:pPr>
      <w:r>
        <w:rPr>
          <w:rFonts w:cstheme="minorHAnsi"/>
          <w:bCs/>
          <w:sz w:val="22"/>
          <w:szCs w:val="22"/>
          <w:lang w:val="es-CL"/>
        </w:rPr>
        <w:t>Esta actividad reposiciona</w:t>
      </w:r>
      <w:r w:rsidR="00C02146" w:rsidRPr="00C02146">
        <w:rPr>
          <w:rFonts w:cstheme="minorHAnsi"/>
          <w:bCs/>
          <w:sz w:val="22"/>
          <w:szCs w:val="22"/>
          <w:lang w:val="es-CL"/>
        </w:rPr>
        <w:t xml:space="preserve"> la importancia de incorporar instancias de mediación y apertura de procesos artísticos como parte de la programación de la Orquesta Sinfónica Municipal de Copiapó. En este sentido, el ensayo abierto del concierto "De Chile a Júpiter" fortaleció el acceso a la cultura, la formación de audiencias y el ejercicio de los derechos culturales, consolidando el rol de la orquesta como un agente cultural comprometido con el desarrollo social y artístico de la Región de Atacama.</w:t>
      </w:r>
    </w:p>
    <w:p w14:paraId="27334434" w14:textId="1292A4E0" w:rsidR="00C02146" w:rsidRDefault="00C02146" w:rsidP="00134F5C">
      <w:pPr>
        <w:pStyle w:val="CuerpoA"/>
        <w:rPr>
          <w:rFonts w:asciiTheme="minorHAnsi" w:hAnsiTheme="minorHAnsi" w:cstheme="minorHAnsi"/>
          <w:b/>
          <w:bCs/>
          <w:sz w:val="22"/>
          <w:szCs w:val="22"/>
          <w:lang w:val="es-ES"/>
        </w:rPr>
      </w:pPr>
    </w:p>
    <w:p w14:paraId="1ECBEA63" w14:textId="5569AE08" w:rsidR="00C02146" w:rsidRDefault="004647AD" w:rsidP="004647AD">
      <w:pPr>
        <w:pStyle w:val="CuerpoA"/>
        <w:jc w:val="left"/>
        <w:rPr>
          <w:rFonts w:asciiTheme="minorHAnsi" w:hAnsiTheme="minorHAnsi" w:cstheme="minorHAnsi"/>
          <w:bCs/>
          <w:sz w:val="22"/>
          <w:szCs w:val="22"/>
          <w:lang w:val="es-ES"/>
        </w:rPr>
      </w:pPr>
      <w:r w:rsidRPr="004647AD">
        <w:rPr>
          <w:rFonts w:asciiTheme="minorHAnsi" w:hAnsiTheme="minorHAnsi" w:cstheme="minorHAnsi"/>
          <w:bCs/>
          <w:sz w:val="22"/>
          <w:szCs w:val="22"/>
          <w:lang w:val="es-ES"/>
        </w:rPr>
        <w:drawing>
          <wp:inline distT="0" distB="0" distL="0" distR="0" wp14:anchorId="46A8FEBF" wp14:editId="6794FA22">
            <wp:extent cx="1237146" cy="1600200"/>
            <wp:effectExtent l="0" t="0" r="127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46366" cy="1612126"/>
                    </a:xfrm>
                    <a:prstGeom prst="rect">
                      <a:avLst/>
                    </a:prstGeom>
                  </pic:spPr>
                </pic:pic>
              </a:graphicData>
            </a:graphic>
          </wp:inline>
        </w:drawing>
      </w:r>
      <w:r>
        <w:rPr>
          <w:rFonts w:asciiTheme="minorHAnsi" w:hAnsiTheme="minorHAnsi" w:cstheme="minorHAnsi"/>
          <w:bCs/>
          <w:sz w:val="22"/>
          <w:szCs w:val="22"/>
          <w:lang w:val="es-ES"/>
        </w:rPr>
        <w:t xml:space="preserve"> </w:t>
      </w:r>
      <w:r w:rsidRPr="004647AD">
        <w:rPr>
          <w:rFonts w:asciiTheme="minorHAnsi" w:hAnsiTheme="minorHAnsi" w:cstheme="minorHAnsi"/>
          <w:bCs/>
          <w:sz w:val="22"/>
          <w:szCs w:val="22"/>
          <w:lang w:val="es-ES"/>
        </w:rPr>
        <w:drawing>
          <wp:inline distT="0" distB="0" distL="0" distR="0" wp14:anchorId="582765AF" wp14:editId="525D5DB6">
            <wp:extent cx="1211580" cy="1603102"/>
            <wp:effectExtent l="0" t="0" r="762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224502" cy="1620200"/>
                    </a:xfrm>
                    <a:prstGeom prst="rect">
                      <a:avLst/>
                    </a:prstGeom>
                  </pic:spPr>
                </pic:pic>
              </a:graphicData>
            </a:graphic>
          </wp:inline>
        </w:drawing>
      </w:r>
      <w:r>
        <w:rPr>
          <w:rFonts w:asciiTheme="minorHAnsi" w:hAnsiTheme="minorHAnsi" w:cstheme="minorHAnsi"/>
          <w:bCs/>
          <w:sz w:val="22"/>
          <w:szCs w:val="22"/>
          <w:lang w:val="es-ES"/>
        </w:rPr>
        <w:t xml:space="preserve">  </w:t>
      </w:r>
      <w:r w:rsidRPr="004647AD">
        <w:rPr>
          <w:rFonts w:asciiTheme="minorHAnsi" w:hAnsiTheme="minorHAnsi" w:cstheme="minorHAnsi"/>
          <w:bCs/>
          <w:sz w:val="22"/>
          <w:szCs w:val="22"/>
          <w:lang w:val="es-ES"/>
        </w:rPr>
        <w:drawing>
          <wp:inline distT="0" distB="0" distL="0" distR="0" wp14:anchorId="1891DA05" wp14:editId="3AF67963">
            <wp:extent cx="1190443" cy="1592312"/>
            <wp:effectExtent l="0" t="0" r="0" b="825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10566" cy="1619228"/>
                    </a:xfrm>
                    <a:prstGeom prst="rect">
                      <a:avLst/>
                    </a:prstGeom>
                  </pic:spPr>
                </pic:pic>
              </a:graphicData>
            </a:graphic>
          </wp:inline>
        </w:drawing>
      </w:r>
      <w:r w:rsidR="00D224A8">
        <w:rPr>
          <w:rFonts w:asciiTheme="minorHAnsi" w:hAnsiTheme="minorHAnsi" w:cstheme="minorHAnsi"/>
          <w:bCs/>
          <w:sz w:val="22"/>
          <w:szCs w:val="22"/>
          <w:lang w:val="es-ES"/>
        </w:rPr>
        <w:t xml:space="preserve"> </w:t>
      </w:r>
      <w:r w:rsidR="00D224A8" w:rsidRPr="00D224A8">
        <w:rPr>
          <w:rFonts w:asciiTheme="minorHAnsi" w:hAnsiTheme="minorHAnsi" w:cstheme="minorHAnsi"/>
          <w:bCs/>
          <w:sz w:val="22"/>
          <w:szCs w:val="22"/>
          <w:lang w:val="es-ES"/>
        </w:rPr>
        <w:drawing>
          <wp:inline distT="0" distB="0" distL="0" distR="0" wp14:anchorId="52463DCD" wp14:editId="4F75D0E4">
            <wp:extent cx="1219200" cy="1599210"/>
            <wp:effectExtent l="0" t="0" r="0"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34883" cy="1619781"/>
                    </a:xfrm>
                    <a:prstGeom prst="rect">
                      <a:avLst/>
                    </a:prstGeom>
                  </pic:spPr>
                </pic:pic>
              </a:graphicData>
            </a:graphic>
          </wp:inline>
        </w:drawing>
      </w:r>
      <w:bookmarkStart w:id="0" w:name="_GoBack"/>
      <w:bookmarkEnd w:id="0"/>
      <w:r>
        <w:rPr>
          <w:rFonts w:asciiTheme="minorHAnsi" w:hAnsiTheme="minorHAnsi" w:cstheme="minorHAnsi"/>
          <w:bCs/>
          <w:sz w:val="22"/>
          <w:szCs w:val="22"/>
          <w:lang w:val="es-ES"/>
        </w:rPr>
        <w:br/>
      </w:r>
    </w:p>
    <w:p w14:paraId="412935F0" w14:textId="43F819A3" w:rsidR="004647AD" w:rsidRPr="00C02146" w:rsidRDefault="004647AD" w:rsidP="00134F5C">
      <w:pPr>
        <w:pStyle w:val="CuerpoA"/>
        <w:rPr>
          <w:rFonts w:asciiTheme="minorHAnsi" w:hAnsiTheme="minorHAnsi" w:cstheme="minorHAnsi"/>
          <w:bCs/>
          <w:sz w:val="22"/>
          <w:szCs w:val="22"/>
          <w:lang w:val="es-ES"/>
        </w:rPr>
      </w:pPr>
      <w:r w:rsidRPr="004647AD">
        <w:rPr>
          <w:rFonts w:asciiTheme="minorHAnsi" w:hAnsiTheme="minorHAnsi" w:cstheme="minorHAnsi"/>
          <w:bCs/>
          <w:sz w:val="22"/>
          <w:szCs w:val="22"/>
          <w:lang w:val="es-ES"/>
        </w:rPr>
        <w:drawing>
          <wp:inline distT="0" distB="0" distL="0" distR="0" wp14:anchorId="68340ED3" wp14:editId="0D5017D3">
            <wp:extent cx="1165860" cy="156775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191786" cy="1602614"/>
                    </a:xfrm>
                    <a:prstGeom prst="rect">
                      <a:avLst/>
                    </a:prstGeom>
                  </pic:spPr>
                </pic:pic>
              </a:graphicData>
            </a:graphic>
          </wp:inline>
        </w:drawing>
      </w:r>
      <w:r>
        <w:rPr>
          <w:rFonts w:asciiTheme="minorHAnsi" w:hAnsiTheme="minorHAnsi" w:cstheme="minorHAnsi"/>
          <w:bCs/>
          <w:sz w:val="22"/>
          <w:szCs w:val="22"/>
          <w:lang w:val="es-ES"/>
        </w:rPr>
        <w:t xml:space="preserve"> </w:t>
      </w:r>
      <w:r w:rsidRPr="004647AD">
        <w:rPr>
          <w:rFonts w:asciiTheme="minorHAnsi" w:hAnsiTheme="minorHAnsi" w:cstheme="minorHAnsi"/>
          <w:bCs/>
          <w:sz w:val="22"/>
          <w:szCs w:val="22"/>
          <w:lang w:val="es-ES"/>
        </w:rPr>
        <w:drawing>
          <wp:inline distT="0" distB="0" distL="0" distR="0" wp14:anchorId="036929B7" wp14:editId="128F5438">
            <wp:extent cx="1211580" cy="155028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flipH="1">
                      <a:off x="0" y="0"/>
                      <a:ext cx="1236719" cy="1582446"/>
                    </a:xfrm>
                    <a:prstGeom prst="rect">
                      <a:avLst/>
                    </a:prstGeom>
                  </pic:spPr>
                </pic:pic>
              </a:graphicData>
            </a:graphic>
          </wp:inline>
        </w:drawing>
      </w:r>
      <w:r>
        <w:rPr>
          <w:rFonts w:asciiTheme="minorHAnsi" w:hAnsiTheme="minorHAnsi" w:cstheme="minorHAnsi"/>
          <w:bCs/>
          <w:sz w:val="22"/>
          <w:szCs w:val="22"/>
          <w:lang w:val="es-ES"/>
        </w:rPr>
        <w:t xml:space="preserve"> </w:t>
      </w:r>
      <w:r w:rsidRPr="004647AD">
        <w:rPr>
          <w:rFonts w:asciiTheme="minorHAnsi" w:hAnsiTheme="minorHAnsi" w:cstheme="minorHAnsi"/>
          <w:bCs/>
          <w:sz w:val="22"/>
          <w:szCs w:val="22"/>
          <w:lang w:val="es-ES"/>
        </w:rPr>
        <w:drawing>
          <wp:inline distT="0" distB="0" distL="0" distR="0" wp14:anchorId="40CCF387" wp14:editId="55B5E6FC">
            <wp:extent cx="1143000" cy="154305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51136" cy="1554034"/>
                    </a:xfrm>
                    <a:prstGeom prst="rect">
                      <a:avLst/>
                    </a:prstGeom>
                  </pic:spPr>
                </pic:pic>
              </a:graphicData>
            </a:graphic>
          </wp:inline>
        </w:drawing>
      </w:r>
      <w:r>
        <w:rPr>
          <w:rFonts w:asciiTheme="minorHAnsi" w:hAnsiTheme="minorHAnsi" w:cstheme="minorHAnsi"/>
          <w:bCs/>
          <w:sz w:val="22"/>
          <w:szCs w:val="22"/>
          <w:lang w:val="es-ES"/>
        </w:rPr>
        <w:t xml:space="preserve"> </w:t>
      </w:r>
      <w:r w:rsidRPr="004647AD">
        <w:rPr>
          <w:rFonts w:asciiTheme="minorHAnsi" w:hAnsiTheme="minorHAnsi" w:cstheme="minorHAnsi"/>
          <w:bCs/>
          <w:sz w:val="22"/>
          <w:szCs w:val="22"/>
          <w:lang w:val="es-ES"/>
        </w:rPr>
        <w:drawing>
          <wp:inline distT="0" distB="0" distL="0" distR="0" wp14:anchorId="1FFC4B0C" wp14:editId="2C70EABF">
            <wp:extent cx="1210174" cy="1546225"/>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38637" cy="1582592"/>
                    </a:xfrm>
                    <a:prstGeom prst="rect">
                      <a:avLst/>
                    </a:prstGeom>
                  </pic:spPr>
                </pic:pic>
              </a:graphicData>
            </a:graphic>
          </wp:inline>
        </w:drawing>
      </w:r>
    </w:p>
    <w:p w14:paraId="6D57D87D" w14:textId="77777777" w:rsidR="00C02146" w:rsidRDefault="00C02146" w:rsidP="00134F5C">
      <w:pPr>
        <w:pStyle w:val="CuerpoA"/>
        <w:rPr>
          <w:rFonts w:asciiTheme="minorHAnsi" w:hAnsiTheme="minorHAnsi" w:cstheme="minorHAnsi"/>
          <w:b/>
          <w:bCs/>
          <w:sz w:val="22"/>
          <w:szCs w:val="22"/>
          <w:lang w:val="es-ES"/>
        </w:rPr>
      </w:pPr>
    </w:p>
    <w:p w14:paraId="5ECEF5ED" w14:textId="7A6D94C3" w:rsidR="00764F5E" w:rsidRPr="00764F5E" w:rsidRDefault="00764F5E" w:rsidP="00764F5E">
      <w:pPr>
        <w:pStyle w:val="CuerpoA"/>
        <w:numPr>
          <w:ilvl w:val="0"/>
          <w:numId w:val="16"/>
        </w:numPr>
        <w:ind w:left="426" w:hanging="426"/>
        <w:rPr>
          <w:rFonts w:asciiTheme="minorHAnsi" w:hAnsiTheme="minorHAnsi" w:cstheme="minorHAnsi"/>
          <w:b/>
          <w:sz w:val="22"/>
          <w:szCs w:val="22"/>
        </w:rPr>
      </w:pPr>
      <w:r w:rsidRPr="00134F5C">
        <w:rPr>
          <w:rFonts w:asciiTheme="minorHAnsi" w:hAnsiTheme="minorHAnsi" w:cstheme="minorHAnsi"/>
          <w:b/>
          <w:sz w:val="22"/>
          <w:szCs w:val="22"/>
        </w:rPr>
        <w:t>PÚBLICOS/BENEFICIARIOS PREFERENTES</w:t>
      </w:r>
    </w:p>
    <w:p w14:paraId="2AA28BFB" w14:textId="4C826C60" w:rsidR="004361D8" w:rsidRPr="004E08DD" w:rsidRDefault="004E08DD" w:rsidP="004E08DD">
      <w:pPr>
        <w:pStyle w:val="CuerpoA"/>
        <w:rPr>
          <w:rFonts w:asciiTheme="minorHAnsi" w:hAnsiTheme="minorHAnsi" w:cstheme="minorHAnsi"/>
          <w:sz w:val="22"/>
          <w:szCs w:val="22"/>
          <w:lang w:val="es-ES"/>
        </w:rPr>
      </w:pPr>
      <w:r w:rsidRPr="004E08DD">
        <w:rPr>
          <w:rFonts w:asciiTheme="minorHAnsi" w:hAnsiTheme="minorHAnsi" w:cstheme="minorHAnsi"/>
          <w:b/>
          <w:bCs/>
          <w:sz w:val="22"/>
          <w:szCs w:val="22"/>
          <w:lang w:val="es-ES"/>
        </w:rPr>
        <w:t xml:space="preserve">b. </w:t>
      </w:r>
      <w:r>
        <w:rPr>
          <w:rFonts w:asciiTheme="minorHAnsi" w:hAnsiTheme="minorHAnsi" w:cstheme="minorHAnsi"/>
          <w:b/>
          <w:bCs/>
          <w:sz w:val="22"/>
          <w:szCs w:val="22"/>
          <w:lang w:val="es-ES"/>
        </w:rPr>
        <w:t xml:space="preserve"> </w:t>
      </w:r>
      <w:r w:rsidR="00516365">
        <w:rPr>
          <w:rFonts w:asciiTheme="minorHAnsi" w:hAnsiTheme="minorHAnsi" w:cstheme="minorHAnsi"/>
          <w:b/>
          <w:bCs/>
          <w:sz w:val="22"/>
          <w:szCs w:val="22"/>
          <w:lang w:val="es-ES"/>
        </w:rPr>
        <w:t xml:space="preserve">   </w:t>
      </w:r>
      <w:r w:rsidRPr="004E08DD">
        <w:rPr>
          <w:rFonts w:asciiTheme="minorHAnsi" w:hAnsiTheme="minorHAnsi" w:cstheme="minorHAnsi"/>
          <w:sz w:val="22"/>
          <w:szCs w:val="22"/>
          <w:lang w:val="es-ES"/>
        </w:rPr>
        <w:t>Seis (06) concierto para personas en situación de vulnerabilidad social.</w:t>
      </w:r>
    </w:p>
    <w:p w14:paraId="38E0DDF9" w14:textId="77777777" w:rsidR="004361D8" w:rsidRPr="00CA6D05" w:rsidRDefault="004361D8" w:rsidP="001003D5">
      <w:pPr>
        <w:pStyle w:val="CuerpoA"/>
        <w:ind w:left="426"/>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7A475EAE" w14:textId="77777777" w:rsidR="004361D8" w:rsidRPr="00DE1C8B" w:rsidRDefault="004361D8" w:rsidP="004361D8">
      <w:pPr>
        <w:pStyle w:val="CuerpoA"/>
        <w:rPr>
          <w:rFonts w:asciiTheme="minorHAnsi" w:hAnsiTheme="minorHAnsi" w:cstheme="minorHAnsi"/>
          <w:sz w:val="22"/>
          <w:szCs w:val="22"/>
          <w:lang w:val="es-ES"/>
        </w:rPr>
      </w:pPr>
    </w:p>
    <w:p w14:paraId="1F0828A2" w14:textId="77777777" w:rsidR="004361D8" w:rsidRPr="00DE1C8B" w:rsidRDefault="004361D8" w:rsidP="004361D8">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4361D8" w:rsidRPr="00DE1C8B" w14:paraId="4496E3E8" w14:textId="77777777" w:rsidTr="0051636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70B863A" w14:textId="77777777" w:rsidR="004361D8" w:rsidRPr="00DE1C8B" w:rsidRDefault="004361D8"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30291B77" w14:textId="77777777" w:rsidR="004361D8" w:rsidRPr="00DE1C8B" w:rsidRDefault="004361D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340F6724" w14:textId="77777777" w:rsidR="004361D8" w:rsidRPr="00DE1C8B" w:rsidRDefault="004361D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4DF4B1C9" w14:textId="77777777" w:rsidR="004361D8" w:rsidRPr="00DE1C8B" w:rsidRDefault="004361D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3F554077" w14:textId="77777777" w:rsidR="004361D8" w:rsidRPr="00DE1C8B" w:rsidRDefault="004361D8"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4361D8" w:rsidRPr="00DE1C8B" w14:paraId="6A1529FD" w14:textId="77777777" w:rsidTr="0051636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6BB20A7A" w14:textId="2FC9E0B0" w:rsidR="004361D8" w:rsidRPr="00DE1C8B" w:rsidRDefault="00764F5E" w:rsidP="000A1075">
            <w:pPr>
              <w:pStyle w:val="CuerpoA"/>
              <w:widowControl/>
              <w:spacing w:line="256" w:lineRule="auto"/>
              <w:jc w:val="center"/>
              <w:rPr>
                <w:rFonts w:asciiTheme="minorHAnsi" w:hAnsiTheme="minorHAnsi" w:cstheme="minorHAnsi"/>
                <w:b w:val="0"/>
                <w:bCs w:val="0"/>
                <w:sz w:val="22"/>
                <w:szCs w:val="22"/>
              </w:rPr>
            </w:pPr>
            <w:r>
              <w:rPr>
                <w:rFonts w:asciiTheme="minorHAnsi" w:hAnsiTheme="minorHAnsi" w:cstheme="minorHAnsi"/>
                <w:b w:val="0"/>
                <w:bCs w:val="0"/>
                <w:sz w:val="22"/>
                <w:szCs w:val="22"/>
              </w:rPr>
              <w:t>II.</w:t>
            </w:r>
            <w:r w:rsidR="001003D5">
              <w:rPr>
                <w:rFonts w:asciiTheme="minorHAnsi" w:hAnsiTheme="minorHAnsi" w:cstheme="minorHAnsi"/>
                <w:b w:val="0"/>
                <w:bCs w:val="0"/>
                <w:sz w:val="22"/>
                <w:szCs w:val="22"/>
              </w:rPr>
              <w:t>2. b</w:t>
            </w:r>
          </w:p>
        </w:tc>
        <w:tc>
          <w:tcPr>
            <w:tcW w:w="1701" w:type="dxa"/>
            <w:vAlign w:val="center"/>
          </w:tcPr>
          <w:p w14:paraId="2848EA4D" w14:textId="47C5EEE9" w:rsidR="004361D8" w:rsidRPr="00007B6A" w:rsidRDefault="00764F5E"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6</w:t>
            </w:r>
          </w:p>
        </w:tc>
        <w:tc>
          <w:tcPr>
            <w:tcW w:w="1418" w:type="dxa"/>
            <w:vAlign w:val="center"/>
          </w:tcPr>
          <w:p w14:paraId="105148BE" w14:textId="7CFFD31C" w:rsidR="004361D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1960606A" w14:textId="1971C9B7" w:rsidR="004361D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215F8F9C" w14:textId="7EE1BE23" w:rsidR="004361D8"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4CC9325D" w14:textId="77777777" w:rsidR="00A45412" w:rsidRPr="009260B9" w:rsidRDefault="00A45412" w:rsidP="00134F5C">
      <w:pPr>
        <w:pStyle w:val="CuerpoA"/>
        <w:rPr>
          <w:rFonts w:asciiTheme="minorHAnsi" w:hAnsiTheme="minorHAnsi" w:cstheme="minorHAnsi"/>
          <w:b/>
          <w:bCs/>
          <w:sz w:val="22"/>
          <w:szCs w:val="22"/>
          <w:lang w:val="es-ES"/>
        </w:rPr>
      </w:pPr>
    </w:p>
    <w:p w14:paraId="7B728835" w14:textId="77777777" w:rsidR="001003D5" w:rsidRPr="00764F5E" w:rsidRDefault="001003D5" w:rsidP="001003D5">
      <w:pPr>
        <w:pStyle w:val="CuerpoA"/>
        <w:numPr>
          <w:ilvl w:val="0"/>
          <w:numId w:val="17"/>
        </w:numPr>
        <w:ind w:left="426" w:hanging="426"/>
        <w:rPr>
          <w:rFonts w:asciiTheme="minorHAnsi" w:hAnsiTheme="minorHAnsi" w:cstheme="minorHAnsi"/>
          <w:b/>
          <w:sz w:val="22"/>
          <w:szCs w:val="22"/>
        </w:rPr>
      </w:pPr>
      <w:r w:rsidRPr="00134F5C">
        <w:rPr>
          <w:rFonts w:asciiTheme="minorHAnsi" w:hAnsiTheme="minorHAnsi" w:cstheme="minorHAnsi"/>
          <w:b/>
          <w:sz w:val="22"/>
          <w:szCs w:val="22"/>
        </w:rPr>
        <w:t>PÚBLICOS/BENEFICIARIOS PREFERENTES</w:t>
      </w:r>
    </w:p>
    <w:p w14:paraId="0A611A7D" w14:textId="5107596C" w:rsidR="008D37D9" w:rsidRPr="00516365" w:rsidRDefault="00516365" w:rsidP="00516365">
      <w:pPr>
        <w:pStyle w:val="CuerpoA"/>
        <w:rPr>
          <w:rFonts w:asciiTheme="minorHAnsi" w:hAnsiTheme="minorHAnsi" w:cstheme="minorHAnsi"/>
          <w:sz w:val="22"/>
          <w:szCs w:val="22"/>
          <w:lang w:val="es-ES"/>
        </w:rPr>
      </w:pPr>
      <w:r w:rsidRPr="00516365">
        <w:rPr>
          <w:rFonts w:asciiTheme="minorHAnsi" w:hAnsiTheme="minorHAnsi" w:cstheme="minorHAnsi"/>
          <w:b/>
          <w:bCs/>
          <w:sz w:val="22"/>
          <w:szCs w:val="22"/>
          <w:lang w:val="es-ES"/>
        </w:rPr>
        <w:t xml:space="preserve">c. </w:t>
      </w:r>
      <w:r>
        <w:rPr>
          <w:rFonts w:asciiTheme="minorHAnsi" w:hAnsiTheme="minorHAnsi" w:cstheme="minorHAnsi"/>
          <w:b/>
          <w:bCs/>
          <w:sz w:val="22"/>
          <w:szCs w:val="22"/>
          <w:lang w:val="es-ES"/>
        </w:rPr>
        <w:t xml:space="preserve">    </w:t>
      </w:r>
      <w:r w:rsidRPr="00516365">
        <w:rPr>
          <w:rFonts w:asciiTheme="minorHAnsi" w:hAnsiTheme="minorHAnsi" w:cstheme="minorHAnsi"/>
          <w:sz w:val="22"/>
          <w:szCs w:val="22"/>
          <w:lang w:val="es-ES"/>
        </w:rPr>
        <w:t>Un (01) concierto para personas en situación de discapacidad.</w:t>
      </w:r>
    </w:p>
    <w:p w14:paraId="2C6BA77E" w14:textId="77777777" w:rsidR="00A45412" w:rsidRPr="00CA6D05" w:rsidRDefault="00A45412" w:rsidP="001003D5">
      <w:pPr>
        <w:pStyle w:val="CuerpoA"/>
        <w:ind w:left="426"/>
        <w:rPr>
          <w:rFonts w:asciiTheme="minorHAnsi" w:hAnsiTheme="minorHAnsi" w:cstheme="minorHAnsi"/>
          <w:color w:val="EE0000"/>
          <w:sz w:val="22"/>
          <w:szCs w:val="22"/>
          <w:lang w:val="es-ES"/>
        </w:rPr>
      </w:pPr>
      <w:r w:rsidRPr="00CA6D05">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390552D5" w14:textId="77777777" w:rsidR="00A45412" w:rsidRPr="00DE1C8B" w:rsidRDefault="00A45412" w:rsidP="00A45412">
      <w:pPr>
        <w:pStyle w:val="CuerpoA"/>
        <w:rPr>
          <w:rFonts w:asciiTheme="minorHAnsi" w:hAnsiTheme="minorHAnsi" w:cstheme="minorHAnsi"/>
          <w:sz w:val="22"/>
          <w:szCs w:val="22"/>
          <w:lang w:val="es-ES"/>
        </w:rPr>
      </w:pPr>
    </w:p>
    <w:p w14:paraId="7F59D401" w14:textId="77777777" w:rsidR="00A45412" w:rsidRPr="00DE1C8B" w:rsidRDefault="00A45412" w:rsidP="00A45412">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A45412" w:rsidRPr="00DE1C8B" w14:paraId="68CCCA89"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4272F23" w14:textId="77777777" w:rsidR="00A45412" w:rsidRPr="00DE1C8B" w:rsidRDefault="00A45412"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5E482675" w14:textId="77777777" w:rsidR="00A45412" w:rsidRPr="00DE1C8B" w:rsidRDefault="00A45412"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10F8410E" w14:textId="77777777" w:rsidR="00A45412" w:rsidRPr="00DE1C8B" w:rsidRDefault="00A45412"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1EE474CE" w14:textId="77777777" w:rsidR="00A45412" w:rsidRPr="00DE1C8B" w:rsidRDefault="00A45412"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3D61B796" w14:textId="77777777" w:rsidR="00A45412" w:rsidRPr="00DE1C8B" w:rsidRDefault="00A45412"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A45412" w:rsidRPr="00DE1C8B" w14:paraId="7E442D9A"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382C9D5" w14:textId="34AC0236" w:rsidR="00A45412" w:rsidRPr="00DE1C8B" w:rsidRDefault="001E40D6" w:rsidP="000A1075">
            <w:pPr>
              <w:pStyle w:val="CuerpoA"/>
              <w:widowControl/>
              <w:spacing w:line="256" w:lineRule="auto"/>
              <w:jc w:val="center"/>
              <w:rPr>
                <w:rFonts w:asciiTheme="minorHAnsi" w:hAnsiTheme="minorHAnsi" w:cstheme="minorHAnsi"/>
                <w:b w:val="0"/>
                <w:bCs w:val="0"/>
                <w:sz w:val="22"/>
                <w:szCs w:val="22"/>
              </w:rPr>
            </w:pPr>
            <w:r>
              <w:rPr>
                <w:rFonts w:asciiTheme="minorHAnsi" w:hAnsiTheme="minorHAnsi" w:cstheme="minorHAnsi"/>
                <w:b w:val="0"/>
                <w:bCs w:val="0"/>
                <w:sz w:val="22"/>
                <w:szCs w:val="22"/>
              </w:rPr>
              <w:t>II.</w:t>
            </w:r>
            <w:r w:rsidR="00421DF3">
              <w:rPr>
                <w:rFonts w:asciiTheme="minorHAnsi" w:hAnsiTheme="minorHAnsi" w:cstheme="minorHAnsi"/>
                <w:b w:val="0"/>
                <w:bCs w:val="0"/>
                <w:sz w:val="22"/>
                <w:szCs w:val="22"/>
              </w:rPr>
              <w:t>2.c</w:t>
            </w:r>
          </w:p>
        </w:tc>
        <w:tc>
          <w:tcPr>
            <w:tcW w:w="1701" w:type="dxa"/>
            <w:vAlign w:val="center"/>
          </w:tcPr>
          <w:p w14:paraId="1B859E9D" w14:textId="4B7E6DC3" w:rsidR="00A45412" w:rsidRPr="00007B6A" w:rsidRDefault="00B461A9"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p>
        </w:tc>
        <w:tc>
          <w:tcPr>
            <w:tcW w:w="1418" w:type="dxa"/>
            <w:vAlign w:val="center"/>
          </w:tcPr>
          <w:p w14:paraId="7022A348" w14:textId="2AA3C2F3" w:rsidR="00A45412"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7BDEEE79" w14:textId="1579E833" w:rsidR="00A45412"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326F98C3" w14:textId="4D485CB4" w:rsidR="00A45412"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6F1BC047" w14:textId="2C54012E" w:rsidR="0791B2A6" w:rsidRDefault="0791B2A6" w:rsidP="00A0164F">
      <w:pPr>
        <w:pStyle w:val="CuerpoA"/>
        <w:ind w:left="360"/>
        <w:rPr>
          <w:rFonts w:asciiTheme="minorHAnsi" w:hAnsiTheme="minorHAnsi" w:cstheme="minorHAnsi"/>
          <w:b/>
          <w:sz w:val="22"/>
          <w:szCs w:val="22"/>
        </w:rPr>
      </w:pPr>
    </w:p>
    <w:p w14:paraId="16418341" w14:textId="77777777" w:rsidR="008D37D9" w:rsidRDefault="008D37D9" w:rsidP="00A0164F">
      <w:pPr>
        <w:pStyle w:val="CuerpoA"/>
        <w:ind w:left="360"/>
        <w:rPr>
          <w:rFonts w:asciiTheme="minorHAnsi" w:hAnsiTheme="minorHAnsi" w:cstheme="minorHAnsi"/>
          <w:b/>
          <w:sz w:val="22"/>
          <w:szCs w:val="22"/>
        </w:rPr>
      </w:pPr>
    </w:p>
    <w:p w14:paraId="31427791" w14:textId="77777777" w:rsidR="00A9582B" w:rsidRPr="00764F5E" w:rsidRDefault="00A9582B" w:rsidP="00A9582B">
      <w:pPr>
        <w:pStyle w:val="CuerpoA"/>
        <w:numPr>
          <w:ilvl w:val="0"/>
          <w:numId w:val="18"/>
        </w:numPr>
        <w:ind w:left="426" w:hanging="426"/>
        <w:rPr>
          <w:rFonts w:asciiTheme="minorHAnsi" w:hAnsiTheme="minorHAnsi" w:cstheme="minorHAnsi"/>
          <w:b/>
          <w:sz w:val="22"/>
          <w:szCs w:val="22"/>
        </w:rPr>
      </w:pPr>
      <w:r w:rsidRPr="00134F5C">
        <w:rPr>
          <w:rFonts w:asciiTheme="minorHAnsi" w:hAnsiTheme="minorHAnsi" w:cstheme="minorHAnsi"/>
          <w:b/>
          <w:sz w:val="22"/>
          <w:szCs w:val="22"/>
        </w:rPr>
        <w:t>PÚBLICOS/BENEFICIARIOS PREFERENTES</w:t>
      </w:r>
    </w:p>
    <w:p w14:paraId="5DB66E69" w14:textId="322D0434" w:rsidR="008D37D9" w:rsidRPr="008D37D9" w:rsidRDefault="00A56C85" w:rsidP="00A56C85">
      <w:pPr>
        <w:pStyle w:val="CuerpoA"/>
        <w:rPr>
          <w:rFonts w:asciiTheme="minorHAnsi" w:hAnsiTheme="minorHAnsi" w:cstheme="minorHAnsi"/>
          <w:color w:val="auto"/>
          <w:sz w:val="22"/>
          <w:szCs w:val="22"/>
          <w:lang w:val="es-ES"/>
        </w:rPr>
      </w:pPr>
      <w:r>
        <w:rPr>
          <w:rFonts w:asciiTheme="minorHAnsi" w:hAnsiTheme="minorHAnsi" w:cstheme="minorHAnsi"/>
          <w:b/>
          <w:bCs/>
          <w:color w:val="auto"/>
          <w:sz w:val="22"/>
          <w:szCs w:val="22"/>
          <w:lang w:val="es-ES"/>
        </w:rPr>
        <w:t>d.</w:t>
      </w:r>
      <w:r w:rsidRPr="00B461A9">
        <w:rPr>
          <w:rFonts w:asciiTheme="minorHAnsi" w:hAnsiTheme="minorHAnsi" w:cstheme="minorHAnsi"/>
          <w:b/>
          <w:bCs/>
          <w:color w:val="auto"/>
          <w:sz w:val="22"/>
          <w:szCs w:val="22"/>
          <w:lang w:val="es-ES"/>
        </w:rPr>
        <w:t xml:space="preserve"> </w:t>
      </w:r>
      <w:r w:rsidRPr="00473CCB">
        <w:rPr>
          <w:rFonts w:asciiTheme="minorHAnsi" w:hAnsiTheme="minorHAnsi" w:cstheme="minorHAnsi"/>
          <w:color w:val="auto"/>
          <w:sz w:val="22"/>
          <w:szCs w:val="22"/>
          <w:lang w:val="es-ES"/>
        </w:rPr>
        <w:t>Un</w:t>
      </w:r>
      <w:r w:rsidR="00B461A9" w:rsidRPr="00473CCB">
        <w:rPr>
          <w:rFonts w:asciiTheme="minorHAnsi" w:hAnsiTheme="minorHAnsi" w:cstheme="minorHAnsi"/>
          <w:color w:val="auto"/>
          <w:sz w:val="22"/>
          <w:szCs w:val="22"/>
          <w:lang w:val="es-ES"/>
        </w:rPr>
        <w:t xml:space="preserve"> (01) concierto para personas privadas de libertad.</w:t>
      </w:r>
    </w:p>
    <w:p w14:paraId="1FC4375C" w14:textId="6AEBA197" w:rsidR="00A9582B" w:rsidRPr="008D37D9" w:rsidRDefault="00A9582B" w:rsidP="008D37D9">
      <w:pPr>
        <w:pStyle w:val="CuerpoA"/>
        <w:ind w:left="426"/>
        <w:rPr>
          <w:rFonts w:asciiTheme="minorHAnsi" w:hAnsiTheme="minorHAnsi" w:cstheme="minorHAnsi"/>
          <w:color w:val="EE0000"/>
          <w:sz w:val="22"/>
          <w:szCs w:val="22"/>
          <w:lang w:val="es-ES"/>
        </w:rPr>
      </w:pPr>
      <w:r w:rsidRPr="008D37D9">
        <w:rPr>
          <w:rFonts w:asciiTheme="minorHAnsi" w:hAnsiTheme="minorHAnsi" w:cstheme="minorHAnsi"/>
          <w:color w:val="EE0000"/>
          <w:sz w:val="22"/>
          <w:szCs w:val="22"/>
          <w:lang w:val="es-ES"/>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458C9A97" w14:textId="77777777" w:rsidR="00A9582B" w:rsidRPr="00DE1C8B" w:rsidRDefault="00A9582B" w:rsidP="00A9582B">
      <w:pPr>
        <w:pStyle w:val="CuerpoA"/>
        <w:rPr>
          <w:rFonts w:asciiTheme="minorHAnsi" w:hAnsiTheme="minorHAnsi" w:cstheme="minorHAnsi"/>
          <w:sz w:val="22"/>
          <w:szCs w:val="22"/>
          <w:lang w:val="es-ES"/>
        </w:rPr>
      </w:pPr>
    </w:p>
    <w:p w14:paraId="3E136859" w14:textId="77777777" w:rsidR="00A9582B" w:rsidRPr="00DE1C8B" w:rsidRDefault="00A9582B" w:rsidP="00A9582B">
      <w:pPr>
        <w:pStyle w:val="CuerpoA"/>
        <w:autoSpaceDE w:val="0"/>
        <w:autoSpaceDN w:val="0"/>
        <w:adjustRightInd w:val="0"/>
        <w:jc w:val="center"/>
        <w:textAlignment w:val="center"/>
        <w:rPr>
          <w:rFonts w:asciiTheme="minorHAnsi" w:hAnsiTheme="minorHAnsi" w:cstheme="minorHAnsi"/>
          <w:b/>
          <w:bCs/>
          <w:sz w:val="22"/>
          <w:szCs w:val="22"/>
          <w:lang w:val="es-ES"/>
        </w:rPr>
      </w:pPr>
      <w:r w:rsidRPr="00DE1C8B">
        <w:rPr>
          <w:rFonts w:asciiTheme="minorHAnsi" w:hAnsiTheme="minorHAnsi" w:cstheme="minorHAnsi"/>
          <w:b/>
          <w:bCs/>
          <w:sz w:val="22"/>
          <w:szCs w:val="22"/>
          <w:lang w:val="es-ES"/>
        </w:rPr>
        <w:t>Estado de avance del compromiso durante el mes</w:t>
      </w:r>
    </w:p>
    <w:tbl>
      <w:tblPr>
        <w:tblStyle w:val="Tablanormal1"/>
        <w:tblW w:w="7508" w:type="dxa"/>
        <w:jc w:val="center"/>
        <w:tblLayout w:type="fixed"/>
        <w:tblLook w:val="04A0" w:firstRow="1" w:lastRow="0" w:firstColumn="1" w:lastColumn="0" w:noHBand="0" w:noVBand="1"/>
      </w:tblPr>
      <w:tblGrid>
        <w:gridCol w:w="1838"/>
        <w:gridCol w:w="1701"/>
        <w:gridCol w:w="1418"/>
        <w:gridCol w:w="1275"/>
        <w:gridCol w:w="1276"/>
      </w:tblGrid>
      <w:tr w:rsidR="00A9582B" w:rsidRPr="00DE1C8B" w14:paraId="738788E1" w14:textId="77777777" w:rsidTr="000A1075">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99701D7" w14:textId="77777777" w:rsidR="00A9582B" w:rsidRPr="00DE1C8B" w:rsidRDefault="00A9582B" w:rsidP="000A1075">
            <w:pPr>
              <w:pStyle w:val="CuerpoA"/>
              <w:widowControl/>
              <w:spacing w:line="256" w:lineRule="auto"/>
              <w:jc w:val="center"/>
              <w:rPr>
                <w:rFonts w:asciiTheme="minorHAnsi" w:hAnsiTheme="minorHAnsi" w:cstheme="minorHAnsi"/>
                <w:b w:val="0"/>
                <w:bCs w:val="0"/>
                <w:sz w:val="22"/>
                <w:szCs w:val="22"/>
              </w:rPr>
            </w:pPr>
            <w:r w:rsidRPr="00DE1C8B">
              <w:rPr>
                <w:rFonts w:asciiTheme="minorHAnsi" w:hAnsiTheme="minorHAnsi" w:cstheme="minorHAnsi"/>
                <w:b w:val="0"/>
                <w:bCs w:val="0"/>
                <w:sz w:val="22"/>
                <w:szCs w:val="22"/>
              </w:rPr>
              <w:t>Numeral de compromiso según convenio</w:t>
            </w:r>
          </w:p>
        </w:tc>
        <w:tc>
          <w:tcPr>
            <w:tcW w:w="1701" w:type="dxa"/>
            <w:vAlign w:val="center"/>
            <w:hideMark/>
          </w:tcPr>
          <w:p w14:paraId="012E50FA" w14:textId="77777777" w:rsidR="00A9582B" w:rsidRPr="00DE1C8B" w:rsidRDefault="00A9582B"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comprometida</w:t>
            </w:r>
          </w:p>
        </w:tc>
        <w:tc>
          <w:tcPr>
            <w:tcW w:w="1418" w:type="dxa"/>
            <w:vAlign w:val="center"/>
          </w:tcPr>
          <w:p w14:paraId="68E53F50" w14:textId="77777777" w:rsidR="00A9582B" w:rsidRPr="00DE1C8B" w:rsidRDefault="00A9582B"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Cantidad ejecutada en el mes</w:t>
            </w:r>
          </w:p>
        </w:tc>
        <w:tc>
          <w:tcPr>
            <w:tcW w:w="1275" w:type="dxa"/>
            <w:vAlign w:val="center"/>
          </w:tcPr>
          <w:p w14:paraId="3DBADE9E" w14:textId="77777777" w:rsidR="00A9582B" w:rsidRPr="00DE1C8B" w:rsidRDefault="00A9582B"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Acumulado a la fecha</w:t>
            </w:r>
          </w:p>
        </w:tc>
        <w:tc>
          <w:tcPr>
            <w:tcW w:w="1276" w:type="dxa"/>
            <w:vAlign w:val="center"/>
          </w:tcPr>
          <w:p w14:paraId="44FB30AF" w14:textId="77777777" w:rsidR="00A9582B" w:rsidRPr="00DE1C8B" w:rsidRDefault="00A9582B" w:rsidP="000A1075">
            <w:pPr>
              <w:pStyle w:val="CuerpoA"/>
              <w:widowControl/>
              <w:spacing w:line="25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szCs w:val="22"/>
              </w:rPr>
            </w:pPr>
            <w:r w:rsidRPr="00DE1C8B">
              <w:rPr>
                <w:rFonts w:asciiTheme="minorHAnsi" w:hAnsiTheme="minorHAnsi" w:cstheme="minorHAnsi"/>
                <w:b w:val="0"/>
                <w:bCs w:val="0"/>
                <w:sz w:val="22"/>
                <w:szCs w:val="22"/>
              </w:rPr>
              <w:t>% de avance</w:t>
            </w:r>
          </w:p>
        </w:tc>
      </w:tr>
      <w:tr w:rsidR="00A9582B" w:rsidRPr="00DE1C8B" w14:paraId="6C72A03D" w14:textId="77777777" w:rsidTr="000A1075">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19B21BD" w14:textId="3FB24A07" w:rsidR="00A9582B" w:rsidRPr="00DE1C8B" w:rsidRDefault="00A9582B" w:rsidP="000A1075">
            <w:pPr>
              <w:pStyle w:val="CuerpoA"/>
              <w:widowControl/>
              <w:spacing w:line="256" w:lineRule="auto"/>
              <w:jc w:val="center"/>
              <w:rPr>
                <w:rFonts w:asciiTheme="minorHAnsi" w:hAnsiTheme="minorHAnsi" w:cstheme="minorHAnsi"/>
                <w:b w:val="0"/>
                <w:bCs w:val="0"/>
                <w:sz w:val="22"/>
                <w:szCs w:val="22"/>
              </w:rPr>
            </w:pPr>
            <w:r>
              <w:rPr>
                <w:rFonts w:asciiTheme="minorHAnsi" w:hAnsiTheme="minorHAnsi" w:cstheme="minorHAnsi"/>
                <w:b w:val="0"/>
                <w:bCs w:val="0"/>
                <w:sz w:val="22"/>
                <w:szCs w:val="22"/>
              </w:rPr>
              <w:t>II.</w:t>
            </w:r>
            <w:r w:rsidR="00980279">
              <w:rPr>
                <w:rFonts w:asciiTheme="minorHAnsi" w:hAnsiTheme="minorHAnsi" w:cstheme="minorHAnsi"/>
                <w:b w:val="0"/>
                <w:bCs w:val="0"/>
                <w:sz w:val="22"/>
                <w:szCs w:val="22"/>
              </w:rPr>
              <w:t>2. d</w:t>
            </w:r>
          </w:p>
        </w:tc>
        <w:tc>
          <w:tcPr>
            <w:tcW w:w="1701" w:type="dxa"/>
            <w:vAlign w:val="center"/>
          </w:tcPr>
          <w:p w14:paraId="276A2F32" w14:textId="08B76835" w:rsidR="00A9582B" w:rsidRPr="00007B6A" w:rsidRDefault="00980279" w:rsidP="000A1075">
            <w:pPr>
              <w:pStyle w:val="CuerpoA"/>
              <w:widowControl/>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w:t>
            </w:r>
          </w:p>
        </w:tc>
        <w:tc>
          <w:tcPr>
            <w:tcW w:w="1418" w:type="dxa"/>
            <w:vAlign w:val="center"/>
          </w:tcPr>
          <w:p w14:paraId="2FA15B58" w14:textId="00E72089" w:rsidR="00A9582B"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5" w:type="dxa"/>
            <w:vAlign w:val="center"/>
          </w:tcPr>
          <w:p w14:paraId="5C3A1210" w14:textId="6B1E6D3D" w:rsidR="00A9582B"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c>
          <w:tcPr>
            <w:tcW w:w="1276" w:type="dxa"/>
            <w:vAlign w:val="center"/>
          </w:tcPr>
          <w:p w14:paraId="3AD3DA83" w14:textId="115A5B58" w:rsidR="00A9582B" w:rsidRPr="00DE1C8B" w:rsidRDefault="00963F09" w:rsidP="000A1075">
            <w:pPr>
              <w:pStyle w:val="CuerpoA"/>
              <w:spacing w:line="25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0</w:t>
            </w:r>
          </w:p>
        </w:tc>
      </w:tr>
    </w:tbl>
    <w:p w14:paraId="50E1A84A" w14:textId="77777777" w:rsidR="00A9582B" w:rsidRDefault="00A9582B" w:rsidP="00A0164F">
      <w:pPr>
        <w:pStyle w:val="CuerpoA"/>
        <w:ind w:left="360"/>
        <w:rPr>
          <w:rFonts w:asciiTheme="minorHAnsi" w:hAnsiTheme="minorHAnsi" w:cstheme="minorHAnsi"/>
          <w:b/>
          <w:sz w:val="22"/>
          <w:szCs w:val="22"/>
        </w:rPr>
      </w:pPr>
    </w:p>
    <w:p w14:paraId="75A680BC" w14:textId="77777777" w:rsidR="00A9582B" w:rsidRDefault="00A9582B" w:rsidP="00A0164F">
      <w:pPr>
        <w:pStyle w:val="CuerpoA"/>
        <w:ind w:left="360"/>
        <w:rPr>
          <w:rFonts w:asciiTheme="minorHAnsi" w:hAnsiTheme="minorHAnsi" w:cstheme="minorHAnsi"/>
          <w:b/>
          <w:sz w:val="22"/>
          <w:szCs w:val="22"/>
        </w:rPr>
      </w:pPr>
    </w:p>
    <w:p w14:paraId="6860E108" w14:textId="7D0E62F8" w:rsidR="006F1ADB" w:rsidRPr="00DE1C8B" w:rsidRDefault="006F1ADB" w:rsidP="00B533D7">
      <w:pPr>
        <w:pStyle w:val="CuerpoA"/>
        <w:ind w:left="360"/>
        <w:rPr>
          <w:rFonts w:asciiTheme="minorHAnsi" w:hAnsiTheme="minorHAnsi" w:cstheme="minorHAnsi"/>
          <w:b/>
          <w:sz w:val="22"/>
          <w:szCs w:val="22"/>
        </w:rPr>
      </w:pPr>
      <w:r w:rsidRPr="00DE1C8B">
        <w:rPr>
          <w:rFonts w:asciiTheme="minorHAnsi" w:hAnsiTheme="minorHAnsi" w:cstheme="minorHAnsi"/>
          <w:b/>
          <w:sz w:val="22"/>
          <w:szCs w:val="22"/>
        </w:rPr>
        <w:lastRenderedPageBreak/>
        <w:t>ACTIVIDADES ADICIONALES AL CONVENIO</w:t>
      </w:r>
    </w:p>
    <w:p w14:paraId="4DCC3675" w14:textId="77777777" w:rsidR="00DE1C8B" w:rsidRPr="00DE1C8B" w:rsidRDefault="00DE1C8B" w:rsidP="00B533D7">
      <w:pPr>
        <w:pStyle w:val="CuerpoA"/>
        <w:ind w:left="360"/>
        <w:rPr>
          <w:rFonts w:asciiTheme="minorHAnsi" w:hAnsiTheme="minorHAnsi" w:cstheme="minorHAnsi"/>
          <w:b/>
          <w:sz w:val="22"/>
          <w:szCs w:val="22"/>
        </w:rPr>
      </w:pPr>
    </w:p>
    <w:p w14:paraId="4CCBAB63" w14:textId="77777777" w:rsidR="00BA05F2" w:rsidRPr="00924BB1" w:rsidRDefault="00BA05F2" w:rsidP="00A0164F">
      <w:pPr>
        <w:pStyle w:val="CuerpoA"/>
        <w:ind w:left="360"/>
        <w:rPr>
          <w:rFonts w:asciiTheme="minorHAnsi" w:hAnsiTheme="minorHAnsi" w:cstheme="minorHAnsi"/>
          <w:b/>
          <w:color w:val="EE0000"/>
          <w:sz w:val="22"/>
          <w:szCs w:val="22"/>
        </w:rPr>
      </w:pPr>
      <w:r w:rsidRPr="00924BB1">
        <w:rPr>
          <w:rFonts w:asciiTheme="minorHAnsi" w:hAnsiTheme="minorHAnsi" w:cstheme="minorHAnsi"/>
          <w:b/>
          <w:color w:val="EE0000"/>
          <w:sz w:val="22"/>
          <w:szCs w:val="22"/>
        </w:rPr>
        <w:t>(Realizar descripción detallada de cada una de las actividades realizadas durante el período en el marco del compromiso. Indicar si existieron dificultades o no en la ejecución y brindar toda la información que considere necesaria para poder revisar de manera adecuada el informe.)</w:t>
      </w:r>
    </w:p>
    <w:p w14:paraId="3A80856E" w14:textId="77777777" w:rsidR="00DE1C8B" w:rsidRPr="00A0164F" w:rsidRDefault="00DE1C8B" w:rsidP="00A0164F">
      <w:pPr>
        <w:pStyle w:val="CuerpoA"/>
        <w:ind w:left="360"/>
        <w:rPr>
          <w:rFonts w:asciiTheme="minorHAnsi" w:hAnsiTheme="minorHAnsi" w:cstheme="minorHAnsi"/>
          <w:b/>
          <w:sz w:val="22"/>
          <w:szCs w:val="22"/>
        </w:rPr>
      </w:pPr>
    </w:p>
    <w:tbl>
      <w:tblPr>
        <w:tblStyle w:val="Tablanormal1"/>
        <w:tblW w:w="5665" w:type="dxa"/>
        <w:jc w:val="center"/>
        <w:tblLayout w:type="fixed"/>
        <w:tblLook w:val="04A0" w:firstRow="1" w:lastRow="0" w:firstColumn="1" w:lastColumn="0" w:noHBand="0" w:noVBand="1"/>
      </w:tblPr>
      <w:tblGrid>
        <w:gridCol w:w="2830"/>
        <w:gridCol w:w="2835"/>
      </w:tblGrid>
      <w:tr w:rsidR="00DE1C8B" w:rsidRPr="00A0164F" w14:paraId="7C236DC8" w14:textId="77777777" w:rsidTr="00924BB1">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B515ABB" w14:textId="18EC092C" w:rsidR="00DE1C8B" w:rsidRPr="00A0164F" w:rsidRDefault="00DE1C8B" w:rsidP="00A0164F">
            <w:pPr>
              <w:pStyle w:val="CuerpoA"/>
              <w:ind w:left="360"/>
              <w:rPr>
                <w:rFonts w:asciiTheme="minorHAnsi" w:hAnsiTheme="minorHAnsi" w:cstheme="minorHAnsi"/>
                <w:b w:val="0"/>
                <w:sz w:val="22"/>
                <w:szCs w:val="22"/>
              </w:rPr>
            </w:pPr>
            <w:r w:rsidRPr="00A0164F">
              <w:rPr>
                <w:rFonts w:asciiTheme="minorHAnsi" w:hAnsiTheme="minorHAnsi" w:cstheme="minorHAnsi"/>
                <w:b w:val="0"/>
                <w:bCs w:val="0"/>
                <w:sz w:val="22"/>
                <w:szCs w:val="22"/>
              </w:rPr>
              <w:t>Cantidad de actividades adicionales realizadas durante el mes</w:t>
            </w:r>
          </w:p>
        </w:tc>
        <w:tc>
          <w:tcPr>
            <w:tcW w:w="2835" w:type="dxa"/>
            <w:vAlign w:val="center"/>
          </w:tcPr>
          <w:p w14:paraId="318FF777" w14:textId="77777777" w:rsidR="00DE1C8B" w:rsidRPr="00A0164F" w:rsidRDefault="00DE1C8B" w:rsidP="00A0164F">
            <w:pPr>
              <w:pStyle w:val="CuerpoA"/>
              <w:ind w:left="3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A0164F">
              <w:rPr>
                <w:rFonts w:asciiTheme="minorHAnsi" w:hAnsiTheme="minorHAnsi" w:cstheme="minorHAnsi"/>
                <w:b w:val="0"/>
                <w:bCs w:val="0"/>
                <w:sz w:val="22"/>
                <w:szCs w:val="22"/>
              </w:rPr>
              <w:t>Acumulado a la fecha</w:t>
            </w:r>
          </w:p>
        </w:tc>
      </w:tr>
      <w:tr w:rsidR="00DE1C8B" w:rsidRPr="00A0164F" w14:paraId="4A9DE3FC" w14:textId="77777777" w:rsidTr="00924BB1">
        <w:trPr>
          <w:cnfStyle w:val="000000100000" w:firstRow="0" w:lastRow="0" w:firstColumn="0" w:lastColumn="0" w:oddVBand="0" w:evenVBand="0" w:oddHBand="1" w:evenHBand="0" w:firstRowFirstColumn="0" w:firstRowLastColumn="0" w:lastRowFirstColumn="0" w:lastRowLastColumn="0"/>
          <w:trHeight w:val="732"/>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6378C76" w14:textId="1F693549" w:rsidR="00DE1C8B" w:rsidRPr="00A0164F" w:rsidRDefault="00623167" w:rsidP="00A0164F">
            <w:pPr>
              <w:pStyle w:val="CuerpoA"/>
              <w:ind w:left="360"/>
              <w:rPr>
                <w:rFonts w:asciiTheme="minorHAnsi" w:hAnsiTheme="minorHAnsi" w:cstheme="minorHAnsi"/>
                <w:b w:val="0"/>
                <w:sz w:val="22"/>
                <w:szCs w:val="22"/>
              </w:rPr>
            </w:pPr>
            <w:r>
              <w:rPr>
                <w:rFonts w:asciiTheme="minorHAnsi" w:hAnsiTheme="minorHAnsi" w:cstheme="minorHAnsi"/>
                <w:b w:val="0"/>
                <w:sz w:val="22"/>
                <w:szCs w:val="22"/>
              </w:rPr>
              <w:t>1</w:t>
            </w:r>
          </w:p>
        </w:tc>
        <w:tc>
          <w:tcPr>
            <w:tcW w:w="2835" w:type="dxa"/>
            <w:vAlign w:val="center"/>
          </w:tcPr>
          <w:p w14:paraId="185DB010" w14:textId="5982F28A" w:rsidR="00DE1C8B" w:rsidRPr="00A0164F" w:rsidRDefault="00623167" w:rsidP="00A0164F">
            <w:pPr>
              <w:pStyle w:val="CuerpoA"/>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1</w:t>
            </w:r>
          </w:p>
        </w:tc>
      </w:tr>
    </w:tbl>
    <w:p w14:paraId="1B56FC78" w14:textId="77777777" w:rsidR="00DE1C8B" w:rsidRPr="00DE1C8B" w:rsidRDefault="00DE1C8B" w:rsidP="00B533D7">
      <w:pPr>
        <w:pStyle w:val="CuerpoA"/>
        <w:ind w:left="360"/>
        <w:rPr>
          <w:rFonts w:asciiTheme="minorHAnsi" w:hAnsiTheme="minorHAnsi" w:cstheme="minorHAnsi"/>
          <w:b/>
          <w:sz w:val="22"/>
          <w:szCs w:val="22"/>
        </w:rPr>
      </w:pPr>
    </w:p>
    <w:sectPr w:rsidR="00DE1C8B" w:rsidRPr="00DE1C8B" w:rsidSect="00822C2C">
      <w:headerReference w:type="default" r:id="rId39"/>
      <w:footerReference w:type="default" r:id="rId40"/>
      <w:headerReference w:type="first" r:id="rId41"/>
      <w:footerReference w:type="first" r:id="rId42"/>
      <w:pgSz w:w="12240" w:h="15840" w:code="1"/>
      <w:pgMar w:top="1843" w:right="1701"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2E24D" w14:textId="77777777" w:rsidR="002A4EB5" w:rsidRDefault="002A4EB5" w:rsidP="00022881">
      <w:r>
        <w:separator/>
      </w:r>
    </w:p>
  </w:endnote>
  <w:endnote w:type="continuationSeparator" w:id="0">
    <w:p w14:paraId="18D53295" w14:textId="77777777" w:rsidR="002A4EB5" w:rsidRDefault="002A4EB5" w:rsidP="00022881">
      <w:r>
        <w:continuationSeparator/>
      </w:r>
    </w:p>
  </w:endnote>
  <w:endnote w:type="continuationNotice" w:id="1">
    <w:p w14:paraId="5E5DEBA9" w14:textId="77777777" w:rsidR="002A4EB5" w:rsidRDefault="002A4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inion Pro">
    <w:charset w:val="00"/>
    <w:family w:val="roman"/>
    <w:pitch w:val="variable"/>
    <w:sig w:usb0="60000287" w:usb1="00000001" w:usb2="00000000" w:usb3="00000000" w:csb0="0000019F" w:csb1="00000000"/>
  </w:font>
  <w:font w:name="Texta Narrow Medium">
    <w:altName w:val="Times New Roman"/>
    <w:charset w:val="00"/>
    <w:family w:val="modern"/>
    <w:pitch w:val="variable"/>
    <w:sig w:usb0="A000002F" w:usb1="5000246B" w:usb2="00000000" w:usb3="00000000" w:csb0="00000001" w:csb1="00000000"/>
  </w:font>
  <w:font w:name="NeueHaasGroteskText Pro Md">
    <w:altName w:val="Arial"/>
    <w:charset w:val="00"/>
    <w:family w:val="swiss"/>
    <w:pitch w:val="variable"/>
    <w:sig w:usb0="00000007" w:usb1="00000000" w:usb2="00000000" w:usb3="00000000" w:csb0="00000093" w:csb1="00000000"/>
  </w:font>
  <w:font w:name="Texta Narrow Light">
    <w:altName w:val="Times New Roman"/>
    <w:charset w:val="00"/>
    <w:family w:val="modern"/>
    <w:pitch w:val="variable"/>
    <w:sig w:usb0="A000002F" w:usb1="5000246B" w:usb2="00000000" w:usb3="00000000" w:csb0="00000001" w:csb1="00000000"/>
  </w:font>
  <w:font w:name="Neue Haas Grotesk Display Pro (">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rador">
    <w:altName w:val="Sitka Small"/>
    <w:panose1 w:val="00000000000000000000"/>
    <w:charset w:val="00"/>
    <w:family w:val="modern"/>
    <w:notTrueType/>
    <w:pitch w:val="variable"/>
    <w:sig w:usb0="A000006F" w:usb1="0000006A" w:usb2="00000000" w:usb3="00000000" w:csb0="0000009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135914"/>
      <w:docPartObj>
        <w:docPartGallery w:val="Page Numbers (Bottom of Page)"/>
        <w:docPartUnique/>
      </w:docPartObj>
    </w:sdtPr>
    <w:sdtContent>
      <w:p w14:paraId="5AB2C449" w14:textId="2C8336E8" w:rsidR="000A1075" w:rsidRDefault="000A1075">
        <w:pPr>
          <w:pStyle w:val="Piedepgina"/>
          <w:jc w:val="right"/>
        </w:pPr>
        <w:r w:rsidRPr="00DD3005">
          <w:rPr>
            <w:rFonts w:cstheme="minorHAnsi"/>
            <w:color w:val="2B579A"/>
            <w:shd w:val="clear" w:color="auto" w:fill="E6E6E6"/>
          </w:rPr>
          <w:fldChar w:fldCharType="begin"/>
        </w:r>
        <w:r w:rsidRPr="00DD3005">
          <w:rPr>
            <w:rFonts w:cstheme="minorHAnsi"/>
          </w:rPr>
          <w:instrText>PAGE   \* MERGEFORMAT</w:instrText>
        </w:r>
        <w:r w:rsidRPr="00DD3005">
          <w:rPr>
            <w:rFonts w:cstheme="minorHAnsi"/>
            <w:color w:val="2B579A"/>
            <w:shd w:val="clear" w:color="auto" w:fill="E6E6E6"/>
          </w:rPr>
          <w:fldChar w:fldCharType="separate"/>
        </w:r>
        <w:r w:rsidR="00D224A8" w:rsidRPr="00D224A8">
          <w:rPr>
            <w:rFonts w:cstheme="minorHAnsi"/>
            <w:noProof/>
            <w:lang w:val="es-ES"/>
          </w:rPr>
          <w:t>12</w:t>
        </w:r>
        <w:r w:rsidRPr="00DD3005">
          <w:rPr>
            <w:rFonts w:cstheme="minorHAnsi"/>
            <w:color w:val="2B579A"/>
            <w:shd w:val="clear" w:color="auto" w:fill="E6E6E6"/>
          </w:rPr>
          <w:fldChar w:fldCharType="end"/>
        </w:r>
      </w:p>
    </w:sdtContent>
  </w:sdt>
  <w:p w14:paraId="7EC88B50" w14:textId="32F4216B" w:rsidR="000A1075" w:rsidRDefault="000A107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40"/>
      <w:gridCol w:w="3040"/>
      <w:gridCol w:w="3040"/>
    </w:tblGrid>
    <w:tr w:rsidR="000A1075" w14:paraId="7F3BAF3D" w14:textId="77777777" w:rsidTr="23DCBE07">
      <w:trPr>
        <w:trHeight w:val="300"/>
      </w:trPr>
      <w:tc>
        <w:tcPr>
          <w:tcW w:w="3040" w:type="dxa"/>
        </w:tcPr>
        <w:p w14:paraId="34FC2E61" w14:textId="70CF2876" w:rsidR="000A1075" w:rsidRDefault="000A1075" w:rsidP="23DCBE07">
          <w:pPr>
            <w:pStyle w:val="Encabezado"/>
            <w:ind w:left="-115"/>
          </w:pPr>
        </w:p>
      </w:tc>
      <w:tc>
        <w:tcPr>
          <w:tcW w:w="3040" w:type="dxa"/>
        </w:tcPr>
        <w:p w14:paraId="1E3CCD70" w14:textId="1D07F4B4" w:rsidR="000A1075" w:rsidRDefault="000A1075" w:rsidP="23DCBE07">
          <w:pPr>
            <w:pStyle w:val="Encabezado"/>
            <w:jc w:val="center"/>
          </w:pPr>
        </w:p>
      </w:tc>
      <w:tc>
        <w:tcPr>
          <w:tcW w:w="3040" w:type="dxa"/>
        </w:tcPr>
        <w:p w14:paraId="62C79CD7" w14:textId="5BA6B45A" w:rsidR="000A1075" w:rsidRDefault="000A1075" w:rsidP="23DCBE07">
          <w:pPr>
            <w:pStyle w:val="Encabezado"/>
            <w:ind w:right="-115"/>
            <w:jc w:val="right"/>
          </w:pPr>
        </w:p>
      </w:tc>
    </w:tr>
  </w:tbl>
  <w:p w14:paraId="5532B110" w14:textId="08BC8CB7" w:rsidR="000A1075" w:rsidRDefault="000A1075" w:rsidP="23DCBE0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2E0E7" w14:textId="77777777" w:rsidR="002A4EB5" w:rsidRDefault="002A4EB5" w:rsidP="00022881">
      <w:r>
        <w:separator/>
      </w:r>
    </w:p>
  </w:footnote>
  <w:footnote w:type="continuationSeparator" w:id="0">
    <w:p w14:paraId="6493C315" w14:textId="77777777" w:rsidR="002A4EB5" w:rsidRDefault="002A4EB5" w:rsidP="00022881">
      <w:r>
        <w:continuationSeparator/>
      </w:r>
    </w:p>
  </w:footnote>
  <w:footnote w:type="continuationNotice" w:id="1">
    <w:p w14:paraId="5FA8FE63" w14:textId="77777777" w:rsidR="002A4EB5" w:rsidRDefault="002A4EB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6AD73" w14:textId="05E05FF3" w:rsidR="000A1075" w:rsidRDefault="000A1075">
    <w:pPr>
      <w:pStyle w:val="Encabezado"/>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40"/>
      <w:gridCol w:w="3040"/>
      <w:gridCol w:w="3040"/>
    </w:tblGrid>
    <w:tr w:rsidR="000A1075" w14:paraId="45CFD3CB" w14:textId="77777777" w:rsidTr="23DCBE07">
      <w:trPr>
        <w:trHeight w:val="300"/>
      </w:trPr>
      <w:tc>
        <w:tcPr>
          <w:tcW w:w="3040" w:type="dxa"/>
        </w:tcPr>
        <w:p w14:paraId="1825A0F6" w14:textId="4ED55C26" w:rsidR="000A1075" w:rsidRDefault="000A1075" w:rsidP="23DCBE07">
          <w:pPr>
            <w:pStyle w:val="Encabezado"/>
            <w:ind w:left="-115"/>
          </w:pPr>
        </w:p>
      </w:tc>
      <w:tc>
        <w:tcPr>
          <w:tcW w:w="3040" w:type="dxa"/>
        </w:tcPr>
        <w:p w14:paraId="0182FDD9" w14:textId="0BE30453" w:rsidR="000A1075" w:rsidRDefault="000A1075" w:rsidP="23DCBE07">
          <w:pPr>
            <w:pStyle w:val="Encabezado"/>
            <w:jc w:val="center"/>
          </w:pPr>
        </w:p>
      </w:tc>
      <w:tc>
        <w:tcPr>
          <w:tcW w:w="3040" w:type="dxa"/>
        </w:tcPr>
        <w:p w14:paraId="4F6A0E46" w14:textId="5EC4D4B4" w:rsidR="000A1075" w:rsidRDefault="000A1075" w:rsidP="23DCBE07">
          <w:pPr>
            <w:pStyle w:val="Encabezado"/>
            <w:ind w:right="-115"/>
            <w:jc w:val="right"/>
          </w:pPr>
        </w:p>
      </w:tc>
    </w:tr>
  </w:tbl>
  <w:p w14:paraId="788B8DB9" w14:textId="1A7E7930" w:rsidR="000A1075" w:rsidRDefault="000A1075" w:rsidP="23DCBE07">
    <w:pPr>
      <w:pStyle w:val="Encabezado"/>
    </w:pPr>
  </w:p>
</w:hdr>
</file>

<file path=word/intelligence2.xml><?xml version="1.0" encoding="utf-8"?>
<int2:intelligence xmlns:int2="http://schemas.microsoft.com/office/intelligence/2020/intelligence" xmlns:oel="http://schemas.microsoft.com/office/2019/extlst">
  <int2:observations>
    <int2:textHash int2:hashCode="bZ7EOOIqQaxRZX" int2:id="ks3M3nOl">
      <int2:state int2:value="Rejected" int2:type="spell"/>
    </int2:textHash>
    <int2:textHash int2:hashCode="EQF25Szb4s6dL1" int2:id="LTNxOaRf">
      <int2:state int2:value="Rejected" int2:type="spell"/>
    </int2:textHash>
    <int2:textHash int2:hashCode="uHYwyPwhZfMl+h" int2:id="Tqgi90bT">
      <int2:state int2:value="Rejected" int2:type="spell"/>
    </int2:textHash>
    <int2:textHash int2:hashCode="k4asPgygpDhogP" int2:id="YizZsQl7">
      <int2:state int2:value="Rejected" int2:type="spell"/>
    </int2:textHash>
    <int2:textHash int2:hashCode="rfa8RXBlAj/T9d" int2:id="ATogFiv0">
      <int2:state int2:value="Rejected" int2:type="spell"/>
    </int2:textHash>
    <int2:textHash int2:hashCode="MoKp9bLLlm98Il" int2:id="gfK9O2B4">
      <int2:state int2:value="Rejected" int2:type="spell"/>
    </int2:textHash>
    <int2:textHash int2:hashCode="AY9NfwbLhibhdW" int2:id="0VdpTBs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464DD"/>
    <w:multiLevelType w:val="hybridMultilevel"/>
    <w:tmpl w:val="D27C8334"/>
    <w:lvl w:ilvl="0" w:tplc="B518D0FA">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2336C8"/>
    <w:multiLevelType w:val="hybridMultilevel"/>
    <w:tmpl w:val="B232A918"/>
    <w:lvl w:ilvl="0" w:tplc="C672C012">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550EE"/>
    <w:multiLevelType w:val="hybridMultilevel"/>
    <w:tmpl w:val="15ACCCEA"/>
    <w:lvl w:ilvl="0" w:tplc="EA2A1088">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C44EDB"/>
    <w:multiLevelType w:val="hybridMultilevel"/>
    <w:tmpl w:val="46965116"/>
    <w:lvl w:ilvl="0" w:tplc="3F60ABE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2E3976"/>
    <w:multiLevelType w:val="hybridMultilevel"/>
    <w:tmpl w:val="73420E86"/>
    <w:lvl w:ilvl="0" w:tplc="9E34981E">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1B36BD"/>
    <w:multiLevelType w:val="hybridMultilevel"/>
    <w:tmpl w:val="F858DA9A"/>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A327216"/>
    <w:multiLevelType w:val="hybridMultilevel"/>
    <w:tmpl w:val="19AAF082"/>
    <w:lvl w:ilvl="0" w:tplc="8F10C4E0">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AF1A2D"/>
    <w:multiLevelType w:val="hybridMultilevel"/>
    <w:tmpl w:val="44D2BCE2"/>
    <w:lvl w:ilvl="0" w:tplc="17F8EA1A">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6C227E"/>
    <w:multiLevelType w:val="hybridMultilevel"/>
    <w:tmpl w:val="F6EAF20C"/>
    <w:lvl w:ilvl="0" w:tplc="A378D19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097F41"/>
    <w:multiLevelType w:val="hybridMultilevel"/>
    <w:tmpl w:val="E5D6C12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5897483"/>
    <w:multiLevelType w:val="hybridMultilevel"/>
    <w:tmpl w:val="B5BA4616"/>
    <w:lvl w:ilvl="0" w:tplc="E2E4CA66">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A87F35"/>
    <w:multiLevelType w:val="hybridMultilevel"/>
    <w:tmpl w:val="0B58A706"/>
    <w:lvl w:ilvl="0" w:tplc="92288AB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E472DED"/>
    <w:multiLevelType w:val="hybridMultilevel"/>
    <w:tmpl w:val="CA98D8EE"/>
    <w:lvl w:ilvl="0" w:tplc="80ACED70">
      <w:start w:val="4"/>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2A50DD"/>
    <w:multiLevelType w:val="hybridMultilevel"/>
    <w:tmpl w:val="8E2A716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5019094F"/>
    <w:multiLevelType w:val="hybridMultilevel"/>
    <w:tmpl w:val="8EC803B4"/>
    <w:lvl w:ilvl="0" w:tplc="2D18365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543E0A22"/>
    <w:multiLevelType w:val="hybridMultilevel"/>
    <w:tmpl w:val="E244CC3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63591139"/>
    <w:multiLevelType w:val="hybridMultilevel"/>
    <w:tmpl w:val="7FEE4434"/>
    <w:lvl w:ilvl="0" w:tplc="45B6BAA4">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4E12CA"/>
    <w:multiLevelType w:val="hybridMultilevel"/>
    <w:tmpl w:val="2D50D1DA"/>
    <w:lvl w:ilvl="0" w:tplc="669AB6D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1F46735"/>
    <w:multiLevelType w:val="hybridMultilevel"/>
    <w:tmpl w:val="59E0501E"/>
    <w:lvl w:ilvl="0" w:tplc="50B008A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75115D7B"/>
    <w:multiLevelType w:val="hybridMultilevel"/>
    <w:tmpl w:val="198A2E50"/>
    <w:lvl w:ilvl="0" w:tplc="C0AE7274">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75FB690D"/>
    <w:multiLevelType w:val="hybridMultilevel"/>
    <w:tmpl w:val="5726E39C"/>
    <w:lvl w:ilvl="0" w:tplc="B28ACF2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857C79"/>
    <w:multiLevelType w:val="hybridMultilevel"/>
    <w:tmpl w:val="0792D1F2"/>
    <w:lvl w:ilvl="0" w:tplc="E2E4CA66">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2" w15:restartNumberingAfterBreak="0">
    <w:nsid w:val="7EE31327"/>
    <w:multiLevelType w:val="hybridMultilevel"/>
    <w:tmpl w:val="DCEA99E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F2E6103"/>
    <w:multiLevelType w:val="hybridMultilevel"/>
    <w:tmpl w:val="F65A7532"/>
    <w:lvl w:ilvl="0" w:tplc="61C2B22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5"/>
  </w:num>
  <w:num w:numId="2">
    <w:abstractNumId w:val="9"/>
  </w:num>
  <w:num w:numId="3">
    <w:abstractNumId w:val="15"/>
  </w:num>
  <w:num w:numId="4">
    <w:abstractNumId w:val="22"/>
  </w:num>
  <w:num w:numId="5">
    <w:abstractNumId w:val="13"/>
  </w:num>
  <w:num w:numId="6">
    <w:abstractNumId w:val="16"/>
  </w:num>
  <w:num w:numId="7">
    <w:abstractNumId w:val="6"/>
  </w:num>
  <w:num w:numId="8">
    <w:abstractNumId w:val="3"/>
  </w:num>
  <w:num w:numId="9">
    <w:abstractNumId w:val="5"/>
    <w:lvlOverride w:ilvl="0">
      <w:lvl w:ilvl="0" w:tplc="340A000F">
        <w:start w:val="1"/>
        <w:numFmt w:val="lowerLetter"/>
        <w:lvlText w:val="%1."/>
        <w:lvlJc w:val="left"/>
        <w:pPr>
          <w:ind w:left="1440" w:hanging="360"/>
        </w:pPr>
        <w:rPr>
          <w:rFonts w:hint="default"/>
        </w:rPr>
      </w:lvl>
    </w:lvlOverride>
    <w:lvlOverride w:ilvl="1">
      <w:lvl w:ilvl="1" w:tplc="340A0019">
        <w:start w:val="1"/>
        <w:numFmt w:val="lowerLetter"/>
        <w:lvlText w:val="%2."/>
        <w:lvlJc w:val="left"/>
        <w:pPr>
          <w:ind w:left="1440" w:hanging="360"/>
        </w:pPr>
      </w:lvl>
    </w:lvlOverride>
    <w:lvlOverride w:ilvl="2">
      <w:lvl w:ilvl="2" w:tplc="340A001B" w:tentative="1">
        <w:start w:val="1"/>
        <w:numFmt w:val="lowerRoman"/>
        <w:lvlText w:val="%3."/>
        <w:lvlJc w:val="right"/>
        <w:pPr>
          <w:ind w:left="2160" w:hanging="180"/>
        </w:pPr>
      </w:lvl>
    </w:lvlOverride>
    <w:lvlOverride w:ilvl="3">
      <w:lvl w:ilvl="3" w:tplc="340A000F" w:tentative="1">
        <w:start w:val="1"/>
        <w:numFmt w:val="decimal"/>
        <w:lvlText w:val="%4."/>
        <w:lvlJc w:val="left"/>
        <w:pPr>
          <w:ind w:left="2880" w:hanging="360"/>
        </w:pPr>
      </w:lvl>
    </w:lvlOverride>
    <w:lvlOverride w:ilvl="4">
      <w:lvl w:ilvl="4" w:tplc="340A0019" w:tentative="1">
        <w:start w:val="1"/>
        <w:numFmt w:val="lowerLetter"/>
        <w:lvlText w:val="%5."/>
        <w:lvlJc w:val="left"/>
        <w:pPr>
          <w:ind w:left="3600" w:hanging="360"/>
        </w:pPr>
      </w:lvl>
    </w:lvlOverride>
    <w:lvlOverride w:ilvl="5">
      <w:lvl w:ilvl="5" w:tplc="340A001B" w:tentative="1">
        <w:start w:val="1"/>
        <w:numFmt w:val="lowerRoman"/>
        <w:lvlText w:val="%6."/>
        <w:lvlJc w:val="right"/>
        <w:pPr>
          <w:ind w:left="4320" w:hanging="180"/>
        </w:pPr>
      </w:lvl>
    </w:lvlOverride>
    <w:lvlOverride w:ilvl="6">
      <w:lvl w:ilvl="6" w:tplc="340A000F" w:tentative="1">
        <w:start w:val="1"/>
        <w:numFmt w:val="decimal"/>
        <w:lvlText w:val="%7."/>
        <w:lvlJc w:val="left"/>
        <w:pPr>
          <w:ind w:left="5040" w:hanging="360"/>
        </w:pPr>
      </w:lvl>
    </w:lvlOverride>
    <w:lvlOverride w:ilvl="7">
      <w:lvl w:ilvl="7" w:tplc="340A0019" w:tentative="1">
        <w:start w:val="1"/>
        <w:numFmt w:val="lowerLetter"/>
        <w:lvlText w:val="%8."/>
        <w:lvlJc w:val="left"/>
        <w:pPr>
          <w:ind w:left="5760" w:hanging="360"/>
        </w:pPr>
      </w:lvl>
    </w:lvlOverride>
    <w:lvlOverride w:ilvl="8">
      <w:lvl w:ilvl="8" w:tplc="340A001B" w:tentative="1">
        <w:start w:val="1"/>
        <w:numFmt w:val="lowerRoman"/>
        <w:lvlText w:val="%9."/>
        <w:lvlJc w:val="right"/>
        <w:pPr>
          <w:ind w:left="6480" w:hanging="180"/>
        </w:pPr>
      </w:lvl>
    </w:lvlOverride>
  </w:num>
  <w:num w:numId="10">
    <w:abstractNumId w:val="19"/>
  </w:num>
  <w:num w:numId="11">
    <w:abstractNumId w:val="17"/>
  </w:num>
  <w:num w:numId="12">
    <w:abstractNumId w:val="8"/>
  </w:num>
  <w:num w:numId="13">
    <w:abstractNumId w:val="18"/>
  </w:num>
  <w:num w:numId="14">
    <w:abstractNumId w:val="11"/>
  </w:num>
  <w:num w:numId="15">
    <w:abstractNumId w:val="14"/>
  </w:num>
  <w:num w:numId="16">
    <w:abstractNumId w:val="0"/>
  </w:num>
  <w:num w:numId="17">
    <w:abstractNumId w:val="1"/>
  </w:num>
  <w:num w:numId="18">
    <w:abstractNumId w:val="2"/>
  </w:num>
  <w:num w:numId="19">
    <w:abstractNumId w:val="23"/>
  </w:num>
  <w:num w:numId="20">
    <w:abstractNumId w:val="10"/>
  </w:num>
  <w:num w:numId="21">
    <w:abstractNumId w:val="21"/>
  </w:num>
  <w:num w:numId="22">
    <w:abstractNumId w:val="7"/>
  </w:num>
  <w:num w:numId="23">
    <w:abstractNumId w:val="20"/>
  </w:num>
  <w:num w:numId="24">
    <w:abstractNumId w:val="4"/>
  </w:num>
  <w:num w:numId="25">
    <w:abstractNumId w:val="12"/>
  </w:num>
  <w:num w:numId="26">
    <w:abstractNumId w:val="6"/>
    <w:lvlOverride w:ilvl="0">
      <w:lvl w:ilvl="0" w:tplc="8F10C4E0">
        <w:start w:val="1"/>
        <w:numFmt w:val="lowerLetter"/>
        <w:lvlText w:val="%1."/>
        <w:lvlJc w:val="left"/>
        <w:pPr>
          <w:ind w:left="1440" w:hanging="360"/>
        </w:pPr>
        <w:rPr>
          <w:rFonts w:hint="default"/>
        </w:rPr>
      </w:lvl>
    </w:lvlOverride>
    <w:lvlOverride w:ilvl="1">
      <w:lvl w:ilvl="1" w:tplc="FFFFFFFF">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8A"/>
    <w:rsid w:val="0000073A"/>
    <w:rsid w:val="00000A03"/>
    <w:rsid w:val="00000AA7"/>
    <w:rsid w:val="00000B4F"/>
    <w:rsid w:val="00000E05"/>
    <w:rsid w:val="00002F47"/>
    <w:rsid w:val="00003069"/>
    <w:rsid w:val="00003D4A"/>
    <w:rsid w:val="00004D5B"/>
    <w:rsid w:val="0000502F"/>
    <w:rsid w:val="00007B6A"/>
    <w:rsid w:val="00011C3B"/>
    <w:rsid w:val="000131CC"/>
    <w:rsid w:val="000136EC"/>
    <w:rsid w:val="00014122"/>
    <w:rsid w:val="00015309"/>
    <w:rsid w:val="0001B376"/>
    <w:rsid w:val="0001F4A3"/>
    <w:rsid w:val="0002090E"/>
    <w:rsid w:val="00020F61"/>
    <w:rsid w:val="00021666"/>
    <w:rsid w:val="00021B2F"/>
    <w:rsid w:val="00022881"/>
    <w:rsid w:val="00023362"/>
    <w:rsid w:val="000233E3"/>
    <w:rsid w:val="0002493A"/>
    <w:rsid w:val="000250EE"/>
    <w:rsid w:val="00025AB7"/>
    <w:rsid w:val="00026B29"/>
    <w:rsid w:val="00030897"/>
    <w:rsid w:val="00031C61"/>
    <w:rsid w:val="0003378B"/>
    <w:rsid w:val="00033B45"/>
    <w:rsid w:val="00033EC8"/>
    <w:rsid w:val="00034C29"/>
    <w:rsid w:val="00035CA1"/>
    <w:rsid w:val="00036371"/>
    <w:rsid w:val="0003782C"/>
    <w:rsid w:val="00040876"/>
    <w:rsid w:val="00040CF3"/>
    <w:rsid w:val="000417EA"/>
    <w:rsid w:val="00042FE6"/>
    <w:rsid w:val="00043A5B"/>
    <w:rsid w:val="00046330"/>
    <w:rsid w:val="000500F8"/>
    <w:rsid w:val="00051503"/>
    <w:rsid w:val="00051849"/>
    <w:rsid w:val="00052E88"/>
    <w:rsid w:val="00053769"/>
    <w:rsid w:val="00056362"/>
    <w:rsid w:val="000569A9"/>
    <w:rsid w:val="00056A83"/>
    <w:rsid w:val="00060CF1"/>
    <w:rsid w:val="000611E2"/>
    <w:rsid w:val="0006127F"/>
    <w:rsid w:val="000635B3"/>
    <w:rsid w:val="00064778"/>
    <w:rsid w:val="000650A5"/>
    <w:rsid w:val="00065E63"/>
    <w:rsid w:val="00066510"/>
    <w:rsid w:val="00066BFD"/>
    <w:rsid w:val="00071755"/>
    <w:rsid w:val="000721B4"/>
    <w:rsid w:val="000731B3"/>
    <w:rsid w:val="000734CC"/>
    <w:rsid w:val="00074697"/>
    <w:rsid w:val="0007585F"/>
    <w:rsid w:val="0007590E"/>
    <w:rsid w:val="000804D4"/>
    <w:rsid w:val="000813BF"/>
    <w:rsid w:val="000814AF"/>
    <w:rsid w:val="00082155"/>
    <w:rsid w:val="00082C1F"/>
    <w:rsid w:val="00085839"/>
    <w:rsid w:val="0008601B"/>
    <w:rsid w:val="0008640F"/>
    <w:rsid w:val="00086D4F"/>
    <w:rsid w:val="00087F08"/>
    <w:rsid w:val="00087F35"/>
    <w:rsid w:val="00091AAC"/>
    <w:rsid w:val="00094FE1"/>
    <w:rsid w:val="000975EC"/>
    <w:rsid w:val="000A1075"/>
    <w:rsid w:val="000A1F65"/>
    <w:rsid w:val="000A2EFB"/>
    <w:rsid w:val="000A320E"/>
    <w:rsid w:val="000A490C"/>
    <w:rsid w:val="000A6576"/>
    <w:rsid w:val="000A6AEE"/>
    <w:rsid w:val="000A6BA5"/>
    <w:rsid w:val="000B33D8"/>
    <w:rsid w:val="000B4041"/>
    <w:rsid w:val="000B4180"/>
    <w:rsid w:val="000B661C"/>
    <w:rsid w:val="000B784E"/>
    <w:rsid w:val="000C107F"/>
    <w:rsid w:val="000C5781"/>
    <w:rsid w:val="000D193A"/>
    <w:rsid w:val="000D1A30"/>
    <w:rsid w:val="000D5DE9"/>
    <w:rsid w:val="000D6A3B"/>
    <w:rsid w:val="000D7879"/>
    <w:rsid w:val="000E012C"/>
    <w:rsid w:val="000E0C45"/>
    <w:rsid w:val="000E1F1C"/>
    <w:rsid w:val="000E24C0"/>
    <w:rsid w:val="000E3685"/>
    <w:rsid w:val="000E3893"/>
    <w:rsid w:val="000E4401"/>
    <w:rsid w:val="000E4641"/>
    <w:rsid w:val="000E4962"/>
    <w:rsid w:val="000E534D"/>
    <w:rsid w:val="000E53DE"/>
    <w:rsid w:val="000F05EC"/>
    <w:rsid w:val="000F1817"/>
    <w:rsid w:val="000F3A88"/>
    <w:rsid w:val="000F51DF"/>
    <w:rsid w:val="000F6949"/>
    <w:rsid w:val="000F750C"/>
    <w:rsid w:val="001003D5"/>
    <w:rsid w:val="0010124A"/>
    <w:rsid w:val="00103ED3"/>
    <w:rsid w:val="00105C5B"/>
    <w:rsid w:val="00106320"/>
    <w:rsid w:val="0010ECCE"/>
    <w:rsid w:val="00112672"/>
    <w:rsid w:val="0011495C"/>
    <w:rsid w:val="00114E7C"/>
    <w:rsid w:val="00117261"/>
    <w:rsid w:val="001173F5"/>
    <w:rsid w:val="0011755C"/>
    <w:rsid w:val="001204F5"/>
    <w:rsid w:val="00120FAB"/>
    <w:rsid w:val="00122341"/>
    <w:rsid w:val="00124197"/>
    <w:rsid w:val="0012533C"/>
    <w:rsid w:val="00125384"/>
    <w:rsid w:val="001256F1"/>
    <w:rsid w:val="00127211"/>
    <w:rsid w:val="001272A1"/>
    <w:rsid w:val="00127C3C"/>
    <w:rsid w:val="00127E16"/>
    <w:rsid w:val="00130A94"/>
    <w:rsid w:val="00131AAB"/>
    <w:rsid w:val="00132205"/>
    <w:rsid w:val="00133597"/>
    <w:rsid w:val="00133905"/>
    <w:rsid w:val="00134F5C"/>
    <w:rsid w:val="00142295"/>
    <w:rsid w:val="00142C39"/>
    <w:rsid w:val="001442A5"/>
    <w:rsid w:val="001442BF"/>
    <w:rsid w:val="00144992"/>
    <w:rsid w:val="00146164"/>
    <w:rsid w:val="00147066"/>
    <w:rsid w:val="00147A8B"/>
    <w:rsid w:val="00147CB7"/>
    <w:rsid w:val="0014810C"/>
    <w:rsid w:val="001521AE"/>
    <w:rsid w:val="00152598"/>
    <w:rsid w:val="001532E6"/>
    <w:rsid w:val="0015426C"/>
    <w:rsid w:val="001545B0"/>
    <w:rsid w:val="00154BEC"/>
    <w:rsid w:val="00155676"/>
    <w:rsid w:val="00155891"/>
    <w:rsid w:val="00157E9B"/>
    <w:rsid w:val="0016048D"/>
    <w:rsid w:val="00162843"/>
    <w:rsid w:val="00162FE6"/>
    <w:rsid w:val="001630E2"/>
    <w:rsid w:val="00163E56"/>
    <w:rsid w:val="001654FB"/>
    <w:rsid w:val="001663D7"/>
    <w:rsid w:val="00167877"/>
    <w:rsid w:val="00170DF7"/>
    <w:rsid w:val="00171AA8"/>
    <w:rsid w:val="001724EA"/>
    <w:rsid w:val="00175CD3"/>
    <w:rsid w:val="00177ECC"/>
    <w:rsid w:val="00183F0F"/>
    <w:rsid w:val="00184341"/>
    <w:rsid w:val="001867D9"/>
    <w:rsid w:val="00188C3E"/>
    <w:rsid w:val="0018E518"/>
    <w:rsid w:val="0019597F"/>
    <w:rsid w:val="001959E3"/>
    <w:rsid w:val="00195BBB"/>
    <w:rsid w:val="001961F6"/>
    <w:rsid w:val="001966AF"/>
    <w:rsid w:val="001968B3"/>
    <w:rsid w:val="00196BAB"/>
    <w:rsid w:val="001A01C5"/>
    <w:rsid w:val="001A05D0"/>
    <w:rsid w:val="001A0A57"/>
    <w:rsid w:val="001A1AFF"/>
    <w:rsid w:val="001A1B12"/>
    <w:rsid w:val="001A3AB4"/>
    <w:rsid w:val="001A4930"/>
    <w:rsid w:val="001A539E"/>
    <w:rsid w:val="001A5DF9"/>
    <w:rsid w:val="001AB614"/>
    <w:rsid w:val="001B5362"/>
    <w:rsid w:val="001B6C9B"/>
    <w:rsid w:val="001B6D0E"/>
    <w:rsid w:val="001BFA44"/>
    <w:rsid w:val="001C1443"/>
    <w:rsid w:val="001C14A0"/>
    <w:rsid w:val="001C1590"/>
    <w:rsid w:val="001C3CDD"/>
    <w:rsid w:val="001C4719"/>
    <w:rsid w:val="001C50A5"/>
    <w:rsid w:val="001C5D62"/>
    <w:rsid w:val="001D02C3"/>
    <w:rsid w:val="001D065C"/>
    <w:rsid w:val="001D29E6"/>
    <w:rsid w:val="001D4016"/>
    <w:rsid w:val="001D4737"/>
    <w:rsid w:val="001D4749"/>
    <w:rsid w:val="001D4955"/>
    <w:rsid w:val="001D74DE"/>
    <w:rsid w:val="001E0461"/>
    <w:rsid w:val="001E07DF"/>
    <w:rsid w:val="001E40D6"/>
    <w:rsid w:val="001E41D2"/>
    <w:rsid w:val="001E4934"/>
    <w:rsid w:val="001E4B81"/>
    <w:rsid w:val="001E60D8"/>
    <w:rsid w:val="001E666D"/>
    <w:rsid w:val="001E6A9E"/>
    <w:rsid w:val="001E6F45"/>
    <w:rsid w:val="001F07DC"/>
    <w:rsid w:val="001F1ED4"/>
    <w:rsid w:val="001F2F01"/>
    <w:rsid w:val="001F310D"/>
    <w:rsid w:val="001F3C8E"/>
    <w:rsid w:val="001F418D"/>
    <w:rsid w:val="001F4763"/>
    <w:rsid w:val="001F4A90"/>
    <w:rsid w:val="001F4E50"/>
    <w:rsid w:val="002064DA"/>
    <w:rsid w:val="0020765E"/>
    <w:rsid w:val="00207E93"/>
    <w:rsid w:val="00212180"/>
    <w:rsid w:val="00213802"/>
    <w:rsid w:val="00213C2D"/>
    <w:rsid w:val="002141F8"/>
    <w:rsid w:val="00214995"/>
    <w:rsid w:val="0021714D"/>
    <w:rsid w:val="002178C7"/>
    <w:rsid w:val="00217CAE"/>
    <w:rsid w:val="00221386"/>
    <w:rsid w:val="00222803"/>
    <w:rsid w:val="00222E01"/>
    <w:rsid w:val="00222ED0"/>
    <w:rsid w:val="00223AA4"/>
    <w:rsid w:val="00226BD5"/>
    <w:rsid w:val="00226E1E"/>
    <w:rsid w:val="00227919"/>
    <w:rsid w:val="00227F5F"/>
    <w:rsid w:val="0023074E"/>
    <w:rsid w:val="00230782"/>
    <w:rsid w:val="002332C8"/>
    <w:rsid w:val="002333F5"/>
    <w:rsid w:val="00234028"/>
    <w:rsid w:val="002365ED"/>
    <w:rsid w:val="002367B3"/>
    <w:rsid w:val="002375EE"/>
    <w:rsid w:val="00241E25"/>
    <w:rsid w:val="00244E31"/>
    <w:rsid w:val="00246828"/>
    <w:rsid w:val="00246E58"/>
    <w:rsid w:val="00247D01"/>
    <w:rsid w:val="002503C9"/>
    <w:rsid w:val="00253319"/>
    <w:rsid w:val="00255E9B"/>
    <w:rsid w:val="002567B1"/>
    <w:rsid w:val="00259F55"/>
    <w:rsid w:val="00260558"/>
    <w:rsid w:val="002629C4"/>
    <w:rsid w:val="00263119"/>
    <w:rsid w:val="0026592D"/>
    <w:rsid w:val="002661FA"/>
    <w:rsid w:val="0026704A"/>
    <w:rsid w:val="00270152"/>
    <w:rsid w:val="0027068C"/>
    <w:rsid w:val="00270CDD"/>
    <w:rsid w:val="00277FDE"/>
    <w:rsid w:val="00280BCC"/>
    <w:rsid w:val="00282122"/>
    <w:rsid w:val="00283503"/>
    <w:rsid w:val="002841A2"/>
    <w:rsid w:val="00284BF5"/>
    <w:rsid w:val="00286E05"/>
    <w:rsid w:val="00290058"/>
    <w:rsid w:val="002915D3"/>
    <w:rsid w:val="00291ED6"/>
    <w:rsid w:val="0029253A"/>
    <w:rsid w:val="00292A69"/>
    <w:rsid w:val="0029388E"/>
    <w:rsid w:val="00294E42"/>
    <w:rsid w:val="00295761"/>
    <w:rsid w:val="00296BDB"/>
    <w:rsid w:val="00296C19"/>
    <w:rsid w:val="002A0144"/>
    <w:rsid w:val="002A02F6"/>
    <w:rsid w:val="002A09CF"/>
    <w:rsid w:val="002A2DC9"/>
    <w:rsid w:val="002A3B64"/>
    <w:rsid w:val="002A3CA3"/>
    <w:rsid w:val="002A3DD7"/>
    <w:rsid w:val="002A4779"/>
    <w:rsid w:val="002A499E"/>
    <w:rsid w:val="002A4A3E"/>
    <w:rsid w:val="002A4C00"/>
    <w:rsid w:val="002A4EB5"/>
    <w:rsid w:val="002A5DF9"/>
    <w:rsid w:val="002A6DA7"/>
    <w:rsid w:val="002A6F37"/>
    <w:rsid w:val="002A7FE2"/>
    <w:rsid w:val="002B0D76"/>
    <w:rsid w:val="002B2A19"/>
    <w:rsid w:val="002B3118"/>
    <w:rsid w:val="002B6CF4"/>
    <w:rsid w:val="002C0C81"/>
    <w:rsid w:val="002C112E"/>
    <w:rsid w:val="002C26ED"/>
    <w:rsid w:val="002C4317"/>
    <w:rsid w:val="002C4361"/>
    <w:rsid w:val="002C59DE"/>
    <w:rsid w:val="002C5E9E"/>
    <w:rsid w:val="002C716F"/>
    <w:rsid w:val="002C7A3D"/>
    <w:rsid w:val="002CCC58"/>
    <w:rsid w:val="002D5B08"/>
    <w:rsid w:val="002D5D13"/>
    <w:rsid w:val="002D7B82"/>
    <w:rsid w:val="002D7CAB"/>
    <w:rsid w:val="002D7D5F"/>
    <w:rsid w:val="002E0FA2"/>
    <w:rsid w:val="002E22F0"/>
    <w:rsid w:val="002E3F8A"/>
    <w:rsid w:val="002E4FAC"/>
    <w:rsid w:val="002E5619"/>
    <w:rsid w:val="002F0E6F"/>
    <w:rsid w:val="002F1037"/>
    <w:rsid w:val="002F2722"/>
    <w:rsid w:val="002F37D8"/>
    <w:rsid w:val="002F46C1"/>
    <w:rsid w:val="00300F17"/>
    <w:rsid w:val="00302078"/>
    <w:rsid w:val="003043FC"/>
    <w:rsid w:val="0030629D"/>
    <w:rsid w:val="00306F2C"/>
    <w:rsid w:val="003105C6"/>
    <w:rsid w:val="00311C50"/>
    <w:rsid w:val="00314A5D"/>
    <w:rsid w:val="00316D1F"/>
    <w:rsid w:val="00316F15"/>
    <w:rsid w:val="00320050"/>
    <w:rsid w:val="003204EA"/>
    <w:rsid w:val="00322BD9"/>
    <w:rsid w:val="00323723"/>
    <w:rsid w:val="003245E8"/>
    <w:rsid w:val="00324A6B"/>
    <w:rsid w:val="003251EE"/>
    <w:rsid w:val="00325320"/>
    <w:rsid w:val="00326931"/>
    <w:rsid w:val="003277CE"/>
    <w:rsid w:val="003287F7"/>
    <w:rsid w:val="00331135"/>
    <w:rsid w:val="00331D9E"/>
    <w:rsid w:val="00332A31"/>
    <w:rsid w:val="00332FE3"/>
    <w:rsid w:val="00333DA3"/>
    <w:rsid w:val="00333FB8"/>
    <w:rsid w:val="00335E96"/>
    <w:rsid w:val="003374FB"/>
    <w:rsid w:val="00342B7F"/>
    <w:rsid w:val="00344136"/>
    <w:rsid w:val="00347765"/>
    <w:rsid w:val="003479FE"/>
    <w:rsid w:val="00347A13"/>
    <w:rsid w:val="0035002E"/>
    <w:rsid w:val="00351A2C"/>
    <w:rsid w:val="003522A1"/>
    <w:rsid w:val="0035417F"/>
    <w:rsid w:val="00355C09"/>
    <w:rsid w:val="003561E7"/>
    <w:rsid w:val="00357301"/>
    <w:rsid w:val="00357724"/>
    <w:rsid w:val="00361A99"/>
    <w:rsid w:val="00361B8E"/>
    <w:rsid w:val="003636A6"/>
    <w:rsid w:val="00363997"/>
    <w:rsid w:val="00363E23"/>
    <w:rsid w:val="00364EB6"/>
    <w:rsid w:val="00365E1F"/>
    <w:rsid w:val="00367BAA"/>
    <w:rsid w:val="0037015F"/>
    <w:rsid w:val="00371EEF"/>
    <w:rsid w:val="00371F4E"/>
    <w:rsid w:val="00372697"/>
    <w:rsid w:val="00372961"/>
    <w:rsid w:val="00372FB4"/>
    <w:rsid w:val="00373CBF"/>
    <w:rsid w:val="00374F56"/>
    <w:rsid w:val="003752C1"/>
    <w:rsid w:val="00375DB7"/>
    <w:rsid w:val="00376CC9"/>
    <w:rsid w:val="00376E3D"/>
    <w:rsid w:val="00377ED1"/>
    <w:rsid w:val="00379B75"/>
    <w:rsid w:val="003812F7"/>
    <w:rsid w:val="00382474"/>
    <w:rsid w:val="003826F1"/>
    <w:rsid w:val="00385FF2"/>
    <w:rsid w:val="003861CA"/>
    <w:rsid w:val="00386EA7"/>
    <w:rsid w:val="00387026"/>
    <w:rsid w:val="003873A8"/>
    <w:rsid w:val="003876E6"/>
    <w:rsid w:val="003912C9"/>
    <w:rsid w:val="00391A9D"/>
    <w:rsid w:val="00391ACE"/>
    <w:rsid w:val="003929C0"/>
    <w:rsid w:val="00392BA4"/>
    <w:rsid w:val="0039447D"/>
    <w:rsid w:val="00395B1D"/>
    <w:rsid w:val="00395B8F"/>
    <w:rsid w:val="0039D14E"/>
    <w:rsid w:val="003A0022"/>
    <w:rsid w:val="003A1442"/>
    <w:rsid w:val="003A4988"/>
    <w:rsid w:val="003A4AE0"/>
    <w:rsid w:val="003A4BCB"/>
    <w:rsid w:val="003A513B"/>
    <w:rsid w:val="003A53D6"/>
    <w:rsid w:val="003A53E5"/>
    <w:rsid w:val="003A5A4A"/>
    <w:rsid w:val="003A6041"/>
    <w:rsid w:val="003A6883"/>
    <w:rsid w:val="003A6C37"/>
    <w:rsid w:val="003AAF8B"/>
    <w:rsid w:val="003B0849"/>
    <w:rsid w:val="003B1509"/>
    <w:rsid w:val="003B16E8"/>
    <w:rsid w:val="003B4415"/>
    <w:rsid w:val="003B4FC8"/>
    <w:rsid w:val="003B690C"/>
    <w:rsid w:val="003B7EE6"/>
    <w:rsid w:val="003BA8B5"/>
    <w:rsid w:val="003C16B0"/>
    <w:rsid w:val="003C1991"/>
    <w:rsid w:val="003C42D4"/>
    <w:rsid w:val="003C6D4E"/>
    <w:rsid w:val="003D15DB"/>
    <w:rsid w:val="003D181F"/>
    <w:rsid w:val="003D2819"/>
    <w:rsid w:val="003D2BEE"/>
    <w:rsid w:val="003D4255"/>
    <w:rsid w:val="003D44EE"/>
    <w:rsid w:val="003D5CDF"/>
    <w:rsid w:val="003D6D0E"/>
    <w:rsid w:val="003D71FF"/>
    <w:rsid w:val="003E2108"/>
    <w:rsid w:val="003E23E6"/>
    <w:rsid w:val="003E3412"/>
    <w:rsid w:val="003E4924"/>
    <w:rsid w:val="003E6D15"/>
    <w:rsid w:val="003E7AC4"/>
    <w:rsid w:val="003EB12C"/>
    <w:rsid w:val="003F0A7B"/>
    <w:rsid w:val="003F0EBA"/>
    <w:rsid w:val="003F1097"/>
    <w:rsid w:val="003F1FD2"/>
    <w:rsid w:val="003F3ACE"/>
    <w:rsid w:val="003F3E56"/>
    <w:rsid w:val="003F47DB"/>
    <w:rsid w:val="003F51C1"/>
    <w:rsid w:val="003F548A"/>
    <w:rsid w:val="003F7903"/>
    <w:rsid w:val="0040011D"/>
    <w:rsid w:val="00403398"/>
    <w:rsid w:val="00403C07"/>
    <w:rsid w:val="004046CA"/>
    <w:rsid w:val="004060DE"/>
    <w:rsid w:val="004062B7"/>
    <w:rsid w:val="00406C98"/>
    <w:rsid w:val="00407D39"/>
    <w:rsid w:val="00407FE9"/>
    <w:rsid w:val="004114E2"/>
    <w:rsid w:val="004116A0"/>
    <w:rsid w:val="00411E8A"/>
    <w:rsid w:val="004148D1"/>
    <w:rsid w:val="00416248"/>
    <w:rsid w:val="00416AA2"/>
    <w:rsid w:val="00421649"/>
    <w:rsid w:val="00421DF3"/>
    <w:rsid w:val="00421F29"/>
    <w:rsid w:val="0042242E"/>
    <w:rsid w:val="00425A0A"/>
    <w:rsid w:val="00426FA5"/>
    <w:rsid w:val="00427551"/>
    <w:rsid w:val="004315AF"/>
    <w:rsid w:val="00431D61"/>
    <w:rsid w:val="0043480C"/>
    <w:rsid w:val="004361D8"/>
    <w:rsid w:val="004363DC"/>
    <w:rsid w:val="00437495"/>
    <w:rsid w:val="00440FA8"/>
    <w:rsid w:val="00443578"/>
    <w:rsid w:val="00443997"/>
    <w:rsid w:val="00444E7B"/>
    <w:rsid w:val="00445FE2"/>
    <w:rsid w:val="0044609A"/>
    <w:rsid w:val="00446C91"/>
    <w:rsid w:val="00446F54"/>
    <w:rsid w:val="004479F0"/>
    <w:rsid w:val="0045101F"/>
    <w:rsid w:val="00452C9F"/>
    <w:rsid w:val="0045324D"/>
    <w:rsid w:val="004537EE"/>
    <w:rsid w:val="0045408E"/>
    <w:rsid w:val="004544BF"/>
    <w:rsid w:val="0045652E"/>
    <w:rsid w:val="00457A7F"/>
    <w:rsid w:val="00459641"/>
    <w:rsid w:val="00464327"/>
    <w:rsid w:val="004647AD"/>
    <w:rsid w:val="0046EC95"/>
    <w:rsid w:val="004703AC"/>
    <w:rsid w:val="0047210B"/>
    <w:rsid w:val="004723FD"/>
    <w:rsid w:val="00472ECB"/>
    <w:rsid w:val="004732C7"/>
    <w:rsid w:val="00473CCB"/>
    <w:rsid w:val="00475A82"/>
    <w:rsid w:val="004766B8"/>
    <w:rsid w:val="004819B1"/>
    <w:rsid w:val="00482DF8"/>
    <w:rsid w:val="004830C0"/>
    <w:rsid w:val="00483864"/>
    <w:rsid w:val="00486828"/>
    <w:rsid w:val="00486E5F"/>
    <w:rsid w:val="004874BC"/>
    <w:rsid w:val="0048788A"/>
    <w:rsid w:val="0049005E"/>
    <w:rsid w:val="004916D9"/>
    <w:rsid w:val="00492EB0"/>
    <w:rsid w:val="00492F9B"/>
    <w:rsid w:val="004946AB"/>
    <w:rsid w:val="0049780B"/>
    <w:rsid w:val="004978B0"/>
    <w:rsid w:val="004A04E5"/>
    <w:rsid w:val="004A4CE0"/>
    <w:rsid w:val="004A5282"/>
    <w:rsid w:val="004A56DC"/>
    <w:rsid w:val="004A5E66"/>
    <w:rsid w:val="004B2E79"/>
    <w:rsid w:val="004B4552"/>
    <w:rsid w:val="004B492C"/>
    <w:rsid w:val="004B61C0"/>
    <w:rsid w:val="004B61CC"/>
    <w:rsid w:val="004B6338"/>
    <w:rsid w:val="004BB337"/>
    <w:rsid w:val="004C13A6"/>
    <w:rsid w:val="004C4852"/>
    <w:rsid w:val="004C6E19"/>
    <w:rsid w:val="004C7234"/>
    <w:rsid w:val="004C761C"/>
    <w:rsid w:val="004C9EB6"/>
    <w:rsid w:val="004D1B33"/>
    <w:rsid w:val="004D28C0"/>
    <w:rsid w:val="004D2A28"/>
    <w:rsid w:val="004D347C"/>
    <w:rsid w:val="004D39D5"/>
    <w:rsid w:val="004D42BC"/>
    <w:rsid w:val="004D46DF"/>
    <w:rsid w:val="004D5131"/>
    <w:rsid w:val="004E08DD"/>
    <w:rsid w:val="004E14E3"/>
    <w:rsid w:val="004E26A1"/>
    <w:rsid w:val="004E4AB4"/>
    <w:rsid w:val="004F0E80"/>
    <w:rsid w:val="004F186D"/>
    <w:rsid w:val="004F1B44"/>
    <w:rsid w:val="004F26F3"/>
    <w:rsid w:val="004F3051"/>
    <w:rsid w:val="004F39D1"/>
    <w:rsid w:val="004F51E9"/>
    <w:rsid w:val="004F7C4D"/>
    <w:rsid w:val="004F7DD0"/>
    <w:rsid w:val="004FEDDE"/>
    <w:rsid w:val="005012D7"/>
    <w:rsid w:val="005016AB"/>
    <w:rsid w:val="00501A7A"/>
    <w:rsid w:val="0050290F"/>
    <w:rsid w:val="005035AF"/>
    <w:rsid w:val="00504666"/>
    <w:rsid w:val="00505A81"/>
    <w:rsid w:val="005065D6"/>
    <w:rsid w:val="00507737"/>
    <w:rsid w:val="00507CD3"/>
    <w:rsid w:val="00507F6A"/>
    <w:rsid w:val="00511FCF"/>
    <w:rsid w:val="0051260D"/>
    <w:rsid w:val="00513F9F"/>
    <w:rsid w:val="00515228"/>
    <w:rsid w:val="00515FDD"/>
    <w:rsid w:val="00516365"/>
    <w:rsid w:val="005208AB"/>
    <w:rsid w:val="005210C9"/>
    <w:rsid w:val="00523BD0"/>
    <w:rsid w:val="00524BB4"/>
    <w:rsid w:val="00524F08"/>
    <w:rsid w:val="0052583A"/>
    <w:rsid w:val="00526B1E"/>
    <w:rsid w:val="00526E4B"/>
    <w:rsid w:val="0052730C"/>
    <w:rsid w:val="0052761C"/>
    <w:rsid w:val="005278FF"/>
    <w:rsid w:val="00527D2C"/>
    <w:rsid w:val="00527DA1"/>
    <w:rsid w:val="00530AE1"/>
    <w:rsid w:val="00531E8C"/>
    <w:rsid w:val="0053248B"/>
    <w:rsid w:val="00533C34"/>
    <w:rsid w:val="0053505B"/>
    <w:rsid w:val="00536F3F"/>
    <w:rsid w:val="00537C40"/>
    <w:rsid w:val="00541496"/>
    <w:rsid w:val="005426E9"/>
    <w:rsid w:val="0054377B"/>
    <w:rsid w:val="00547B16"/>
    <w:rsid w:val="00547EB4"/>
    <w:rsid w:val="005528C9"/>
    <w:rsid w:val="00554174"/>
    <w:rsid w:val="00554E17"/>
    <w:rsid w:val="0055D4DF"/>
    <w:rsid w:val="0055DD40"/>
    <w:rsid w:val="005600F2"/>
    <w:rsid w:val="00560BB0"/>
    <w:rsid w:val="005619ED"/>
    <w:rsid w:val="005622E7"/>
    <w:rsid w:val="0056271D"/>
    <w:rsid w:val="0056299B"/>
    <w:rsid w:val="00562FA8"/>
    <w:rsid w:val="00563DCD"/>
    <w:rsid w:val="005657CB"/>
    <w:rsid w:val="00565A77"/>
    <w:rsid w:val="005667D2"/>
    <w:rsid w:val="00566DCE"/>
    <w:rsid w:val="00567C2E"/>
    <w:rsid w:val="00571526"/>
    <w:rsid w:val="00571745"/>
    <w:rsid w:val="00572497"/>
    <w:rsid w:val="00572A4C"/>
    <w:rsid w:val="00574060"/>
    <w:rsid w:val="0057653C"/>
    <w:rsid w:val="00577C39"/>
    <w:rsid w:val="00577E7F"/>
    <w:rsid w:val="0057C63B"/>
    <w:rsid w:val="00580019"/>
    <w:rsid w:val="005808C1"/>
    <w:rsid w:val="0058123C"/>
    <w:rsid w:val="00582C61"/>
    <w:rsid w:val="00583EC8"/>
    <w:rsid w:val="00584849"/>
    <w:rsid w:val="005848DC"/>
    <w:rsid w:val="005869F2"/>
    <w:rsid w:val="00587FE4"/>
    <w:rsid w:val="005886B1"/>
    <w:rsid w:val="00590723"/>
    <w:rsid w:val="00591356"/>
    <w:rsid w:val="00591D95"/>
    <w:rsid w:val="00591FBA"/>
    <w:rsid w:val="0059391F"/>
    <w:rsid w:val="00595E60"/>
    <w:rsid w:val="00597369"/>
    <w:rsid w:val="00597AEA"/>
    <w:rsid w:val="00597DCE"/>
    <w:rsid w:val="005A1FE5"/>
    <w:rsid w:val="005A4E0A"/>
    <w:rsid w:val="005A7C96"/>
    <w:rsid w:val="005A7DF9"/>
    <w:rsid w:val="005B08F2"/>
    <w:rsid w:val="005B103D"/>
    <w:rsid w:val="005B15AC"/>
    <w:rsid w:val="005B1693"/>
    <w:rsid w:val="005B260C"/>
    <w:rsid w:val="005B3430"/>
    <w:rsid w:val="005B349B"/>
    <w:rsid w:val="005B3A22"/>
    <w:rsid w:val="005B46F0"/>
    <w:rsid w:val="005B5A2D"/>
    <w:rsid w:val="005C0FFC"/>
    <w:rsid w:val="005C16CC"/>
    <w:rsid w:val="005C2387"/>
    <w:rsid w:val="005C47A2"/>
    <w:rsid w:val="005C48F7"/>
    <w:rsid w:val="005C5290"/>
    <w:rsid w:val="005C53A9"/>
    <w:rsid w:val="005C55DE"/>
    <w:rsid w:val="005C7FC6"/>
    <w:rsid w:val="005CC57E"/>
    <w:rsid w:val="005D1D72"/>
    <w:rsid w:val="005D2550"/>
    <w:rsid w:val="005D321B"/>
    <w:rsid w:val="005D4D04"/>
    <w:rsid w:val="005D6F0A"/>
    <w:rsid w:val="005D7768"/>
    <w:rsid w:val="005D7C86"/>
    <w:rsid w:val="005D7DF0"/>
    <w:rsid w:val="005D7E81"/>
    <w:rsid w:val="005E0A73"/>
    <w:rsid w:val="005E1CE5"/>
    <w:rsid w:val="005E2313"/>
    <w:rsid w:val="005E516F"/>
    <w:rsid w:val="005E54E0"/>
    <w:rsid w:val="005E70E0"/>
    <w:rsid w:val="005E7562"/>
    <w:rsid w:val="005E8F18"/>
    <w:rsid w:val="005F0D7C"/>
    <w:rsid w:val="005F18EB"/>
    <w:rsid w:val="005F1C1D"/>
    <w:rsid w:val="005F618A"/>
    <w:rsid w:val="00600827"/>
    <w:rsid w:val="0060132D"/>
    <w:rsid w:val="006023DF"/>
    <w:rsid w:val="00602686"/>
    <w:rsid w:val="00605D89"/>
    <w:rsid w:val="00606383"/>
    <w:rsid w:val="0060754D"/>
    <w:rsid w:val="00607C9E"/>
    <w:rsid w:val="00610B5D"/>
    <w:rsid w:val="00613254"/>
    <w:rsid w:val="0061516B"/>
    <w:rsid w:val="00617A8A"/>
    <w:rsid w:val="00617A9A"/>
    <w:rsid w:val="006210DF"/>
    <w:rsid w:val="00622A77"/>
    <w:rsid w:val="00623167"/>
    <w:rsid w:val="00626529"/>
    <w:rsid w:val="00626BE3"/>
    <w:rsid w:val="00627555"/>
    <w:rsid w:val="00627569"/>
    <w:rsid w:val="00627ABB"/>
    <w:rsid w:val="00627CF8"/>
    <w:rsid w:val="00631475"/>
    <w:rsid w:val="00631BC0"/>
    <w:rsid w:val="00633EC8"/>
    <w:rsid w:val="006343AC"/>
    <w:rsid w:val="00634814"/>
    <w:rsid w:val="00635AA7"/>
    <w:rsid w:val="00635F6C"/>
    <w:rsid w:val="00636810"/>
    <w:rsid w:val="006369FD"/>
    <w:rsid w:val="00637FE6"/>
    <w:rsid w:val="00643CF8"/>
    <w:rsid w:val="00644099"/>
    <w:rsid w:val="006442B4"/>
    <w:rsid w:val="00644FBA"/>
    <w:rsid w:val="00645EEF"/>
    <w:rsid w:val="006468E0"/>
    <w:rsid w:val="00646FDD"/>
    <w:rsid w:val="00647A90"/>
    <w:rsid w:val="00647F13"/>
    <w:rsid w:val="00652869"/>
    <w:rsid w:val="006530F8"/>
    <w:rsid w:val="00654603"/>
    <w:rsid w:val="00655072"/>
    <w:rsid w:val="00655D9C"/>
    <w:rsid w:val="0065629B"/>
    <w:rsid w:val="00657B9C"/>
    <w:rsid w:val="00660053"/>
    <w:rsid w:val="00660550"/>
    <w:rsid w:val="006619B7"/>
    <w:rsid w:val="00661B38"/>
    <w:rsid w:val="00662795"/>
    <w:rsid w:val="0066297B"/>
    <w:rsid w:val="00662DBD"/>
    <w:rsid w:val="00663261"/>
    <w:rsid w:val="00664172"/>
    <w:rsid w:val="006646B0"/>
    <w:rsid w:val="006648DE"/>
    <w:rsid w:val="00664C53"/>
    <w:rsid w:val="00670FA5"/>
    <w:rsid w:val="00672307"/>
    <w:rsid w:val="00674627"/>
    <w:rsid w:val="00674D03"/>
    <w:rsid w:val="0067537E"/>
    <w:rsid w:val="0067670B"/>
    <w:rsid w:val="00677E3C"/>
    <w:rsid w:val="006806AB"/>
    <w:rsid w:val="00680D7E"/>
    <w:rsid w:val="00681C59"/>
    <w:rsid w:val="00682561"/>
    <w:rsid w:val="00683210"/>
    <w:rsid w:val="0068331A"/>
    <w:rsid w:val="00683CB6"/>
    <w:rsid w:val="00683D0D"/>
    <w:rsid w:val="00684EC9"/>
    <w:rsid w:val="00686ECF"/>
    <w:rsid w:val="006872F3"/>
    <w:rsid w:val="0068733C"/>
    <w:rsid w:val="00687867"/>
    <w:rsid w:val="00687BD6"/>
    <w:rsid w:val="00687F6D"/>
    <w:rsid w:val="00692983"/>
    <w:rsid w:val="00695923"/>
    <w:rsid w:val="00695D60"/>
    <w:rsid w:val="00696AA6"/>
    <w:rsid w:val="006976BF"/>
    <w:rsid w:val="006A0864"/>
    <w:rsid w:val="006A140F"/>
    <w:rsid w:val="006A142C"/>
    <w:rsid w:val="006A27CB"/>
    <w:rsid w:val="006A2B5A"/>
    <w:rsid w:val="006A431E"/>
    <w:rsid w:val="006A5CE6"/>
    <w:rsid w:val="006A5EC6"/>
    <w:rsid w:val="006A68B6"/>
    <w:rsid w:val="006A7E10"/>
    <w:rsid w:val="006B0824"/>
    <w:rsid w:val="006B1C9D"/>
    <w:rsid w:val="006B2953"/>
    <w:rsid w:val="006B4ABB"/>
    <w:rsid w:val="006B4FA1"/>
    <w:rsid w:val="006B5138"/>
    <w:rsid w:val="006B6025"/>
    <w:rsid w:val="006C0F8B"/>
    <w:rsid w:val="006C24DA"/>
    <w:rsid w:val="006C2F58"/>
    <w:rsid w:val="006C36E6"/>
    <w:rsid w:val="006C3F87"/>
    <w:rsid w:val="006C7F98"/>
    <w:rsid w:val="006D204B"/>
    <w:rsid w:val="006D3D17"/>
    <w:rsid w:val="006D42FC"/>
    <w:rsid w:val="006D6569"/>
    <w:rsid w:val="006E2B44"/>
    <w:rsid w:val="006E2E4D"/>
    <w:rsid w:val="006E41DD"/>
    <w:rsid w:val="006E74C2"/>
    <w:rsid w:val="006E7F6A"/>
    <w:rsid w:val="006F1410"/>
    <w:rsid w:val="006F1ADB"/>
    <w:rsid w:val="006F253F"/>
    <w:rsid w:val="006F2B87"/>
    <w:rsid w:val="006F2E29"/>
    <w:rsid w:val="006F590B"/>
    <w:rsid w:val="006F5AD7"/>
    <w:rsid w:val="006F68A9"/>
    <w:rsid w:val="006F7472"/>
    <w:rsid w:val="006F792D"/>
    <w:rsid w:val="007027C4"/>
    <w:rsid w:val="00702817"/>
    <w:rsid w:val="00702F69"/>
    <w:rsid w:val="00703085"/>
    <w:rsid w:val="00705269"/>
    <w:rsid w:val="00707007"/>
    <w:rsid w:val="00707202"/>
    <w:rsid w:val="0070766B"/>
    <w:rsid w:val="0071181E"/>
    <w:rsid w:val="00712962"/>
    <w:rsid w:val="00712B5D"/>
    <w:rsid w:val="00712E72"/>
    <w:rsid w:val="00714887"/>
    <w:rsid w:val="00716930"/>
    <w:rsid w:val="00716AE0"/>
    <w:rsid w:val="00716FC3"/>
    <w:rsid w:val="00717B6B"/>
    <w:rsid w:val="00717CD6"/>
    <w:rsid w:val="0071F3C0"/>
    <w:rsid w:val="00720149"/>
    <w:rsid w:val="00721031"/>
    <w:rsid w:val="00721189"/>
    <w:rsid w:val="00721BA7"/>
    <w:rsid w:val="00721E69"/>
    <w:rsid w:val="007245DC"/>
    <w:rsid w:val="00724AB7"/>
    <w:rsid w:val="00726A5D"/>
    <w:rsid w:val="00730222"/>
    <w:rsid w:val="00733323"/>
    <w:rsid w:val="007334E9"/>
    <w:rsid w:val="00734DEA"/>
    <w:rsid w:val="00735016"/>
    <w:rsid w:val="007354A1"/>
    <w:rsid w:val="00735EBC"/>
    <w:rsid w:val="00736075"/>
    <w:rsid w:val="00736345"/>
    <w:rsid w:val="0073698E"/>
    <w:rsid w:val="0073772E"/>
    <w:rsid w:val="00737E8E"/>
    <w:rsid w:val="007403B3"/>
    <w:rsid w:val="00741F74"/>
    <w:rsid w:val="00742B26"/>
    <w:rsid w:val="00745D0F"/>
    <w:rsid w:val="0074739C"/>
    <w:rsid w:val="00747EE8"/>
    <w:rsid w:val="0075034B"/>
    <w:rsid w:val="00750A8D"/>
    <w:rsid w:val="00756F9A"/>
    <w:rsid w:val="00757FB0"/>
    <w:rsid w:val="00761590"/>
    <w:rsid w:val="00762169"/>
    <w:rsid w:val="00764F5E"/>
    <w:rsid w:val="00765036"/>
    <w:rsid w:val="00767028"/>
    <w:rsid w:val="00767A03"/>
    <w:rsid w:val="0076C15E"/>
    <w:rsid w:val="00770112"/>
    <w:rsid w:val="00770353"/>
    <w:rsid w:val="00770A5E"/>
    <w:rsid w:val="00770B58"/>
    <w:rsid w:val="00771116"/>
    <w:rsid w:val="00772F84"/>
    <w:rsid w:val="0077367F"/>
    <w:rsid w:val="00774222"/>
    <w:rsid w:val="00776925"/>
    <w:rsid w:val="0078059F"/>
    <w:rsid w:val="00781E81"/>
    <w:rsid w:val="00782E14"/>
    <w:rsid w:val="00782FB6"/>
    <w:rsid w:val="007852B4"/>
    <w:rsid w:val="00785EDC"/>
    <w:rsid w:val="00786C37"/>
    <w:rsid w:val="00791E99"/>
    <w:rsid w:val="00793136"/>
    <w:rsid w:val="00794764"/>
    <w:rsid w:val="00794FF2"/>
    <w:rsid w:val="0079599E"/>
    <w:rsid w:val="007961E9"/>
    <w:rsid w:val="00796729"/>
    <w:rsid w:val="00796DC8"/>
    <w:rsid w:val="00798CCE"/>
    <w:rsid w:val="007A0137"/>
    <w:rsid w:val="007A1081"/>
    <w:rsid w:val="007A141E"/>
    <w:rsid w:val="007A1764"/>
    <w:rsid w:val="007A40C6"/>
    <w:rsid w:val="007A493B"/>
    <w:rsid w:val="007B3CD2"/>
    <w:rsid w:val="007B45F0"/>
    <w:rsid w:val="007B4C79"/>
    <w:rsid w:val="007B5A4B"/>
    <w:rsid w:val="007B66A8"/>
    <w:rsid w:val="007B6C22"/>
    <w:rsid w:val="007C1B82"/>
    <w:rsid w:val="007C2CE8"/>
    <w:rsid w:val="007C44DC"/>
    <w:rsid w:val="007C4F41"/>
    <w:rsid w:val="007CAF5C"/>
    <w:rsid w:val="007D005F"/>
    <w:rsid w:val="007D082D"/>
    <w:rsid w:val="007D1166"/>
    <w:rsid w:val="007D3A3B"/>
    <w:rsid w:val="007D52C0"/>
    <w:rsid w:val="007D63DB"/>
    <w:rsid w:val="007D9645"/>
    <w:rsid w:val="007E0334"/>
    <w:rsid w:val="007E5A5F"/>
    <w:rsid w:val="007E5BF7"/>
    <w:rsid w:val="007E647C"/>
    <w:rsid w:val="007E6772"/>
    <w:rsid w:val="007F1F66"/>
    <w:rsid w:val="007F1FCA"/>
    <w:rsid w:val="007F81D3"/>
    <w:rsid w:val="00800472"/>
    <w:rsid w:val="00801384"/>
    <w:rsid w:val="00801A91"/>
    <w:rsid w:val="00801F7C"/>
    <w:rsid w:val="00801FC1"/>
    <w:rsid w:val="008028EA"/>
    <w:rsid w:val="00804BB8"/>
    <w:rsid w:val="00806D65"/>
    <w:rsid w:val="00807E1D"/>
    <w:rsid w:val="00807EAF"/>
    <w:rsid w:val="00812E2F"/>
    <w:rsid w:val="0081363F"/>
    <w:rsid w:val="00815838"/>
    <w:rsid w:val="00816597"/>
    <w:rsid w:val="00820A47"/>
    <w:rsid w:val="00820D56"/>
    <w:rsid w:val="00821023"/>
    <w:rsid w:val="008229BE"/>
    <w:rsid w:val="00822C2C"/>
    <w:rsid w:val="008233FC"/>
    <w:rsid w:val="00824414"/>
    <w:rsid w:val="00826821"/>
    <w:rsid w:val="00827F25"/>
    <w:rsid w:val="008301F9"/>
    <w:rsid w:val="0083030D"/>
    <w:rsid w:val="00831D05"/>
    <w:rsid w:val="00832FD4"/>
    <w:rsid w:val="0083301A"/>
    <w:rsid w:val="008331D9"/>
    <w:rsid w:val="00834010"/>
    <w:rsid w:val="008364E0"/>
    <w:rsid w:val="00837C64"/>
    <w:rsid w:val="0083DE2C"/>
    <w:rsid w:val="00840DB6"/>
    <w:rsid w:val="0084153C"/>
    <w:rsid w:val="00845039"/>
    <w:rsid w:val="00845D41"/>
    <w:rsid w:val="00846743"/>
    <w:rsid w:val="00846E68"/>
    <w:rsid w:val="008476A1"/>
    <w:rsid w:val="00847867"/>
    <w:rsid w:val="008479AC"/>
    <w:rsid w:val="008487A3"/>
    <w:rsid w:val="00850457"/>
    <w:rsid w:val="008517D5"/>
    <w:rsid w:val="00851F53"/>
    <w:rsid w:val="00854605"/>
    <w:rsid w:val="00855AD6"/>
    <w:rsid w:val="00857159"/>
    <w:rsid w:val="0085781E"/>
    <w:rsid w:val="00860D4F"/>
    <w:rsid w:val="008621D6"/>
    <w:rsid w:val="00862776"/>
    <w:rsid w:val="008642C8"/>
    <w:rsid w:val="00864A8D"/>
    <w:rsid w:val="00866010"/>
    <w:rsid w:val="00867270"/>
    <w:rsid w:val="00867C78"/>
    <w:rsid w:val="00870D8E"/>
    <w:rsid w:val="00871181"/>
    <w:rsid w:val="008752FF"/>
    <w:rsid w:val="00875C28"/>
    <w:rsid w:val="008766C7"/>
    <w:rsid w:val="00876868"/>
    <w:rsid w:val="00876970"/>
    <w:rsid w:val="00877B58"/>
    <w:rsid w:val="00877BB3"/>
    <w:rsid w:val="008825CE"/>
    <w:rsid w:val="00883A11"/>
    <w:rsid w:val="00883A18"/>
    <w:rsid w:val="008848C4"/>
    <w:rsid w:val="00884B6F"/>
    <w:rsid w:val="00885C82"/>
    <w:rsid w:val="00885EE1"/>
    <w:rsid w:val="00886B38"/>
    <w:rsid w:val="008877BD"/>
    <w:rsid w:val="00887F70"/>
    <w:rsid w:val="0088A819"/>
    <w:rsid w:val="00890E8A"/>
    <w:rsid w:val="00890E8E"/>
    <w:rsid w:val="00891592"/>
    <w:rsid w:val="00891B51"/>
    <w:rsid w:val="008937D8"/>
    <w:rsid w:val="00893C75"/>
    <w:rsid w:val="00894283"/>
    <w:rsid w:val="00896BD3"/>
    <w:rsid w:val="00897677"/>
    <w:rsid w:val="00897B9A"/>
    <w:rsid w:val="008A0A1E"/>
    <w:rsid w:val="008A17A2"/>
    <w:rsid w:val="008A2A86"/>
    <w:rsid w:val="008A3E62"/>
    <w:rsid w:val="008A4CCE"/>
    <w:rsid w:val="008A4CE1"/>
    <w:rsid w:val="008A6998"/>
    <w:rsid w:val="008A6FF5"/>
    <w:rsid w:val="008A7BA1"/>
    <w:rsid w:val="008A7C3C"/>
    <w:rsid w:val="008B092D"/>
    <w:rsid w:val="008B12A4"/>
    <w:rsid w:val="008B209C"/>
    <w:rsid w:val="008B6FFC"/>
    <w:rsid w:val="008C0FC8"/>
    <w:rsid w:val="008C1CCE"/>
    <w:rsid w:val="008C249A"/>
    <w:rsid w:val="008C25A4"/>
    <w:rsid w:val="008C3D86"/>
    <w:rsid w:val="008C409F"/>
    <w:rsid w:val="008C51F5"/>
    <w:rsid w:val="008C5D87"/>
    <w:rsid w:val="008C7FA3"/>
    <w:rsid w:val="008C8C53"/>
    <w:rsid w:val="008D08F1"/>
    <w:rsid w:val="008D0B1E"/>
    <w:rsid w:val="008D31EF"/>
    <w:rsid w:val="008D37D9"/>
    <w:rsid w:val="008D42E3"/>
    <w:rsid w:val="008D5FA0"/>
    <w:rsid w:val="008D600E"/>
    <w:rsid w:val="008D786D"/>
    <w:rsid w:val="008E1DD7"/>
    <w:rsid w:val="008E2605"/>
    <w:rsid w:val="008E3561"/>
    <w:rsid w:val="008E48A0"/>
    <w:rsid w:val="008E7083"/>
    <w:rsid w:val="008E7632"/>
    <w:rsid w:val="008F18B5"/>
    <w:rsid w:val="008F1CDE"/>
    <w:rsid w:val="008F3806"/>
    <w:rsid w:val="008F3903"/>
    <w:rsid w:val="008F3EFF"/>
    <w:rsid w:val="008F62F4"/>
    <w:rsid w:val="008F6E94"/>
    <w:rsid w:val="00900262"/>
    <w:rsid w:val="00901AAD"/>
    <w:rsid w:val="00902DAD"/>
    <w:rsid w:val="0090352F"/>
    <w:rsid w:val="009044B4"/>
    <w:rsid w:val="00905536"/>
    <w:rsid w:val="00905903"/>
    <w:rsid w:val="00905935"/>
    <w:rsid w:val="00907078"/>
    <w:rsid w:val="00907FF5"/>
    <w:rsid w:val="009102C0"/>
    <w:rsid w:val="00911023"/>
    <w:rsid w:val="00912A63"/>
    <w:rsid w:val="009137EC"/>
    <w:rsid w:val="009150A7"/>
    <w:rsid w:val="00916547"/>
    <w:rsid w:val="00917855"/>
    <w:rsid w:val="0092179C"/>
    <w:rsid w:val="00921874"/>
    <w:rsid w:val="00924501"/>
    <w:rsid w:val="00924BB1"/>
    <w:rsid w:val="0092562A"/>
    <w:rsid w:val="009260B9"/>
    <w:rsid w:val="009305AD"/>
    <w:rsid w:val="00931A56"/>
    <w:rsid w:val="00931D78"/>
    <w:rsid w:val="0093234E"/>
    <w:rsid w:val="00932D24"/>
    <w:rsid w:val="00933865"/>
    <w:rsid w:val="009347BF"/>
    <w:rsid w:val="009369B1"/>
    <w:rsid w:val="00940217"/>
    <w:rsid w:val="00941A57"/>
    <w:rsid w:val="00942D5B"/>
    <w:rsid w:val="00942E18"/>
    <w:rsid w:val="009466A8"/>
    <w:rsid w:val="00947802"/>
    <w:rsid w:val="00947FAB"/>
    <w:rsid w:val="00950326"/>
    <w:rsid w:val="00951C1C"/>
    <w:rsid w:val="00953C5E"/>
    <w:rsid w:val="0095593B"/>
    <w:rsid w:val="009559E0"/>
    <w:rsid w:val="009572FB"/>
    <w:rsid w:val="009579D7"/>
    <w:rsid w:val="00957FBB"/>
    <w:rsid w:val="00962217"/>
    <w:rsid w:val="00963F09"/>
    <w:rsid w:val="00964A14"/>
    <w:rsid w:val="0097054C"/>
    <w:rsid w:val="009706E9"/>
    <w:rsid w:val="009710AA"/>
    <w:rsid w:val="009725B3"/>
    <w:rsid w:val="0097356C"/>
    <w:rsid w:val="00973E9A"/>
    <w:rsid w:val="009755FD"/>
    <w:rsid w:val="009772EA"/>
    <w:rsid w:val="00977F30"/>
    <w:rsid w:val="00980279"/>
    <w:rsid w:val="00981AA0"/>
    <w:rsid w:val="00982608"/>
    <w:rsid w:val="009830BC"/>
    <w:rsid w:val="009833A6"/>
    <w:rsid w:val="009837C6"/>
    <w:rsid w:val="00984C90"/>
    <w:rsid w:val="00984F40"/>
    <w:rsid w:val="00985410"/>
    <w:rsid w:val="00987A85"/>
    <w:rsid w:val="0099032E"/>
    <w:rsid w:val="00990E57"/>
    <w:rsid w:val="0099110B"/>
    <w:rsid w:val="00991A44"/>
    <w:rsid w:val="00992063"/>
    <w:rsid w:val="00992354"/>
    <w:rsid w:val="00994EB2"/>
    <w:rsid w:val="00997E9F"/>
    <w:rsid w:val="009985FD"/>
    <w:rsid w:val="009A1236"/>
    <w:rsid w:val="009A1433"/>
    <w:rsid w:val="009A2DA1"/>
    <w:rsid w:val="009A6277"/>
    <w:rsid w:val="009A759D"/>
    <w:rsid w:val="009AA072"/>
    <w:rsid w:val="009B46B0"/>
    <w:rsid w:val="009B47B1"/>
    <w:rsid w:val="009B592A"/>
    <w:rsid w:val="009B7A48"/>
    <w:rsid w:val="009C0D51"/>
    <w:rsid w:val="009C61DC"/>
    <w:rsid w:val="009C69B6"/>
    <w:rsid w:val="009C7333"/>
    <w:rsid w:val="009D0657"/>
    <w:rsid w:val="009D1A60"/>
    <w:rsid w:val="009D2BA1"/>
    <w:rsid w:val="009D38C9"/>
    <w:rsid w:val="009D41E2"/>
    <w:rsid w:val="009D5772"/>
    <w:rsid w:val="009E08CE"/>
    <w:rsid w:val="009E1584"/>
    <w:rsid w:val="009E1627"/>
    <w:rsid w:val="009E29A0"/>
    <w:rsid w:val="009E2AA2"/>
    <w:rsid w:val="009E2D91"/>
    <w:rsid w:val="009E3AD9"/>
    <w:rsid w:val="009E3D1A"/>
    <w:rsid w:val="009E71E7"/>
    <w:rsid w:val="009F06F9"/>
    <w:rsid w:val="009F445C"/>
    <w:rsid w:val="009F48CC"/>
    <w:rsid w:val="009F6748"/>
    <w:rsid w:val="00A007A7"/>
    <w:rsid w:val="00A0164F"/>
    <w:rsid w:val="00A01DF4"/>
    <w:rsid w:val="00A03D3B"/>
    <w:rsid w:val="00A069C6"/>
    <w:rsid w:val="00A06E5B"/>
    <w:rsid w:val="00A0720A"/>
    <w:rsid w:val="00A10308"/>
    <w:rsid w:val="00A10F19"/>
    <w:rsid w:val="00A132A1"/>
    <w:rsid w:val="00A13F05"/>
    <w:rsid w:val="00A15467"/>
    <w:rsid w:val="00A1789D"/>
    <w:rsid w:val="00A20204"/>
    <w:rsid w:val="00A21F4B"/>
    <w:rsid w:val="00A21FDC"/>
    <w:rsid w:val="00A221C7"/>
    <w:rsid w:val="00A24605"/>
    <w:rsid w:val="00A26178"/>
    <w:rsid w:val="00A273D6"/>
    <w:rsid w:val="00A29113"/>
    <w:rsid w:val="00A2AC53"/>
    <w:rsid w:val="00A304B9"/>
    <w:rsid w:val="00A3180A"/>
    <w:rsid w:val="00A328C1"/>
    <w:rsid w:val="00A35BFE"/>
    <w:rsid w:val="00A36251"/>
    <w:rsid w:val="00A36C52"/>
    <w:rsid w:val="00A440BD"/>
    <w:rsid w:val="00A45412"/>
    <w:rsid w:val="00A45A27"/>
    <w:rsid w:val="00A47640"/>
    <w:rsid w:val="00A5198D"/>
    <w:rsid w:val="00A531E8"/>
    <w:rsid w:val="00A53D7C"/>
    <w:rsid w:val="00A56866"/>
    <w:rsid w:val="00A56C85"/>
    <w:rsid w:val="00A575C4"/>
    <w:rsid w:val="00A57AB5"/>
    <w:rsid w:val="00A5DB48"/>
    <w:rsid w:val="00A67187"/>
    <w:rsid w:val="00A70C64"/>
    <w:rsid w:val="00A72C43"/>
    <w:rsid w:val="00A75502"/>
    <w:rsid w:val="00A764D8"/>
    <w:rsid w:val="00A769AA"/>
    <w:rsid w:val="00A778E7"/>
    <w:rsid w:val="00A779EA"/>
    <w:rsid w:val="00A811EE"/>
    <w:rsid w:val="00A81425"/>
    <w:rsid w:val="00A82454"/>
    <w:rsid w:val="00A83449"/>
    <w:rsid w:val="00A84BB3"/>
    <w:rsid w:val="00A86769"/>
    <w:rsid w:val="00A90AA2"/>
    <w:rsid w:val="00A940B4"/>
    <w:rsid w:val="00A94197"/>
    <w:rsid w:val="00A94EEE"/>
    <w:rsid w:val="00A9582B"/>
    <w:rsid w:val="00AA0D1D"/>
    <w:rsid w:val="00AA4727"/>
    <w:rsid w:val="00AA5823"/>
    <w:rsid w:val="00AA6FBA"/>
    <w:rsid w:val="00AA711B"/>
    <w:rsid w:val="00AA71B8"/>
    <w:rsid w:val="00AA74E2"/>
    <w:rsid w:val="00AA799A"/>
    <w:rsid w:val="00AB0B53"/>
    <w:rsid w:val="00AB2EED"/>
    <w:rsid w:val="00AB3303"/>
    <w:rsid w:val="00AB374C"/>
    <w:rsid w:val="00AB3972"/>
    <w:rsid w:val="00AB4344"/>
    <w:rsid w:val="00AB43A2"/>
    <w:rsid w:val="00AB55AA"/>
    <w:rsid w:val="00AB55C7"/>
    <w:rsid w:val="00AB6C70"/>
    <w:rsid w:val="00AB6D69"/>
    <w:rsid w:val="00ABCAFA"/>
    <w:rsid w:val="00ABD542"/>
    <w:rsid w:val="00AC0684"/>
    <w:rsid w:val="00AC0703"/>
    <w:rsid w:val="00AC156A"/>
    <w:rsid w:val="00AC22BA"/>
    <w:rsid w:val="00AC34AF"/>
    <w:rsid w:val="00AC4839"/>
    <w:rsid w:val="00AC6B18"/>
    <w:rsid w:val="00AC7B32"/>
    <w:rsid w:val="00AC938F"/>
    <w:rsid w:val="00AD0A6A"/>
    <w:rsid w:val="00AD0DD3"/>
    <w:rsid w:val="00AD17A9"/>
    <w:rsid w:val="00AD1C13"/>
    <w:rsid w:val="00AD43F7"/>
    <w:rsid w:val="00AD4C5F"/>
    <w:rsid w:val="00AD5371"/>
    <w:rsid w:val="00AD5D0D"/>
    <w:rsid w:val="00AD6ABA"/>
    <w:rsid w:val="00AD72C5"/>
    <w:rsid w:val="00AD8F04"/>
    <w:rsid w:val="00AE02D6"/>
    <w:rsid w:val="00AE50F9"/>
    <w:rsid w:val="00AE656C"/>
    <w:rsid w:val="00AE7A29"/>
    <w:rsid w:val="00AF1850"/>
    <w:rsid w:val="00AF1B62"/>
    <w:rsid w:val="00AF2684"/>
    <w:rsid w:val="00AF2973"/>
    <w:rsid w:val="00AF327C"/>
    <w:rsid w:val="00AF339E"/>
    <w:rsid w:val="00AF639D"/>
    <w:rsid w:val="00B0040A"/>
    <w:rsid w:val="00B011B1"/>
    <w:rsid w:val="00B0464D"/>
    <w:rsid w:val="00B07C67"/>
    <w:rsid w:val="00B07F80"/>
    <w:rsid w:val="00B11F3E"/>
    <w:rsid w:val="00B130FA"/>
    <w:rsid w:val="00B1353D"/>
    <w:rsid w:val="00B14F22"/>
    <w:rsid w:val="00B15695"/>
    <w:rsid w:val="00B16C7D"/>
    <w:rsid w:val="00B175E8"/>
    <w:rsid w:val="00B176E2"/>
    <w:rsid w:val="00B17860"/>
    <w:rsid w:val="00B2247F"/>
    <w:rsid w:val="00B23D7B"/>
    <w:rsid w:val="00B23F11"/>
    <w:rsid w:val="00B245DA"/>
    <w:rsid w:val="00B24B4F"/>
    <w:rsid w:val="00B25985"/>
    <w:rsid w:val="00B263FB"/>
    <w:rsid w:val="00B26B3C"/>
    <w:rsid w:val="00B26FFD"/>
    <w:rsid w:val="00B276C1"/>
    <w:rsid w:val="00B28676"/>
    <w:rsid w:val="00B30501"/>
    <w:rsid w:val="00B31215"/>
    <w:rsid w:val="00B31615"/>
    <w:rsid w:val="00B3195F"/>
    <w:rsid w:val="00B33418"/>
    <w:rsid w:val="00B3443B"/>
    <w:rsid w:val="00B3675F"/>
    <w:rsid w:val="00B375F6"/>
    <w:rsid w:val="00B404F7"/>
    <w:rsid w:val="00B406A0"/>
    <w:rsid w:val="00B41B9F"/>
    <w:rsid w:val="00B428B6"/>
    <w:rsid w:val="00B43307"/>
    <w:rsid w:val="00B443B5"/>
    <w:rsid w:val="00B461A9"/>
    <w:rsid w:val="00B50137"/>
    <w:rsid w:val="00B519C9"/>
    <w:rsid w:val="00B5264D"/>
    <w:rsid w:val="00B528D8"/>
    <w:rsid w:val="00B52ED4"/>
    <w:rsid w:val="00B533D7"/>
    <w:rsid w:val="00B53A2F"/>
    <w:rsid w:val="00B55AC0"/>
    <w:rsid w:val="00B55BE0"/>
    <w:rsid w:val="00B55EB4"/>
    <w:rsid w:val="00B60639"/>
    <w:rsid w:val="00B6166F"/>
    <w:rsid w:val="00B6209D"/>
    <w:rsid w:val="00B632C8"/>
    <w:rsid w:val="00B65B40"/>
    <w:rsid w:val="00B66B01"/>
    <w:rsid w:val="00B66E06"/>
    <w:rsid w:val="00B6707F"/>
    <w:rsid w:val="00B6C124"/>
    <w:rsid w:val="00B711D1"/>
    <w:rsid w:val="00B7156B"/>
    <w:rsid w:val="00B71586"/>
    <w:rsid w:val="00B73871"/>
    <w:rsid w:val="00B75A30"/>
    <w:rsid w:val="00B75ABB"/>
    <w:rsid w:val="00B762D3"/>
    <w:rsid w:val="00B76AD6"/>
    <w:rsid w:val="00B771A9"/>
    <w:rsid w:val="00B77242"/>
    <w:rsid w:val="00B7A21B"/>
    <w:rsid w:val="00B83B4F"/>
    <w:rsid w:val="00B84455"/>
    <w:rsid w:val="00B84C8A"/>
    <w:rsid w:val="00B853E9"/>
    <w:rsid w:val="00B85E73"/>
    <w:rsid w:val="00B91405"/>
    <w:rsid w:val="00B93BD3"/>
    <w:rsid w:val="00B940BB"/>
    <w:rsid w:val="00B94E56"/>
    <w:rsid w:val="00B956C2"/>
    <w:rsid w:val="00B95F2B"/>
    <w:rsid w:val="00B9767C"/>
    <w:rsid w:val="00B9B4D1"/>
    <w:rsid w:val="00BA05F2"/>
    <w:rsid w:val="00BA35D6"/>
    <w:rsid w:val="00BA3BF4"/>
    <w:rsid w:val="00BA4507"/>
    <w:rsid w:val="00BA48B9"/>
    <w:rsid w:val="00BA4A63"/>
    <w:rsid w:val="00BA4B10"/>
    <w:rsid w:val="00BB01B5"/>
    <w:rsid w:val="00BB0436"/>
    <w:rsid w:val="00BB08A0"/>
    <w:rsid w:val="00BB1613"/>
    <w:rsid w:val="00BB1DA6"/>
    <w:rsid w:val="00BB330E"/>
    <w:rsid w:val="00BB3A3F"/>
    <w:rsid w:val="00BB409C"/>
    <w:rsid w:val="00BB4464"/>
    <w:rsid w:val="00BB447D"/>
    <w:rsid w:val="00BB6531"/>
    <w:rsid w:val="00BBAAD9"/>
    <w:rsid w:val="00BC0320"/>
    <w:rsid w:val="00BC176A"/>
    <w:rsid w:val="00BC29AE"/>
    <w:rsid w:val="00BD069F"/>
    <w:rsid w:val="00BD0F6D"/>
    <w:rsid w:val="00BD16B0"/>
    <w:rsid w:val="00BD1848"/>
    <w:rsid w:val="00BD20CE"/>
    <w:rsid w:val="00BD31CC"/>
    <w:rsid w:val="00BD41FC"/>
    <w:rsid w:val="00BD5EE7"/>
    <w:rsid w:val="00BD67B6"/>
    <w:rsid w:val="00BD67FB"/>
    <w:rsid w:val="00BD6B3B"/>
    <w:rsid w:val="00BD6F8A"/>
    <w:rsid w:val="00BE13E0"/>
    <w:rsid w:val="00BE1C2E"/>
    <w:rsid w:val="00BE3800"/>
    <w:rsid w:val="00BE4103"/>
    <w:rsid w:val="00BE4216"/>
    <w:rsid w:val="00BE5DA4"/>
    <w:rsid w:val="00BE7DE1"/>
    <w:rsid w:val="00BF0489"/>
    <w:rsid w:val="00BF313C"/>
    <w:rsid w:val="00BF3A8A"/>
    <w:rsid w:val="00BF3E7A"/>
    <w:rsid w:val="00BF6D1D"/>
    <w:rsid w:val="00BF7DF4"/>
    <w:rsid w:val="00C02146"/>
    <w:rsid w:val="00C033DD"/>
    <w:rsid w:val="00C10079"/>
    <w:rsid w:val="00C11A9E"/>
    <w:rsid w:val="00C11DED"/>
    <w:rsid w:val="00C1300B"/>
    <w:rsid w:val="00C133B5"/>
    <w:rsid w:val="00C13ACB"/>
    <w:rsid w:val="00C14951"/>
    <w:rsid w:val="00C14CC0"/>
    <w:rsid w:val="00C14E6A"/>
    <w:rsid w:val="00C20356"/>
    <w:rsid w:val="00C226D4"/>
    <w:rsid w:val="00C24BE9"/>
    <w:rsid w:val="00C27D4E"/>
    <w:rsid w:val="00C27EA6"/>
    <w:rsid w:val="00C3055C"/>
    <w:rsid w:val="00C3258A"/>
    <w:rsid w:val="00C341F1"/>
    <w:rsid w:val="00C351E3"/>
    <w:rsid w:val="00C35B76"/>
    <w:rsid w:val="00C35C96"/>
    <w:rsid w:val="00C36005"/>
    <w:rsid w:val="00C360FC"/>
    <w:rsid w:val="00C369A1"/>
    <w:rsid w:val="00C3B1AE"/>
    <w:rsid w:val="00C44D2C"/>
    <w:rsid w:val="00C47967"/>
    <w:rsid w:val="00C550B8"/>
    <w:rsid w:val="00C569D9"/>
    <w:rsid w:val="00C57277"/>
    <w:rsid w:val="00C57D0A"/>
    <w:rsid w:val="00C61861"/>
    <w:rsid w:val="00C650FC"/>
    <w:rsid w:val="00C655E3"/>
    <w:rsid w:val="00C65809"/>
    <w:rsid w:val="00C67393"/>
    <w:rsid w:val="00C70346"/>
    <w:rsid w:val="00C7139F"/>
    <w:rsid w:val="00C72377"/>
    <w:rsid w:val="00C756B7"/>
    <w:rsid w:val="00C76617"/>
    <w:rsid w:val="00C77E41"/>
    <w:rsid w:val="00C780BE"/>
    <w:rsid w:val="00C80C46"/>
    <w:rsid w:val="00C80CFE"/>
    <w:rsid w:val="00C80D2A"/>
    <w:rsid w:val="00C82A4B"/>
    <w:rsid w:val="00C82F81"/>
    <w:rsid w:val="00C8699B"/>
    <w:rsid w:val="00C90963"/>
    <w:rsid w:val="00C90B22"/>
    <w:rsid w:val="00C932FE"/>
    <w:rsid w:val="00C93998"/>
    <w:rsid w:val="00C953ED"/>
    <w:rsid w:val="00C9569A"/>
    <w:rsid w:val="00C95799"/>
    <w:rsid w:val="00C968A1"/>
    <w:rsid w:val="00C96DF1"/>
    <w:rsid w:val="00C9720D"/>
    <w:rsid w:val="00C9722D"/>
    <w:rsid w:val="00CA0EEF"/>
    <w:rsid w:val="00CA2CED"/>
    <w:rsid w:val="00CA6D05"/>
    <w:rsid w:val="00CA7C9B"/>
    <w:rsid w:val="00CB009D"/>
    <w:rsid w:val="00CB1075"/>
    <w:rsid w:val="00CB175F"/>
    <w:rsid w:val="00CB18AB"/>
    <w:rsid w:val="00CB20E2"/>
    <w:rsid w:val="00CB2ADA"/>
    <w:rsid w:val="00CB2FE4"/>
    <w:rsid w:val="00CB659A"/>
    <w:rsid w:val="00CB65CA"/>
    <w:rsid w:val="00CB6FAC"/>
    <w:rsid w:val="00CC030F"/>
    <w:rsid w:val="00CC08A3"/>
    <w:rsid w:val="00CC194B"/>
    <w:rsid w:val="00CC2823"/>
    <w:rsid w:val="00CC282C"/>
    <w:rsid w:val="00CC3CAD"/>
    <w:rsid w:val="00CC5056"/>
    <w:rsid w:val="00CC5EF1"/>
    <w:rsid w:val="00CC8C7A"/>
    <w:rsid w:val="00CCD22F"/>
    <w:rsid w:val="00CD1F7F"/>
    <w:rsid w:val="00CD2004"/>
    <w:rsid w:val="00CD26EF"/>
    <w:rsid w:val="00CD336E"/>
    <w:rsid w:val="00CD5273"/>
    <w:rsid w:val="00CD627B"/>
    <w:rsid w:val="00CD6FA9"/>
    <w:rsid w:val="00CD756F"/>
    <w:rsid w:val="00CE2AAD"/>
    <w:rsid w:val="00CE301C"/>
    <w:rsid w:val="00CE55FF"/>
    <w:rsid w:val="00CF28FD"/>
    <w:rsid w:val="00CF3063"/>
    <w:rsid w:val="00CF312A"/>
    <w:rsid w:val="00CF459D"/>
    <w:rsid w:val="00CF68A8"/>
    <w:rsid w:val="00CF793E"/>
    <w:rsid w:val="00D01ADA"/>
    <w:rsid w:val="00D01F36"/>
    <w:rsid w:val="00D026E3"/>
    <w:rsid w:val="00D02BC4"/>
    <w:rsid w:val="00D11247"/>
    <w:rsid w:val="00D12498"/>
    <w:rsid w:val="00D136F7"/>
    <w:rsid w:val="00D14854"/>
    <w:rsid w:val="00D152D2"/>
    <w:rsid w:val="00D15FB7"/>
    <w:rsid w:val="00D176FA"/>
    <w:rsid w:val="00D208CA"/>
    <w:rsid w:val="00D20D75"/>
    <w:rsid w:val="00D2119F"/>
    <w:rsid w:val="00D2189A"/>
    <w:rsid w:val="00D224A8"/>
    <w:rsid w:val="00D25C9E"/>
    <w:rsid w:val="00D2698A"/>
    <w:rsid w:val="00D30177"/>
    <w:rsid w:val="00D326C6"/>
    <w:rsid w:val="00D32FD0"/>
    <w:rsid w:val="00D34415"/>
    <w:rsid w:val="00D35651"/>
    <w:rsid w:val="00D35E56"/>
    <w:rsid w:val="00D361FC"/>
    <w:rsid w:val="00D3656D"/>
    <w:rsid w:val="00D3B374"/>
    <w:rsid w:val="00D40E49"/>
    <w:rsid w:val="00D41293"/>
    <w:rsid w:val="00D42605"/>
    <w:rsid w:val="00D42633"/>
    <w:rsid w:val="00D42D3C"/>
    <w:rsid w:val="00D44139"/>
    <w:rsid w:val="00D44BC8"/>
    <w:rsid w:val="00D45574"/>
    <w:rsid w:val="00D46B4D"/>
    <w:rsid w:val="00D46B56"/>
    <w:rsid w:val="00D46F60"/>
    <w:rsid w:val="00D47AEF"/>
    <w:rsid w:val="00D50472"/>
    <w:rsid w:val="00D54361"/>
    <w:rsid w:val="00D5503B"/>
    <w:rsid w:val="00D5698C"/>
    <w:rsid w:val="00D577D7"/>
    <w:rsid w:val="00D61038"/>
    <w:rsid w:val="00D65299"/>
    <w:rsid w:val="00D65B20"/>
    <w:rsid w:val="00D6640F"/>
    <w:rsid w:val="00D66765"/>
    <w:rsid w:val="00D6714B"/>
    <w:rsid w:val="00D6B159"/>
    <w:rsid w:val="00D702B3"/>
    <w:rsid w:val="00D725F7"/>
    <w:rsid w:val="00D72A7A"/>
    <w:rsid w:val="00D7390A"/>
    <w:rsid w:val="00D772AA"/>
    <w:rsid w:val="00D801FB"/>
    <w:rsid w:val="00D82739"/>
    <w:rsid w:val="00D829DE"/>
    <w:rsid w:val="00D85AA0"/>
    <w:rsid w:val="00D87CD6"/>
    <w:rsid w:val="00D91D72"/>
    <w:rsid w:val="00D928FD"/>
    <w:rsid w:val="00D92EE1"/>
    <w:rsid w:val="00D9606A"/>
    <w:rsid w:val="00D9661C"/>
    <w:rsid w:val="00D96AB6"/>
    <w:rsid w:val="00D976E2"/>
    <w:rsid w:val="00DA0FF2"/>
    <w:rsid w:val="00DA12F5"/>
    <w:rsid w:val="00DA5761"/>
    <w:rsid w:val="00DA78CF"/>
    <w:rsid w:val="00DAE68A"/>
    <w:rsid w:val="00DB1DB2"/>
    <w:rsid w:val="00DB239A"/>
    <w:rsid w:val="00DB43CC"/>
    <w:rsid w:val="00DB6F0E"/>
    <w:rsid w:val="00DB6FEF"/>
    <w:rsid w:val="00DC0939"/>
    <w:rsid w:val="00DC474A"/>
    <w:rsid w:val="00DC5936"/>
    <w:rsid w:val="00DC67CC"/>
    <w:rsid w:val="00DC6CB7"/>
    <w:rsid w:val="00DC6EDC"/>
    <w:rsid w:val="00DC70A3"/>
    <w:rsid w:val="00DC78DE"/>
    <w:rsid w:val="00DC7F88"/>
    <w:rsid w:val="00DD187C"/>
    <w:rsid w:val="00DD23F7"/>
    <w:rsid w:val="00DD3005"/>
    <w:rsid w:val="00DE1178"/>
    <w:rsid w:val="00DE13B7"/>
    <w:rsid w:val="00DE1C6E"/>
    <w:rsid w:val="00DE1C8B"/>
    <w:rsid w:val="00DE1DD6"/>
    <w:rsid w:val="00DE32EB"/>
    <w:rsid w:val="00DE36B0"/>
    <w:rsid w:val="00DE40AB"/>
    <w:rsid w:val="00DE4797"/>
    <w:rsid w:val="00DE4E24"/>
    <w:rsid w:val="00DE5375"/>
    <w:rsid w:val="00DE5D4F"/>
    <w:rsid w:val="00DE77EF"/>
    <w:rsid w:val="00DF375A"/>
    <w:rsid w:val="00DF50E1"/>
    <w:rsid w:val="00DF6A99"/>
    <w:rsid w:val="00E003D8"/>
    <w:rsid w:val="00E0436F"/>
    <w:rsid w:val="00E0553D"/>
    <w:rsid w:val="00E06DE0"/>
    <w:rsid w:val="00E07114"/>
    <w:rsid w:val="00E123F5"/>
    <w:rsid w:val="00E12D15"/>
    <w:rsid w:val="00E148A7"/>
    <w:rsid w:val="00E15B9C"/>
    <w:rsid w:val="00E1760F"/>
    <w:rsid w:val="00E17782"/>
    <w:rsid w:val="00E22455"/>
    <w:rsid w:val="00E22B1D"/>
    <w:rsid w:val="00E26069"/>
    <w:rsid w:val="00E26C3F"/>
    <w:rsid w:val="00E2728A"/>
    <w:rsid w:val="00E313FF"/>
    <w:rsid w:val="00E31A35"/>
    <w:rsid w:val="00E32C71"/>
    <w:rsid w:val="00E332EE"/>
    <w:rsid w:val="00E3346C"/>
    <w:rsid w:val="00E33ACE"/>
    <w:rsid w:val="00E33DF3"/>
    <w:rsid w:val="00E35566"/>
    <w:rsid w:val="00E36157"/>
    <w:rsid w:val="00E3726F"/>
    <w:rsid w:val="00E37A66"/>
    <w:rsid w:val="00E39BA8"/>
    <w:rsid w:val="00E40A02"/>
    <w:rsid w:val="00E40DE3"/>
    <w:rsid w:val="00E419BF"/>
    <w:rsid w:val="00E41EDB"/>
    <w:rsid w:val="00E431E9"/>
    <w:rsid w:val="00E43365"/>
    <w:rsid w:val="00E44DCD"/>
    <w:rsid w:val="00E45218"/>
    <w:rsid w:val="00E469BA"/>
    <w:rsid w:val="00E471E4"/>
    <w:rsid w:val="00E4BFC1"/>
    <w:rsid w:val="00E519AF"/>
    <w:rsid w:val="00E52DC4"/>
    <w:rsid w:val="00E5463E"/>
    <w:rsid w:val="00E54B45"/>
    <w:rsid w:val="00E56BE5"/>
    <w:rsid w:val="00E5766B"/>
    <w:rsid w:val="00E61381"/>
    <w:rsid w:val="00E61724"/>
    <w:rsid w:val="00E63021"/>
    <w:rsid w:val="00E634BF"/>
    <w:rsid w:val="00E634DA"/>
    <w:rsid w:val="00E6B89B"/>
    <w:rsid w:val="00E71780"/>
    <w:rsid w:val="00E71B6B"/>
    <w:rsid w:val="00E72495"/>
    <w:rsid w:val="00E7415B"/>
    <w:rsid w:val="00E74CE5"/>
    <w:rsid w:val="00E757DA"/>
    <w:rsid w:val="00E7646D"/>
    <w:rsid w:val="00E76827"/>
    <w:rsid w:val="00E77146"/>
    <w:rsid w:val="00E8315A"/>
    <w:rsid w:val="00E83868"/>
    <w:rsid w:val="00E839E7"/>
    <w:rsid w:val="00E847A7"/>
    <w:rsid w:val="00E8793A"/>
    <w:rsid w:val="00E919A9"/>
    <w:rsid w:val="00E92AD3"/>
    <w:rsid w:val="00E9487C"/>
    <w:rsid w:val="00EA078D"/>
    <w:rsid w:val="00EA087D"/>
    <w:rsid w:val="00EA0DF9"/>
    <w:rsid w:val="00EA13B4"/>
    <w:rsid w:val="00EA2323"/>
    <w:rsid w:val="00EA2C21"/>
    <w:rsid w:val="00EA6417"/>
    <w:rsid w:val="00EA66A9"/>
    <w:rsid w:val="00EA760F"/>
    <w:rsid w:val="00EB088B"/>
    <w:rsid w:val="00EB2971"/>
    <w:rsid w:val="00EB3BD8"/>
    <w:rsid w:val="00EB78CF"/>
    <w:rsid w:val="00EB78E3"/>
    <w:rsid w:val="00EB9F46"/>
    <w:rsid w:val="00EC207E"/>
    <w:rsid w:val="00EC2565"/>
    <w:rsid w:val="00EC26D8"/>
    <w:rsid w:val="00EC41FD"/>
    <w:rsid w:val="00EC42F7"/>
    <w:rsid w:val="00EC5A28"/>
    <w:rsid w:val="00EC5B91"/>
    <w:rsid w:val="00EC65FC"/>
    <w:rsid w:val="00EC7C0F"/>
    <w:rsid w:val="00ED2201"/>
    <w:rsid w:val="00ED258F"/>
    <w:rsid w:val="00ED2FA3"/>
    <w:rsid w:val="00ED4882"/>
    <w:rsid w:val="00ED751D"/>
    <w:rsid w:val="00EE05D3"/>
    <w:rsid w:val="00EE18E5"/>
    <w:rsid w:val="00EE2385"/>
    <w:rsid w:val="00EE4605"/>
    <w:rsid w:val="00EE4742"/>
    <w:rsid w:val="00EE5B91"/>
    <w:rsid w:val="00EE62F2"/>
    <w:rsid w:val="00EE63F9"/>
    <w:rsid w:val="00EF110C"/>
    <w:rsid w:val="00EF140E"/>
    <w:rsid w:val="00EF1749"/>
    <w:rsid w:val="00EF2114"/>
    <w:rsid w:val="00EF2232"/>
    <w:rsid w:val="00EF2DB1"/>
    <w:rsid w:val="00EF359C"/>
    <w:rsid w:val="00EF38DB"/>
    <w:rsid w:val="00EF4A4D"/>
    <w:rsid w:val="00EF55B1"/>
    <w:rsid w:val="00EF64B8"/>
    <w:rsid w:val="00EF6961"/>
    <w:rsid w:val="00EF753A"/>
    <w:rsid w:val="00F009EC"/>
    <w:rsid w:val="00F01753"/>
    <w:rsid w:val="00F02C2D"/>
    <w:rsid w:val="00F02C55"/>
    <w:rsid w:val="00F0443E"/>
    <w:rsid w:val="00F04B08"/>
    <w:rsid w:val="00F04BB9"/>
    <w:rsid w:val="00F0502B"/>
    <w:rsid w:val="00F06392"/>
    <w:rsid w:val="00F063BD"/>
    <w:rsid w:val="00F066A8"/>
    <w:rsid w:val="00F06D70"/>
    <w:rsid w:val="00F0731A"/>
    <w:rsid w:val="00F07D03"/>
    <w:rsid w:val="00F108C5"/>
    <w:rsid w:val="00F13D60"/>
    <w:rsid w:val="00F13DB0"/>
    <w:rsid w:val="00F13F57"/>
    <w:rsid w:val="00F14CA4"/>
    <w:rsid w:val="00F156C7"/>
    <w:rsid w:val="00F162B9"/>
    <w:rsid w:val="00F167EB"/>
    <w:rsid w:val="00F16C6B"/>
    <w:rsid w:val="00F16FC6"/>
    <w:rsid w:val="00F172B9"/>
    <w:rsid w:val="00F17C0C"/>
    <w:rsid w:val="00F21572"/>
    <w:rsid w:val="00F221D9"/>
    <w:rsid w:val="00F2222E"/>
    <w:rsid w:val="00F26955"/>
    <w:rsid w:val="00F26DCE"/>
    <w:rsid w:val="00F27855"/>
    <w:rsid w:val="00F2D2E9"/>
    <w:rsid w:val="00F307BE"/>
    <w:rsid w:val="00F34977"/>
    <w:rsid w:val="00F35024"/>
    <w:rsid w:val="00F37688"/>
    <w:rsid w:val="00F37EE5"/>
    <w:rsid w:val="00F3F12D"/>
    <w:rsid w:val="00F40A30"/>
    <w:rsid w:val="00F438AA"/>
    <w:rsid w:val="00F454BF"/>
    <w:rsid w:val="00F458BF"/>
    <w:rsid w:val="00F4629A"/>
    <w:rsid w:val="00F5375D"/>
    <w:rsid w:val="00F53DAD"/>
    <w:rsid w:val="00F54070"/>
    <w:rsid w:val="00F555D1"/>
    <w:rsid w:val="00F555D8"/>
    <w:rsid w:val="00F56EBF"/>
    <w:rsid w:val="00F600E3"/>
    <w:rsid w:val="00F613E7"/>
    <w:rsid w:val="00F62488"/>
    <w:rsid w:val="00F63BDC"/>
    <w:rsid w:val="00F651B9"/>
    <w:rsid w:val="00F71B72"/>
    <w:rsid w:val="00F729CE"/>
    <w:rsid w:val="00F74C09"/>
    <w:rsid w:val="00F750D8"/>
    <w:rsid w:val="00F75CB0"/>
    <w:rsid w:val="00F766A9"/>
    <w:rsid w:val="00F77C45"/>
    <w:rsid w:val="00F832CB"/>
    <w:rsid w:val="00F84CA0"/>
    <w:rsid w:val="00F91037"/>
    <w:rsid w:val="00F91D0C"/>
    <w:rsid w:val="00F92AAC"/>
    <w:rsid w:val="00F93FBE"/>
    <w:rsid w:val="00F9566A"/>
    <w:rsid w:val="00F958E0"/>
    <w:rsid w:val="00F96B7D"/>
    <w:rsid w:val="00F9729F"/>
    <w:rsid w:val="00F975CD"/>
    <w:rsid w:val="00FA0E2E"/>
    <w:rsid w:val="00FA1EC4"/>
    <w:rsid w:val="00FA22A8"/>
    <w:rsid w:val="00FA2FC6"/>
    <w:rsid w:val="00FA7F18"/>
    <w:rsid w:val="00FB11BE"/>
    <w:rsid w:val="00FB2FA9"/>
    <w:rsid w:val="00FB4365"/>
    <w:rsid w:val="00FB56D9"/>
    <w:rsid w:val="00FB695F"/>
    <w:rsid w:val="00FC03E0"/>
    <w:rsid w:val="00FC1041"/>
    <w:rsid w:val="00FC12EB"/>
    <w:rsid w:val="00FC42E7"/>
    <w:rsid w:val="00FC54E3"/>
    <w:rsid w:val="00FD1179"/>
    <w:rsid w:val="00FD160A"/>
    <w:rsid w:val="00FD1E58"/>
    <w:rsid w:val="00FD2E8C"/>
    <w:rsid w:val="00FD3678"/>
    <w:rsid w:val="00FD3E1A"/>
    <w:rsid w:val="00FD4ADC"/>
    <w:rsid w:val="00FD5BCF"/>
    <w:rsid w:val="00FD5CA6"/>
    <w:rsid w:val="00FD5F0C"/>
    <w:rsid w:val="00FD6CF8"/>
    <w:rsid w:val="00FE0E19"/>
    <w:rsid w:val="00FE1852"/>
    <w:rsid w:val="00FE6CCA"/>
    <w:rsid w:val="00FF0B85"/>
    <w:rsid w:val="00FF15AB"/>
    <w:rsid w:val="00FF32B5"/>
    <w:rsid w:val="00FF35D0"/>
    <w:rsid w:val="00FF37DC"/>
    <w:rsid w:val="00FF5352"/>
    <w:rsid w:val="00FF61BE"/>
    <w:rsid w:val="00FF6D63"/>
    <w:rsid w:val="00FF7730"/>
    <w:rsid w:val="01020F51"/>
    <w:rsid w:val="0103F48E"/>
    <w:rsid w:val="0107D1E1"/>
    <w:rsid w:val="010B96DA"/>
    <w:rsid w:val="010DB374"/>
    <w:rsid w:val="010E5243"/>
    <w:rsid w:val="010FC7BF"/>
    <w:rsid w:val="01107B12"/>
    <w:rsid w:val="01137E72"/>
    <w:rsid w:val="01149E71"/>
    <w:rsid w:val="011579E3"/>
    <w:rsid w:val="0119A019"/>
    <w:rsid w:val="011A914B"/>
    <w:rsid w:val="011B346D"/>
    <w:rsid w:val="011CD808"/>
    <w:rsid w:val="011E15A8"/>
    <w:rsid w:val="01203276"/>
    <w:rsid w:val="01204A4F"/>
    <w:rsid w:val="0122B508"/>
    <w:rsid w:val="01243275"/>
    <w:rsid w:val="01272CAF"/>
    <w:rsid w:val="012AF5AD"/>
    <w:rsid w:val="01368E7A"/>
    <w:rsid w:val="0137203E"/>
    <w:rsid w:val="013EA5AD"/>
    <w:rsid w:val="013FDDEC"/>
    <w:rsid w:val="01450191"/>
    <w:rsid w:val="0145045D"/>
    <w:rsid w:val="0147A440"/>
    <w:rsid w:val="0149E69F"/>
    <w:rsid w:val="014F3A2A"/>
    <w:rsid w:val="015066A6"/>
    <w:rsid w:val="01518394"/>
    <w:rsid w:val="015191E6"/>
    <w:rsid w:val="01520055"/>
    <w:rsid w:val="0153E72A"/>
    <w:rsid w:val="01577BDF"/>
    <w:rsid w:val="01593D59"/>
    <w:rsid w:val="01595204"/>
    <w:rsid w:val="015FCF4F"/>
    <w:rsid w:val="0160BEF6"/>
    <w:rsid w:val="01611C1D"/>
    <w:rsid w:val="0164F622"/>
    <w:rsid w:val="016786B5"/>
    <w:rsid w:val="017092A0"/>
    <w:rsid w:val="01750F90"/>
    <w:rsid w:val="0175C25F"/>
    <w:rsid w:val="0178CD8B"/>
    <w:rsid w:val="0179D79F"/>
    <w:rsid w:val="0179FA24"/>
    <w:rsid w:val="017DBEB1"/>
    <w:rsid w:val="017EEF4F"/>
    <w:rsid w:val="017F1D53"/>
    <w:rsid w:val="017F5965"/>
    <w:rsid w:val="017FE244"/>
    <w:rsid w:val="01806FFB"/>
    <w:rsid w:val="01819386"/>
    <w:rsid w:val="01824B12"/>
    <w:rsid w:val="0183BDCD"/>
    <w:rsid w:val="018577A7"/>
    <w:rsid w:val="0185DD19"/>
    <w:rsid w:val="0187CB3C"/>
    <w:rsid w:val="018A7518"/>
    <w:rsid w:val="018FF143"/>
    <w:rsid w:val="0192C8B5"/>
    <w:rsid w:val="019486CD"/>
    <w:rsid w:val="019AAC99"/>
    <w:rsid w:val="019B2CEC"/>
    <w:rsid w:val="01A289F5"/>
    <w:rsid w:val="01A7E0AF"/>
    <w:rsid w:val="01AA74F3"/>
    <w:rsid w:val="01AB0350"/>
    <w:rsid w:val="01ACCB22"/>
    <w:rsid w:val="01B11DC6"/>
    <w:rsid w:val="01B20D96"/>
    <w:rsid w:val="01B30D97"/>
    <w:rsid w:val="01B562E9"/>
    <w:rsid w:val="01B597F2"/>
    <w:rsid w:val="01BC32D5"/>
    <w:rsid w:val="01BC7337"/>
    <w:rsid w:val="01C119C2"/>
    <w:rsid w:val="01C343CD"/>
    <w:rsid w:val="01C61B2C"/>
    <w:rsid w:val="01C6ACFB"/>
    <w:rsid w:val="01C6C8BD"/>
    <w:rsid w:val="01C6E829"/>
    <w:rsid w:val="01CC86CF"/>
    <w:rsid w:val="01D42FA2"/>
    <w:rsid w:val="01D44FEF"/>
    <w:rsid w:val="01D4CD70"/>
    <w:rsid w:val="01D544D9"/>
    <w:rsid w:val="01DB8431"/>
    <w:rsid w:val="01DE423E"/>
    <w:rsid w:val="01DF4DD1"/>
    <w:rsid w:val="01E082AF"/>
    <w:rsid w:val="01E125A2"/>
    <w:rsid w:val="01E20522"/>
    <w:rsid w:val="01E5B550"/>
    <w:rsid w:val="01E7F04A"/>
    <w:rsid w:val="01E8A81D"/>
    <w:rsid w:val="01E9033B"/>
    <w:rsid w:val="01E93AE0"/>
    <w:rsid w:val="01ED4CE9"/>
    <w:rsid w:val="01EF8811"/>
    <w:rsid w:val="01F18D74"/>
    <w:rsid w:val="01F2F790"/>
    <w:rsid w:val="01FA2734"/>
    <w:rsid w:val="01FDC4E6"/>
    <w:rsid w:val="01FE3E12"/>
    <w:rsid w:val="01FF3790"/>
    <w:rsid w:val="02035A0D"/>
    <w:rsid w:val="02086493"/>
    <w:rsid w:val="020A255E"/>
    <w:rsid w:val="020B5EEE"/>
    <w:rsid w:val="02103B93"/>
    <w:rsid w:val="02117714"/>
    <w:rsid w:val="02138274"/>
    <w:rsid w:val="02185F9C"/>
    <w:rsid w:val="021905A7"/>
    <w:rsid w:val="021E6232"/>
    <w:rsid w:val="021EDB5A"/>
    <w:rsid w:val="021FEED4"/>
    <w:rsid w:val="0221B2D3"/>
    <w:rsid w:val="0221BAF0"/>
    <w:rsid w:val="022B1D47"/>
    <w:rsid w:val="022E92BD"/>
    <w:rsid w:val="0236C9AE"/>
    <w:rsid w:val="02398E08"/>
    <w:rsid w:val="023BEE5A"/>
    <w:rsid w:val="023D45C6"/>
    <w:rsid w:val="023E2239"/>
    <w:rsid w:val="023ED2E9"/>
    <w:rsid w:val="0240F053"/>
    <w:rsid w:val="0242920E"/>
    <w:rsid w:val="02435A9C"/>
    <w:rsid w:val="024951A4"/>
    <w:rsid w:val="024A658C"/>
    <w:rsid w:val="024AA525"/>
    <w:rsid w:val="024D47A7"/>
    <w:rsid w:val="024DD635"/>
    <w:rsid w:val="0250A09F"/>
    <w:rsid w:val="025654C3"/>
    <w:rsid w:val="025778B2"/>
    <w:rsid w:val="0257CBB6"/>
    <w:rsid w:val="02588484"/>
    <w:rsid w:val="0258C693"/>
    <w:rsid w:val="02593E1E"/>
    <w:rsid w:val="0261882D"/>
    <w:rsid w:val="0262B3A2"/>
    <w:rsid w:val="02645533"/>
    <w:rsid w:val="02669588"/>
    <w:rsid w:val="0267BD61"/>
    <w:rsid w:val="026B0777"/>
    <w:rsid w:val="026B7D6D"/>
    <w:rsid w:val="026B8319"/>
    <w:rsid w:val="026C656A"/>
    <w:rsid w:val="0270A69D"/>
    <w:rsid w:val="0270CD4B"/>
    <w:rsid w:val="02715444"/>
    <w:rsid w:val="027631A9"/>
    <w:rsid w:val="0276CF83"/>
    <w:rsid w:val="027CBD3E"/>
    <w:rsid w:val="027D4B91"/>
    <w:rsid w:val="027F2DA5"/>
    <w:rsid w:val="0280D6FD"/>
    <w:rsid w:val="0281254F"/>
    <w:rsid w:val="0281F7F1"/>
    <w:rsid w:val="0286DBE3"/>
    <w:rsid w:val="0286DD0C"/>
    <w:rsid w:val="028756F7"/>
    <w:rsid w:val="0287F6A3"/>
    <w:rsid w:val="02883C5D"/>
    <w:rsid w:val="028840EF"/>
    <w:rsid w:val="0289469E"/>
    <w:rsid w:val="028AD0AD"/>
    <w:rsid w:val="028C60A9"/>
    <w:rsid w:val="02966A41"/>
    <w:rsid w:val="029D257F"/>
    <w:rsid w:val="02A16E15"/>
    <w:rsid w:val="02A29B8F"/>
    <w:rsid w:val="02A3D497"/>
    <w:rsid w:val="02A66ECA"/>
    <w:rsid w:val="02A84296"/>
    <w:rsid w:val="02A96DEC"/>
    <w:rsid w:val="02A9945D"/>
    <w:rsid w:val="02AD9FD6"/>
    <w:rsid w:val="02AE4AD8"/>
    <w:rsid w:val="02B316A3"/>
    <w:rsid w:val="02B31ACC"/>
    <w:rsid w:val="02B323B2"/>
    <w:rsid w:val="02B6EB9F"/>
    <w:rsid w:val="02B7E2D0"/>
    <w:rsid w:val="02B806C0"/>
    <w:rsid w:val="02B97EB4"/>
    <w:rsid w:val="02BB4DF1"/>
    <w:rsid w:val="02BEA029"/>
    <w:rsid w:val="02C2005F"/>
    <w:rsid w:val="02C242DB"/>
    <w:rsid w:val="02C5BA19"/>
    <w:rsid w:val="02C71223"/>
    <w:rsid w:val="02C8D231"/>
    <w:rsid w:val="02CC0CEA"/>
    <w:rsid w:val="02D3F956"/>
    <w:rsid w:val="02D5D5CF"/>
    <w:rsid w:val="02DBBD68"/>
    <w:rsid w:val="02DF1ECE"/>
    <w:rsid w:val="02DFC280"/>
    <w:rsid w:val="02E1E4D7"/>
    <w:rsid w:val="02E2B2AD"/>
    <w:rsid w:val="02E6F439"/>
    <w:rsid w:val="02EC5F69"/>
    <w:rsid w:val="02EFD683"/>
    <w:rsid w:val="02EFEF7C"/>
    <w:rsid w:val="02EFFCC6"/>
    <w:rsid w:val="02F3400D"/>
    <w:rsid w:val="02F61C47"/>
    <w:rsid w:val="02F95317"/>
    <w:rsid w:val="02F98546"/>
    <w:rsid w:val="02F9A2E6"/>
    <w:rsid w:val="02FE981F"/>
    <w:rsid w:val="03000084"/>
    <w:rsid w:val="03055758"/>
    <w:rsid w:val="0307B939"/>
    <w:rsid w:val="0308B504"/>
    <w:rsid w:val="030E8407"/>
    <w:rsid w:val="03122343"/>
    <w:rsid w:val="03149B35"/>
    <w:rsid w:val="03183D82"/>
    <w:rsid w:val="03188DF8"/>
    <w:rsid w:val="032A74E5"/>
    <w:rsid w:val="032AF4D2"/>
    <w:rsid w:val="032CEB13"/>
    <w:rsid w:val="032E6553"/>
    <w:rsid w:val="032EA076"/>
    <w:rsid w:val="03321877"/>
    <w:rsid w:val="0335A820"/>
    <w:rsid w:val="033B4E52"/>
    <w:rsid w:val="0342032A"/>
    <w:rsid w:val="03444EB9"/>
    <w:rsid w:val="03447D9E"/>
    <w:rsid w:val="03459483"/>
    <w:rsid w:val="0345CC00"/>
    <w:rsid w:val="03496A6B"/>
    <w:rsid w:val="03512D5A"/>
    <w:rsid w:val="035258FF"/>
    <w:rsid w:val="0353A36F"/>
    <w:rsid w:val="03574E7C"/>
    <w:rsid w:val="035AF54A"/>
    <w:rsid w:val="035BBDA2"/>
    <w:rsid w:val="035C1EA6"/>
    <w:rsid w:val="035D1DF3"/>
    <w:rsid w:val="03602C54"/>
    <w:rsid w:val="0362D5F3"/>
    <w:rsid w:val="03681422"/>
    <w:rsid w:val="036A5845"/>
    <w:rsid w:val="036D778D"/>
    <w:rsid w:val="0371E152"/>
    <w:rsid w:val="037304B4"/>
    <w:rsid w:val="03783E02"/>
    <w:rsid w:val="037F646B"/>
    <w:rsid w:val="03809A67"/>
    <w:rsid w:val="03829767"/>
    <w:rsid w:val="038D6315"/>
    <w:rsid w:val="038F171F"/>
    <w:rsid w:val="03928A8F"/>
    <w:rsid w:val="03958B03"/>
    <w:rsid w:val="039616C6"/>
    <w:rsid w:val="03977127"/>
    <w:rsid w:val="03A21772"/>
    <w:rsid w:val="03A3439C"/>
    <w:rsid w:val="03A41797"/>
    <w:rsid w:val="03A67051"/>
    <w:rsid w:val="03AB4E54"/>
    <w:rsid w:val="03AC4FDD"/>
    <w:rsid w:val="03AEC618"/>
    <w:rsid w:val="03B016C2"/>
    <w:rsid w:val="03B2300A"/>
    <w:rsid w:val="03B2622E"/>
    <w:rsid w:val="03B8668A"/>
    <w:rsid w:val="03BB7CC6"/>
    <w:rsid w:val="03BE6E70"/>
    <w:rsid w:val="03BF2A18"/>
    <w:rsid w:val="03C630CB"/>
    <w:rsid w:val="03C6EDB5"/>
    <w:rsid w:val="03C7FA5E"/>
    <w:rsid w:val="03C853D7"/>
    <w:rsid w:val="03C880C4"/>
    <w:rsid w:val="03CA7079"/>
    <w:rsid w:val="03CE651E"/>
    <w:rsid w:val="03D4AB90"/>
    <w:rsid w:val="03D791A9"/>
    <w:rsid w:val="03D8298F"/>
    <w:rsid w:val="03D875F4"/>
    <w:rsid w:val="03D9C6E3"/>
    <w:rsid w:val="03DA14AD"/>
    <w:rsid w:val="03DC3627"/>
    <w:rsid w:val="03DCD854"/>
    <w:rsid w:val="03DEB56D"/>
    <w:rsid w:val="03E3A81F"/>
    <w:rsid w:val="03E6EFEA"/>
    <w:rsid w:val="03E79E50"/>
    <w:rsid w:val="03E7A1FA"/>
    <w:rsid w:val="03E82443"/>
    <w:rsid w:val="03E96188"/>
    <w:rsid w:val="03EF7819"/>
    <w:rsid w:val="03F028F8"/>
    <w:rsid w:val="03F11051"/>
    <w:rsid w:val="03F3F06D"/>
    <w:rsid w:val="03F4513B"/>
    <w:rsid w:val="03F5DA85"/>
    <w:rsid w:val="03F6904D"/>
    <w:rsid w:val="03FEA1D5"/>
    <w:rsid w:val="0400B2E8"/>
    <w:rsid w:val="04013C62"/>
    <w:rsid w:val="040447E0"/>
    <w:rsid w:val="040448E5"/>
    <w:rsid w:val="040A966E"/>
    <w:rsid w:val="04128FFB"/>
    <w:rsid w:val="0412E477"/>
    <w:rsid w:val="04157C61"/>
    <w:rsid w:val="04177C53"/>
    <w:rsid w:val="041A5D06"/>
    <w:rsid w:val="041C99CA"/>
    <w:rsid w:val="041D46A7"/>
    <w:rsid w:val="041F2ADB"/>
    <w:rsid w:val="041FB175"/>
    <w:rsid w:val="04203A4C"/>
    <w:rsid w:val="04214AF7"/>
    <w:rsid w:val="04254D1A"/>
    <w:rsid w:val="0427BBBC"/>
    <w:rsid w:val="04287D0F"/>
    <w:rsid w:val="0432CD94"/>
    <w:rsid w:val="04356C0F"/>
    <w:rsid w:val="0435BD5A"/>
    <w:rsid w:val="0435C345"/>
    <w:rsid w:val="0437FEEC"/>
    <w:rsid w:val="043CC000"/>
    <w:rsid w:val="044220AC"/>
    <w:rsid w:val="044246F7"/>
    <w:rsid w:val="04445245"/>
    <w:rsid w:val="04475A37"/>
    <w:rsid w:val="0447CDE4"/>
    <w:rsid w:val="044BC380"/>
    <w:rsid w:val="0450B090"/>
    <w:rsid w:val="04579199"/>
    <w:rsid w:val="0459E9EB"/>
    <w:rsid w:val="045B97D8"/>
    <w:rsid w:val="045CD129"/>
    <w:rsid w:val="045D5503"/>
    <w:rsid w:val="045DF5ED"/>
    <w:rsid w:val="04634956"/>
    <w:rsid w:val="04637215"/>
    <w:rsid w:val="04648183"/>
    <w:rsid w:val="0464F379"/>
    <w:rsid w:val="04665E29"/>
    <w:rsid w:val="04689E91"/>
    <w:rsid w:val="046B7E66"/>
    <w:rsid w:val="047256B4"/>
    <w:rsid w:val="04757EBF"/>
    <w:rsid w:val="0475BA3F"/>
    <w:rsid w:val="04779BDD"/>
    <w:rsid w:val="0477F2B8"/>
    <w:rsid w:val="047A2FC0"/>
    <w:rsid w:val="047BA47B"/>
    <w:rsid w:val="04822A10"/>
    <w:rsid w:val="0487CC57"/>
    <w:rsid w:val="048A5F2F"/>
    <w:rsid w:val="048B1173"/>
    <w:rsid w:val="048E7820"/>
    <w:rsid w:val="048E976A"/>
    <w:rsid w:val="04920FAA"/>
    <w:rsid w:val="04928192"/>
    <w:rsid w:val="0492B610"/>
    <w:rsid w:val="04930306"/>
    <w:rsid w:val="049792CC"/>
    <w:rsid w:val="04A30EB8"/>
    <w:rsid w:val="04A46FE6"/>
    <w:rsid w:val="04A8DA69"/>
    <w:rsid w:val="04AB4ED3"/>
    <w:rsid w:val="04B153A8"/>
    <w:rsid w:val="04BBDBA9"/>
    <w:rsid w:val="04BD2706"/>
    <w:rsid w:val="04C2D957"/>
    <w:rsid w:val="04CD06CA"/>
    <w:rsid w:val="04CF0BE5"/>
    <w:rsid w:val="04CF20B0"/>
    <w:rsid w:val="04D49F9E"/>
    <w:rsid w:val="04D6ACF9"/>
    <w:rsid w:val="04D8DDA7"/>
    <w:rsid w:val="04D8F47F"/>
    <w:rsid w:val="04D938EC"/>
    <w:rsid w:val="04D96907"/>
    <w:rsid w:val="04DBA648"/>
    <w:rsid w:val="04DD8F21"/>
    <w:rsid w:val="04E073EB"/>
    <w:rsid w:val="04E07C5B"/>
    <w:rsid w:val="04E6C068"/>
    <w:rsid w:val="04E998B8"/>
    <w:rsid w:val="04E9BBF3"/>
    <w:rsid w:val="04EDBCC0"/>
    <w:rsid w:val="04EFCAA3"/>
    <w:rsid w:val="04F35E74"/>
    <w:rsid w:val="04F4D058"/>
    <w:rsid w:val="04F5A7FC"/>
    <w:rsid w:val="04F5BEC9"/>
    <w:rsid w:val="04FC8783"/>
    <w:rsid w:val="04FCEF18"/>
    <w:rsid w:val="04FF3C3A"/>
    <w:rsid w:val="04FFB74B"/>
    <w:rsid w:val="050DF9A6"/>
    <w:rsid w:val="0510FFF6"/>
    <w:rsid w:val="0511C9BE"/>
    <w:rsid w:val="05146A41"/>
    <w:rsid w:val="0515CA2D"/>
    <w:rsid w:val="0517B703"/>
    <w:rsid w:val="051B727C"/>
    <w:rsid w:val="051BF811"/>
    <w:rsid w:val="05272C96"/>
    <w:rsid w:val="05276E6D"/>
    <w:rsid w:val="052B3E36"/>
    <w:rsid w:val="052B6CBB"/>
    <w:rsid w:val="052C1D55"/>
    <w:rsid w:val="0538F840"/>
    <w:rsid w:val="053B0166"/>
    <w:rsid w:val="053F6978"/>
    <w:rsid w:val="05413198"/>
    <w:rsid w:val="054157DD"/>
    <w:rsid w:val="05447D6E"/>
    <w:rsid w:val="0544F1E0"/>
    <w:rsid w:val="0544F2EA"/>
    <w:rsid w:val="0547A337"/>
    <w:rsid w:val="054A31FA"/>
    <w:rsid w:val="054C9B80"/>
    <w:rsid w:val="05518DBC"/>
    <w:rsid w:val="05531502"/>
    <w:rsid w:val="05532621"/>
    <w:rsid w:val="0554A0A1"/>
    <w:rsid w:val="0554E810"/>
    <w:rsid w:val="05560014"/>
    <w:rsid w:val="055736D9"/>
    <w:rsid w:val="0558C12A"/>
    <w:rsid w:val="0564A3D2"/>
    <w:rsid w:val="05666445"/>
    <w:rsid w:val="056CBF85"/>
    <w:rsid w:val="0577DC28"/>
    <w:rsid w:val="057DA141"/>
    <w:rsid w:val="0584EA8F"/>
    <w:rsid w:val="058832AA"/>
    <w:rsid w:val="0588E007"/>
    <w:rsid w:val="058E8F58"/>
    <w:rsid w:val="058FB895"/>
    <w:rsid w:val="05942A4B"/>
    <w:rsid w:val="05950941"/>
    <w:rsid w:val="05986B01"/>
    <w:rsid w:val="059AB5B3"/>
    <w:rsid w:val="059B9A4A"/>
    <w:rsid w:val="059BD184"/>
    <w:rsid w:val="059BF200"/>
    <w:rsid w:val="059E7908"/>
    <w:rsid w:val="05A26ABC"/>
    <w:rsid w:val="05A52931"/>
    <w:rsid w:val="05A5E961"/>
    <w:rsid w:val="05A81EA5"/>
    <w:rsid w:val="05B1DC2A"/>
    <w:rsid w:val="05B70E1F"/>
    <w:rsid w:val="05B93023"/>
    <w:rsid w:val="05B9E51F"/>
    <w:rsid w:val="05BBA671"/>
    <w:rsid w:val="05BC415A"/>
    <w:rsid w:val="05BE425D"/>
    <w:rsid w:val="05C12773"/>
    <w:rsid w:val="05C7B464"/>
    <w:rsid w:val="05CB02FF"/>
    <w:rsid w:val="05CBF93C"/>
    <w:rsid w:val="05CD0714"/>
    <w:rsid w:val="05D003E7"/>
    <w:rsid w:val="05D17D84"/>
    <w:rsid w:val="05D1A6CC"/>
    <w:rsid w:val="05D3667C"/>
    <w:rsid w:val="05D4DB12"/>
    <w:rsid w:val="05D8C9F6"/>
    <w:rsid w:val="05D9EAE9"/>
    <w:rsid w:val="05DA178E"/>
    <w:rsid w:val="05DC5F70"/>
    <w:rsid w:val="05DCCF82"/>
    <w:rsid w:val="05E0C8B8"/>
    <w:rsid w:val="05E23950"/>
    <w:rsid w:val="05E30C1C"/>
    <w:rsid w:val="05E93872"/>
    <w:rsid w:val="05E99E5A"/>
    <w:rsid w:val="05EA1DD3"/>
    <w:rsid w:val="05EA47BB"/>
    <w:rsid w:val="05EC11D5"/>
    <w:rsid w:val="05F00654"/>
    <w:rsid w:val="05F1A038"/>
    <w:rsid w:val="05F21972"/>
    <w:rsid w:val="05F753DA"/>
    <w:rsid w:val="05F754DD"/>
    <w:rsid w:val="05FAF080"/>
    <w:rsid w:val="05FBC504"/>
    <w:rsid w:val="05FF14D3"/>
    <w:rsid w:val="05FF6CC9"/>
    <w:rsid w:val="06043452"/>
    <w:rsid w:val="060448BB"/>
    <w:rsid w:val="0606105B"/>
    <w:rsid w:val="060758ED"/>
    <w:rsid w:val="06098D76"/>
    <w:rsid w:val="060A8BF9"/>
    <w:rsid w:val="060C4001"/>
    <w:rsid w:val="060CABFB"/>
    <w:rsid w:val="0610E42E"/>
    <w:rsid w:val="06114F7B"/>
    <w:rsid w:val="06117624"/>
    <w:rsid w:val="06127729"/>
    <w:rsid w:val="0614C8E7"/>
    <w:rsid w:val="06180582"/>
    <w:rsid w:val="061B383D"/>
    <w:rsid w:val="061E30CC"/>
    <w:rsid w:val="06228FFE"/>
    <w:rsid w:val="06251FC8"/>
    <w:rsid w:val="06295994"/>
    <w:rsid w:val="0629BAEC"/>
    <w:rsid w:val="062F42C9"/>
    <w:rsid w:val="0632DC5B"/>
    <w:rsid w:val="06334E97"/>
    <w:rsid w:val="063AFAA9"/>
    <w:rsid w:val="06406C77"/>
    <w:rsid w:val="06406E76"/>
    <w:rsid w:val="0644E654"/>
    <w:rsid w:val="0649FCB6"/>
    <w:rsid w:val="064B60F4"/>
    <w:rsid w:val="064E4D71"/>
    <w:rsid w:val="06516AE5"/>
    <w:rsid w:val="06524779"/>
    <w:rsid w:val="0652FDDF"/>
    <w:rsid w:val="06531485"/>
    <w:rsid w:val="06539A64"/>
    <w:rsid w:val="065B2D26"/>
    <w:rsid w:val="065BDC13"/>
    <w:rsid w:val="065FABC0"/>
    <w:rsid w:val="0660E9F7"/>
    <w:rsid w:val="06681687"/>
    <w:rsid w:val="066944DC"/>
    <w:rsid w:val="066990F5"/>
    <w:rsid w:val="066AFC3B"/>
    <w:rsid w:val="066B536D"/>
    <w:rsid w:val="066C98A3"/>
    <w:rsid w:val="066D6EAD"/>
    <w:rsid w:val="0672E191"/>
    <w:rsid w:val="0673D3D4"/>
    <w:rsid w:val="06742BD2"/>
    <w:rsid w:val="0674A87C"/>
    <w:rsid w:val="0675A21F"/>
    <w:rsid w:val="0676132A"/>
    <w:rsid w:val="06774FCA"/>
    <w:rsid w:val="067ACBAB"/>
    <w:rsid w:val="06802218"/>
    <w:rsid w:val="068137CA"/>
    <w:rsid w:val="0686E8AB"/>
    <w:rsid w:val="06877A33"/>
    <w:rsid w:val="0687802E"/>
    <w:rsid w:val="068E4CBA"/>
    <w:rsid w:val="06920261"/>
    <w:rsid w:val="069372E2"/>
    <w:rsid w:val="06962717"/>
    <w:rsid w:val="0698B44A"/>
    <w:rsid w:val="06992851"/>
    <w:rsid w:val="069A27A2"/>
    <w:rsid w:val="069C8BF5"/>
    <w:rsid w:val="069FEF30"/>
    <w:rsid w:val="06A00868"/>
    <w:rsid w:val="06A927BD"/>
    <w:rsid w:val="06A99B54"/>
    <w:rsid w:val="06AF0E06"/>
    <w:rsid w:val="06B28FB7"/>
    <w:rsid w:val="06B357B0"/>
    <w:rsid w:val="06B6B851"/>
    <w:rsid w:val="06BB5F40"/>
    <w:rsid w:val="06BCAE9A"/>
    <w:rsid w:val="06BD8CC3"/>
    <w:rsid w:val="06BDE94E"/>
    <w:rsid w:val="06BE2000"/>
    <w:rsid w:val="06C0B323"/>
    <w:rsid w:val="06C11097"/>
    <w:rsid w:val="06C21B76"/>
    <w:rsid w:val="06C7D637"/>
    <w:rsid w:val="06C8174F"/>
    <w:rsid w:val="06CA7066"/>
    <w:rsid w:val="06CB9748"/>
    <w:rsid w:val="06CC5114"/>
    <w:rsid w:val="06CE8E67"/>
    <w:rsid w:val="06CF9842"/>
    <w:rsid w:val="06D0E88E"/>
    <w:rsid w:val="06D1B52E"/>
    <w:rsid w:val="06D22715"/>
    <w:rsid w:val="06D50AF6"/>
    <w:rsid w:val="06D5949E"/>
    <w:rsid w:val="06D7F37D"/>
    <w:rsid w:val="06DA1656"/>
    <w:rsid w:val="06DB651F"/>
    <w:rsid w:val="06E12AA0"/>
    <w:rsid w:val="06E274CF"/>
    <w:rsid w:val="06E70971"/>
    <w:rsid w:val="06E84B5E"/>
    <w:rsid w:val="06E8A209"/>
    <w:rsid w:val="06EE0ED3"/>
    <w:rsid w:val="06EE2B8F"/>
    <w:rsid w:val="06EF3659"/>
    <w:rsid w:val="06EF560F"/>
    <w:rsid w:val="06F11CF9"/>
    <w:rsid w:val="06F1294E"/>
    <w:rsid w:val="06F24F32"/>
    <w:rsid w:val="06F42BD4"/>
    <w:rsid w:val="06F5BD5A"/>
    <w:rsid w:val="06F656B5"/>
    <w:rsid w:val="06FA3F59"/>
    <w:rsid w:val="070409D8"/>
    <w:rsid w:val="0709B921"/>
    <w:rsid w:val="070AC27E"/>
    <w:rsid w:val="07145BC6"/>
    <w:rsid w:val="071470D7"/>
    <w:rsid w:val="0715EC81"/>
    <w:rsid w:val="0718D9A8"/>
    <w:rsid w:val="071C2860"/>
    <w:rsid w:val="071CD1FD"/>
    <w:rsid w:val="071D6C79"/>
    <w:rsid w:val="07202768"/>
    <w:rsid w:val="072111D0"/>
    <w:rsid w:val="07226088"/>
    <w:rsid w:val="07232FAD"/>
    <w:rsid w:val="072380EC"/>
    <w:rsid w:val="07240AA6"/>
    <w:rsid w:val="07292073"/>
    <w:rsid w:val="072D75DE"/>
    <w:rsid w:val="07348BCB"/>
    <w:rsid w:val="0734E8F6"/>
    <w:rsid w:val="07374543"/>
    <w:rsid w:val="0739968E"/>
    <w:rsid w:val="074029E4"/>
    <w:rsid w:val="0745BAE3"/>
    <w:rsid w:val="0749CEA7"/>
    <w:rsid w:val="074A6083"/>
    <w:rsid w:val="074ADEF4"/>
    <w:rsid w:val="074BD4D2"/>
    <w:rsid w:val="074BDB24"/>
    <w:rsid w:val="074D2D43"/>
    <w:rsid w:val="075057D3"/>
    <w:rsid w:val="0753259C"/>
    <w:rsid w:val="075A2846"/>
    <w:rsid w:val="075A5B95"/>
    <w:rsid w:val="075AA520"/>
    <w:rsid w:val="075AED4E"/>
    <w:rsid w:val="075AFD44"/>
    <w:rsid w:val="075D1F42"/>
    <w:rsid w:val="07648D69"/>
    <w:rsid w:val="0764C295"/>
    <w:rsid w:val="0764CB1F"/>
    <w:rsid w:val="0764F3A2"/>
    <w:rsid w:val="07688736"/>
    <w:rsid w:val="076DE2E1"/>
    <w:rsid w:val="076ED2B7"/>
    <w:rsid w:val="0770407A"/>
    <w:rsid w:val="0770CF84"/>
    <w:rsid w:val="07713583"/>
    <w:rsid w:val="0774522D"/>
    <w:rsid w:val="0779273E"/>
    <w:rsid w:val="077CAAD7"/>
    <w:rsid w:val="0780CD06"/>
    <w:rsid w:val="0784523B"/>
    <w:rsid w:val="07855613"/>
    <w:rsid w:val="07874046"/>
    <w:rsid w:val="078876FF"/>
    <w:rsid w:val="07899848"/>
    <w:rsid w:val="078B97E7"/>
    <w:rsid w:val="078D6878"/>
    <w:rsid w:val="078DFF52"/>
    <w:rsid w:val="078F3914"/>
    <w:rsid w:val="0791B2A6"/>
    <w:rsid w:val="07955160"/>
    <w:rsid w:val="07960825"/>
    <w:rsid w:val="07971885"/>
    <w:rsid w:val="0798964E"/>
    <w:rsid w:val="079B1798"/>
    <w:rsid w:val="079C69F6"/>
    <w:rsid w:val="079DE94A"/>
    <w:rsid w:val="07A0FDB7"/>
    <w:rsid w:val="07A440FD"/>
    <w:rsid w:val="07A4858E"/>
    <w:rsid w:val="07A55904"/>
    <w:rsid w:val="07AEFE78"/>
    <w:rsid w:val="07AFD570"/>
    <w:rsid w:val="07B1F2C2"/>
    <w:rsid w:val="07B24F21"/>
    <w:rsid w:val="07B56F8E"/>
    <w:rsid w:val="07B8277C"/>
    <w:rsid w:val="07B8DAA3"/>
    <w:rsid w:val="07BB6252"/>
    <w:rsid w:val="07C0A06E"/>
    <w:rsid w:val="07C33A3C"/>
    <w:rsid w:val="07C912F5"/>
    <w:rsid w:val="07CBCB67"/>
    <w:rsid w:val="07CCDEF2"/>
    <w:rsid w:val="07CD357E"/>
    <w:rsid w:val="07D1D8A7"/>
    <w:rsid w:val="07D5474E"/>
    <w:rsid w:val="07DC5BBC"/>
    <w:rsid w:val="07DCE586"/>
    <w:rsid w:val="07DE45BC"/>
    <w:rsid w:val="07DF4E2A"/>
    <w:rsid w:val="07F1D4C1"/>
    <w:rsid w:val="07F37945"/>
    <w:rsid w:val="07F57145"/>
    <w:rsid w:val="07F7DDCD"/>
    <w:rsid w:val="0800D0F3"/>
    <w:rsid w:val="08032982"/>
    <w:rsid w:val="0803D34B"/>
    <w:rsid w:val="0807C72B"/>
    <w:rsid w:val="080A5423"/>
    <w:rsid w:val="080B3F8C"/>
    <w:rsid w:val="080D1854"/>
    <w:rsid w:val="0813DA65"/>
    <w:rsid w:val="0818F881"/>
    <w:rsid w:val="081C30D8"/>
    <w:rsid w:val="081C326A"/>
    <w:rsid w:val="081C84D1"/>
    <w:rsid w:val="081CBBF4"/>
    <w:rsid w:val="08284D5A"/>
    <w:rsid w:val="0829CBB1"/>
    <w:rsid w:val="082A6FEF"/>
    <w:rsid w:val="082D685B"/>
    <w:rsid w:val="082DCD62"/>
    <w:rsid w:val="082EEE37"/>
    <w:rsid w:val="0831D31E"/>
    <w:rsid w:val="08328D2C"/>
    <w:rsid w:val="083493CA"/>
    <w:rsid w:val="0834DC31"/>
    <w:rsid w:val="0836F3D7"/>
    <w:rsid w:val="0838A00D"/>
    <w:rsid w:val="0839E355"/>
    <w:rsid w:val="0840AA06"/>
    <w:rsid w:val="0843BC4A"/>
    <w:rsid w:val="0845158B"/>
    <w:rsid w:val="0845EF6D"/>
    <w:rsid w:val="0846C4D3"/>
    <w:rsid w:val="08491A8E"/>
    <w:rsid w:val="0849E5D9"/>
    <w:rsid w:val="084B458A"/>
    <w:rsid w:val="084B568A"/>
    <w:rsid w:val="084EE23B"/>
    <w:rsid w:val="085062D8"/>
    <w:rsid w:val="08540DFD"/>
    <w:rsid w:val="08568511"/>
    <w:rsid w:val="08590353"/>
    <w:rsid w:val="085AD2CE"/>
    <w:rsid w:val="085BC997"/>
    <w:rsid w:val="085D83B4"/>
    <w:rsid w:val="085F868E"/>
    <w:rsid w:val="085FEC5D"/>
    <w:rsid w:val="086379FB"/>
    <w:rsid w:val="086B39B1"/>
    <w:rsid w:val="086CCDD3"/>
    <w:rsid w:val="08716A4E"/>
    <w:rsid w:val="0874238E"/>
    <w:rsid w:val="0875B740"/>
    <w:rsid w:val="087A9D1E"/>
    <w:rsid w:val="087BC7A0"/>
    <w:rsid w:val="087D57DB"/>
    <w:rsid w:val="087D7B1E"/>
    <w:rsid w:val="087DA40D"/>
    <w:rsid w:val="088D4AB4"/>
    <w:rsid w:val="0895C542"/>
    <w:rsid w:val="08962DE8"/>
    <w:rsid w:val="08968F0F"/>
    <w:rsid w:val="08978DB8"/>
    <w:rsid w:val="089B8F4F"/>
    <w:rsid w:val="089EE557"/>
    <w:rsid w:val="08A15220"/>
    <w:rsid w:val="08A6A916"/>
    <w:rsid w:val="08A9E214"/>
    <w:rsid w:val="08A9E812"/>
    <w:rsid w:val="08B27F1A"/>
    <w:rsid w:val="08B4E549"/>
    <w:rsid w:val="08B8AF21"/>
    <w:rsid w:val="08BF5EFB"/>
    <w:rsid w:val="08C031ED"/>
    <w:rsid w:val="08C32145"/>
    <w:rsid w:val="08C3592D"/>
    <w:rsid w:val="08C3FC3E"/>
    <w:rsid w:val="08C7882B"/>
    <w:rsid w:val="08C82CB1"/>
    <w:rsid w:val="08CF1D7D"/>
    <w:rsid w:val="08D012BD"/>
    <w:rsid w:val="08D16F28"/>
    <w:rsid w:val="08D50C15"/>
    <w:rsid w:val="08D748D4"/>
    <w:rsid w:val="08D8D523"/>
    <w:rsid w:val="08D8D929"/>
    <w:rsid w:val="08DA9658"/>
    <w:rsid w:val="08DC5D67"/>
    <w:rsid w:val="08DE4610"/>
    <w:rsid w:val="08E18C4E"/>
    <w:rsid w:val="08E55E19"/>
    <w:rsid w:val="08E692E0"/>
    <w:rsid w:val="08ECC3D1"/>
    <w:rsid w:val="08F01533"/>
    <w:rsid w:val="08F9881D"/>
    <w:rsid w:val="08FA9A53"/>
    <w:rsid w:val="08FBD5F0"/>
    <w:rsid w:val="09036DB2"/>
    <w:rsid w:val="090BFC77"/>
    <w:rsid w:val="090CAED2"/>
    <w:rsid w:val="090F515D"/>
    <w:rsid w:val="090F7FC5"/>
    <w:rsid w:val="0910A195"/>
    <w:rsid w:val="0911C5B1"/>
    <w:rsid w:val="0915BF1E"/>
    <w:rsid w:val="09229217"/>
    <w:rsid w:val="0922B725"/>
    <w:rsid w:val="0923E465"/>
    <w:rsid w:val="0926412E"/>
    <w:rsid w:val="09273D93"/>
    <w:rsid w:val="0929144A"/>
    <w:rsid w:val="092A0C7F"/>
    <w:rsid w:val="092C2A7A"/>
    <w:rsid w:val="09309C83"/>
    <w:rsid w:val="0938CF72"/>
    <w:rsid w:val="0939B464"/>
    <w:rsid w:val="093A0D9F"/>
    <w:rsid w:val="093C31D5"/>
    <w:rsid w:val="093D507A"/>
    <w:rsid w:val="093EEDC0"/>
    <w:rsid w:val="094214C5"/>
    <w:rsid w:val="09492CB1"/>
    <w:rsid w:val="094ACDD1"/>
    <w:rsid w:val="094CB053"/>
    <w:rsid w:val="094D674D"/>
    <w:rsid w:val="094D813C"/>
    <w:rsid w:val="095494EE"/>
    <w:rsid w:val="0954DDAD"/>
    <w:rsid w:val="095A0187"/>
    <w:rsid w:val="095A7C6A"/>
    <w:rsid w:val="095FFC31"/>
    <w:rsid w:val="0961CDCD"/>
    <w:rsid w:val="0966EDA5"/>
    <w:rsid w:val="0969EFAD"/>
    <w:rsid w:val="096C595F"/>
    <w:rsid w:val="096D6C1A"/>
    <w:rsid w:val="09700117"/>
    <w:rsid w:val="0970828B"/>
    <w:rsid w:val="0975C3A2"/>
    <w:rsid w:val="0976B241"/>
    <w:rsid w:val="097F8406"/>
    <w:rsid w:val="09803080"/>
    <w:rsid w:val="09822433"/>
    <w:rsid w:val="09830FD6"/>
    <w:rsid w:val="09857306"/>
    <w:rsid w:val="09872423"/>
    <w:rsid w:val="098BA1D0"/>
    <w:rsid w:val="098C0BD5"/>
    <w:rsid w:val="098F07BB"/>
    <w:rsid w:val="098F18C0"/>
    <w:rsid w:val="09905C93"/>
    <w:rsid w:val="09979250"/>
    <w:rsid w:val="0997AB64"/>
    <w:rsid w:val="09990911"/>
    <w:rsid w:val="0999263D"/>
    <w:rsid w:val="099B0E4E"/>
    <w:rsid w:val="09A01C42"/>
    <w:rsid w:val="09A1F74F"/>
    <w:rsid w:val="09A476EE"/>
    <w:rsid w:val="09A48B33"/>
    <w:rsid w:val="09A695F5"/>
    <w:rsid w:val="09A72E57"/>
    <w:rsid w:val="09AC2E4E"/>
    <w:rsid w:val="09ACADEB"/>
    <w:rsid w:val="09AE885F"/>
    <w:rsid w:val="09AEF690"/>
    <w:rsid w:val="09AFB060"/>
    <w:rsid w:val="09B088C7"/>
    <w:rsid w:val="09B40A90"/>
    <w:rsid w:val="09BAC19C"/>
    <w:rsid w:val="09BB8CDE"/>
    <w:rsid w:val="09BD2ADA"/>
    <w:rsid w:val="09BD4678"/>
    <w:rsid w:val="09BDACAE"/>
    <w:rsid w:val="09C28545"/>
    <w:rsid w:val="09C47EB7"/>
    <w:rsid w:val="09C6E3A3"/>
    <w:rsid w:val="09D70754"/>
    <w:rsid w:val="09D995D6"/>
    <w:rsid w:val="09DAED2A"/>
    <w:rsid w:val="09DBC735"/>
    <w:rsid w:val="09DD991B"/>
    <w:rsid w:val="09DF3D1F"/>
    <w:rsid w:val="09DFABB6"/>
    <w:rsid w:val="09E1AABD"/>
    <w:rsid w:val="09E1ED37"/>
    <w:rsid w:val="09E5A2A0"/>
    <w:rsid w:val="09E76134"/>
    <w:rsid w:val="09EDAA41"/>
    <w:rsid w:val="09EE7DD4"/>
    <w:rsid w:val="09F07473"/>
    <w:rsid w:val="09F5E6C8"/>
    <w:rsid w:val="09F7A2DC"/>
    <w:rsid w:val="09F97BF3"/>
    <w:rsid w:val="09FBBF9D"/>
    <w:rsid w:val="0A0157F7"/>
    <w:rsid w:val="0A02DF1E"/>
    <w:rsid w:val="0A04DCAC"/>
    <w:rsid w:val="0A0B0D8E"/>
    <w:rsid w:val="0A0D1AE9"/>
    <w:rsid w:val="0A0D5316"/>
    <w:rsid w:val="0A0FC732"/>
    <w:rsid w:val="0A134621"/>
    <w:rsid w:val="0A14201E"/>
    <w:rsid w:val="0A1618D2"/>
    <w:rsid w:val="0A183E1C"/>
    <w:rsid w:val="0A1A78E5"/>
    <w:rsid w:val="0A1E3318"/>
    <w:rsid w:val="0A1EC5FA"/>
    <w:rsid w:val="0A223A9A"/>
    <w:rsid w:val="0A2330B6"/>
    <w:rsid w:val="0A247037"/>
    <w:rsid w:val="0A2B1C23"/>
    <w:rsid w:val="0A2C2CB1"/>
    <w:rsid w:val="0A2D1E29"/>
    <w:rsid w:val="0A2FE2DB"/>
    <w:rsid w:val="0A3012FA"/>
    <w:rsid w:val="0A30E8A2"/>
    <w:rsid w:val="0A374CD4"/>
    <w:rsid w:val="0A38ECF3"/>
    <w:rsid w:val="0A3B6E11"/>
    <w:rsid w:val="0A3D1CFF"/>
    <w:rsid w:val="0A3E2B9F"/>
    <w:rsid w:val="0A3FA67E"/>
    <w:rsid w:val="0A410EAA"/>
    <w:rsid w:val="0A470F57"/>
    <w:rsid w:val="0A47DAE6"/>
    <w:rsid w:val="0A47E0F1"/>
    <w:rsid w:val="0A4C4136"/>
    <w:rsid w:val="0A4D4038"/>
    <w:rsid w:val="0A4E6757"/>
    <w:rsid w:val="0A51937B"/>
    <w:rsid w:val="0A54E05A"/>
    <w:rsid w:val="0A565415"/>
    <w:rsid w:val="0A5713F0"/>
    <w:rsid w:val="0A591C1A"/>
    <w:rsid w:val="0A5E210E"/>
    <w:rsid w:val="0A5E8C1E"/>
    <w:rsid w:val="0A5E9BB2"/>
    <w:rsid w:val="0A5EBEEA"/>
    <w:rsid w:val="0A630F7D"/>
    <w:rsid w:val="0A6319B2"/>
    <w:rsid w:val="0A7036FE"/>
    <w:rsid w:val="0A765F82"/>
    <w:rsid w:val="0A7B2940"/>
    <w:rsid w:val="0A7EF9CD"/>
    <w:rsid w:val="0A7F445C"/>
    <w:rsid w:val="0A8508A2"/>
    <w:rsid w:val="0A86E6CA"/>
    <w:rsid w:val="0A86FD33"/>
    <w:rsid w:val="0A9119B9"/>
    <w:rsid w:val="0A9185DA"/>
    <w:rsid w:val="0A93F3F2"/>
    <w:rsid w:val="0A961203"/>
    <w:rsid w:val="0A97AC90"/>
    <w:rsid w:val="0A9D6339"/>
    <w:rsid w:val="0A9DE5E5"/>
    <w:rsid w:val="0AA193CE"/>
    <w:rsid w:val="0AA36F8C"/>
    <w:rsid w:val="0AA4688D"/>
    <w:rsid w:val="0AA49CF0"/>
    <w:rsid w:val="0AA4E343"/>
    <w:rsid w:val="0AA54FB7"/>
    <w:rsid w:val="0AA8A650"/>
    <w:rsid w:val="0AA96198"/>
    <w:rsid w:val="0AAA2160"/>
    <w:rsid w:val="0AAAF681"/>
    <w:rsid w:val="0AAAFC23"/>
    <w:rsid w:val="0AAAFF85"/>
    <w:rsid w:val="0AAC66BF"/>
    <w:rsid w:val="0AB0454D"/>
    <w:rsid w:val="0ABE804B"/>
    <w:rsid w:val="0ABF698A"/>
    <w:rsid w:val="0AC27E79"/>
    <w:rsid w:val="0AC31135"/>
    <w:rsid w:val="0AC3ABA2"/>
    <w:rsid w:val="0AC4C227"/>
    <w:rsid w:val="0AC542C5"/>
    <w:rsid w:val="0AC6EDA7"/>
    <w:rsid w:val="0AC7E719"/>
    <w:rsid w:val="0ACEBE6A"/>
    <w:rsid w:val="0AD1D48E"/>
    <w:rsid w:val="0AD9F624"/>
    <w:rsid w:val="0ADADE0E"/>
    <w:rsid w:val="0ADD0C80"/>
    <w:rsid w:val="0ADE6F42"/>
    <w:rsid w:val="0AE05B41"/>
    <w:rsid w:val="0AEA7803"/>
    <w:rsid w:val="0AF18A7B"/>
    <w:rsid w:val="0AF1B7CD"/>
    <w:rsid w:val="0AF20D2D"/>
    <w:rsid w:val="0AFA00F5"/>
    <w:rsid w:val="0AFAAAA9"/>
    <w:rsid w:val="0AFAD68F"/>
    <w:rsid w:val="0AFD8439"/>
    <w:rsid w:val="0B00F9A0"/>
    <w:rsid w:val="0B01240E"/>
    <w:rsid w:val="0B0175F3"/>
    <w:rsid w:val="0B019B85"/>
    <w:rsid w:val="0B01B317"/>
    <w:rsid w:val="0B02A51B"/>
    <w:rsid w:val="0B03BAA3"/>
    <w:rsid w:val="0B047D0A"/>
    <w:rsid w:val="0B081DDC"/>
    <w:rsid w:val="0B09172B"/>
    <w:rsid w:val="0B0AB19F"/>
    <w:rsid w:val="0B0E60A9"/>
    <w:rsid w:val="0B1260D1"/>
    <w:rsid w:val="0B14C5DD"/>
    <w:rsid w:val="0B14F969"/>
    <w:rsid w:val="0B1A1B67"/>
    <w:rsid w:val="0B1A85CB"/>
    <w:rsid w:val="0B1D4C30"/>
    <w:rsid w:val="0B1EC798"/>
    <w:rsid w:val="0B221CCE"/>
    <w:rsid w:val="0B230069"/>
    <w:rsid w:val="0B26893D"/>
    <w:rsid w:val="0B2DC88D"/>
    <w:rsid w:val="0B34DD2A"/>
    <w:rsid w:val="0B35DC50"/>
    <w:rsid w:val="0B36B659"/>
    <w:rsid w:val="0B36F69A"/>
    <w:rsid w:val="0B37EF99"/>
    <w:rsid w:val="0B3F7D46"/>
    <w:rsid w:val="0B440C78"/>
    <w:rsid w:val="0B441264"/>
    <w:rsid w:val="0B46A9DA"/>
    <w:rsid w:val="0B46F7DA"/>
    <w:rsid w:val="0B4785EA"/>
    <w:rsid w:val="0B4A8A60"/>
    <w:rsid w:val="0B505C7E"/>
    <w:rsid w:val="0B5B8872"/>
    <w:rsid w:val="0B5C01F5"/>
    <w:rsid w:val="0B5C9685"/>
    <w:rsid w:val="0B668912"/>
    <w:rsid w:val="0B675831"/>
    <w:rsid w:val="0B6771B4"/>
    <w:rsid w:val="0B7026A6"/>
    <w:rsid w:val="0B7CD8B8"/>
    <w:rsid w:val="0B7DA5CA"/>
    <w:rsid w:val="0B8108AF"/>
    <w:rsid w:val="0B83BA88"/>
    <w:rsid w:val="0B85971A"/>
    <w:rsid w:val="0B9376D0"/>
    <w:rsid w:val="0B9436C9"/>
    <w:rsid w:val="0B967F13"/>
    <w:rsid w:val="0B9B6AB4"/>
    <w:rsid w:val="0BA2B099"/>
    <w:rsid w:val="0BA2F404"/>
    <w:rsid w:val="0BA672B8"/>
    <w:rsid w:val="0BA925B1"/>
    <w:rsid w:val="0BAEAF4C"/>
    <w:rsid w:val="0BAEB481"/>
    <w:rsid w:val="0BAF66C5"/>
    <w:rsid w:val="0BB124A4"/>
    <w:rsid w:val="0BB1EEEB"/>
    <w:rsid w:val="0BB3CF36"/>
    <w:rsid w:val="0BB662EF"/>
    <w:rsid w:val="0BC4D99E"/>
    <w:rsid w:val="0BCD6556"/>
    <w:rsid w:val="0BD132CF"/>
    <w:rsid w:val="0BD4D424"/>
    <w:rsid w:val="0BD5B2BE"/>
    <w:rsid w:val="0BD9638E"/>
    <w:rsid w:val="0BDBDD72"/>
    <w:rsid w:val="0BDCC01A"/>
    <w:rsid w:val="0BE0665D"/>
    <w:rsid w:val="0BE3CF44"/>
    <w:rsid w:val="0BF0618B"/>
    <w:rsid w:val="0BF43EE0"/>
    <w:rsid w:val="0BF4C152"/>
    <w:rsid w:val="0BFD2F35"/>
    <w:rsid w:val="0BFE7CA0"/>
    <w:rsid w:val="0C01AD0E"/>
    <w:rsid w:val="0C02CBAA"/>
    <w:rsid w:val="0C03A78A"/>
    <w:rsid w:val="0C077612"/>
    <w:rsid w:val="0C0AD3FB"/>
    <w:rsid w:val="0C0DF586"/>
    <w:rsid w:val="0C0EA080"/>
    <w:rsid w:val="0C0F7D78"/>
    <w:rsid w:val="0C1031C6"/>
    <w:rsid w:val="0C10EF19"/>
    <w:rsid w:val="0C11A38F"/>
    <w:rsid w:val="0C12B50B"/>
    <w:rsid w:val="0C156A51"/>
    <w:rsid w:val="0C177244"/>
    <w:rsid w:val="0C1927B6"/>
    <w:rsid w:val="0C1F5EA2"/>
    <w:rsid w:val="0C1FC9AD"/>
    <w:rsid w:val="0C24C498"/>
    <w:rsid w:val="0C2866EB"/>
    <w:rsid w:val="0C2884E1"/>
    <w:rsid w:val="0C2D8BCC"/>
    <w:rsid w:val="0C2F5482"/>
    <w:rsid w:val="0C310CAA"/>
    <w:rsid w:val="0C3523AE"/>
    <w:rsid w:val="0C385AB1"/>
    <w:rsid w:val="0C3C3C77"/>
    <w:rsid w:val="0C3C6283"/>
    <w:rsid w:val="0C3CB29F"/>
    <w:rsid w:val="0C3CE4FA"/>
    <w:rsid w:val="0C3E7EE9"/>
    <w:rsid w:val="0C3F06E1"/>
    <w:rsid w:val="0C412018"/>
    <w:rsid w:val="0C42DA68"/>
    <w:rsid w:val="0C4AE849"/>
    <w:rsid w:val="0C4C7663"/>
    <w:rsid w:val="0C4CA502"/>
    <w:rsid w:val="0C4D5B09"/>
    <w:rsid w:val="0C4DAA85"/>
    <w:rsid w:val="0C4DCF4C"/>
    <w:rsid w:val="0C4EA706"/>
    <w:rsid w:val="0C521809"/>
    <w:rsid w:val="0C53BF8E"/>
    <w:rsid w:val="0C57C69C"/>
    <w:rsid w:val="0C59585F"/>
    <w:rsid w:val="0C59835A"/>
    <w:rsid w:val="0C59EE04"/>
    <w:rsid w:val="0C5DFD16"/>
    <w:rsid w:val="0C63125E"/>
    <w:rsid w:val="0C652796"/>
    <w:rsid w:val="0C67CDB0"/>
    <w:rsid w:val="0C694C54"/>
    <w:rsid w:val="0C6989C3"/>
    <w:rsid w:val="0C69E963"/>
    <w:rsid w:val="0C705242"/>
    <w:rsid w:val="0C73457E"/>
    <w:rsid w:val="0C74F91E"/>
    <w:rsid w:val="0C76F2B1"/>
    <w:rsid w:val="0C784D4A"/>
    <w:rsid w:val="0C78C0B6"/>
    <w:rsid w:val="0C7C57E9"/>
    <w:rsid w:val="0C7FAD05"/>
    <w:rsid w:val="0C8307D5"/>
    <w:rsid w:val="0C8C855E"/>
    <w:rsid w:val="0C8CB413"/>
    <w:rsid w:val="0C94154F"/>
    <w:rsid w:val="0C942AB0"/>
    <w:rsid w:val="0C962794"/>
    <w:rsid w:val="0C99EDD7"/>
    <w:rsid w:val="0C9A90E3"/>
    <w:rsid w:val="0C9BA582"/>
    <w:rsid w:val="0CA33E20"/>
    <w:rsid w:val="0CA489E8"/>
    <w:rsid w:val="0CA597FC"/>
    <w:rsid w:val="0CA839FB"/>
    <w:rsid w:val="0CA8EFA5"/>
    <w:rsid w:val="0CAC12C9"/>
    <w:rsid w:val="0CB03D10"/>
    <w:rsid w:val="0CB7BF7F"/>
    <w:rsid w:val="0CBA98E2"/>
    <w:rsid w:val="0CBB0AB3"/>
    <w:rsid w:val="0CBB89BC"/>
    <w:rsid w:val="0CBE7100"/>
    <w:rsid w:val="0CBF2B4D"/>
    <w:rsid w:val="0CC33997"/>
    <w:rsid w:val="0CC33A36"/>
    <w:rsid w:val="0CCBC808"/>
    <w:rsid w:val="0CCDEDF8"/>
    <w:rsid w:val="0CD17C55"/>
    <w:rsid w:val="0CD580D8"/>
    <w:rsid w:val="0CD7451C"/>
    <w:rsid w:val="0CDD1057"/>
    <w:rsid w:val="0CDDEDE8"/>
    <w:rsid w:val="0CE5026B"/>
    <w:rsid w:val="0CEA0179"/>
    <w:rsid w:val="0CEC7919"/>
    <w:rsid w:val="0CEF2987"/>
    <w:rsid w:val="0CF054A7"/>
    <w:rsid w:val="0CF71DD8"/>
    <w:rsid w:val="0CF87140"/>
    <w:rsid w:val="0CFA5391"/>
    <w:rsid w:val="0CFCD356"/>
    <w:rsid w:val="0CFFA1FE"/>
    <w:rsid w:val="0D004AD9"/>
    <w:rsid w:val="0D011A68"/>
    <w:rsid w:val="0D05665C"/>
    <w:rsid w:val="0D07C08E"/>
    <w:rsid w:val="0D094EC2"/>
    <w:rsid w:val="0D0A060A"/>
    <w:rsid w:val="0D0A8E08"/>
    <w:rsid w:val="0D0C09E1"/>
    <w:rsid w:val="0D16228F"/>
    <w:rsid w:val="0D1703C9"/>
    <w:rsid w:val="0D18A97A"/>
    <w:rsid w:val="0D192AE8"/>
    <w:rsid w:val="0D1A8AA0"/>
    <w:rsid w:val="0D1E073D"/>
    <w:rsid w:val="0D1FDDD7"/>
    <w:rsid w:val="0D210572"/>
    <w:rsid w:val="0D22EFD5"/>
    <w:rsid w:val="0D259602"/>
    <w:rsid w:val="0D2AC3E0"/>
    <w:rsid w:val="0D2B74BC"/>
    <w:rsid w:val="0D2CC721"/>
    <w:rsid w:val="0D3388A4"/>
    <w:rsid w:val="0D380E99"/>
    <w:rsid w:val="0D3AA947"/>
    <w:rsid w:val="0D3AEF7D"/>
    <w:rsid w:val="0D3B0206"/>
    <w:rsid w:val="0D40034E"/>
    <w:rsid w:val="0D402F86"/>
    <w:rsid w:val="0D41FB77"/>
    <w:rsid w:val="0D4464BC"/>
    <w:rsid w:val="0D49C527"/>
    <w:rsid w:val="0D4A26C6"/>
    <w:rsid w:val="0D4B114C"/>
    <w:rsid w:val="0D4B9292"/>
    <w:rsid w:val="0D4C32EE"/>
    <w:rsid w:val="0D4EF65E"/>
    <w:rsid w:val="0D50D448"/>
    <w:rsid w:val="0D5206DF"/>
    <w:rsid w:val="0D5404AD"/>
    <w:rsid w:val="0D54CECD"/>
    <w:rsid w:val="0D558011"/>
    <w:rsid w:val="0D5D1374"/>
    <w:rsid w:val="0D5D90BC"/>
    <w:rsid w:val="0D61726D"/>
    <w:rsid w:val="0D62277B"/>
    <w:rsid w:val="0D643468"/>
    <w:rsid w:val="0D68EBED"/>
    <w:rsid w:val="0D6C5EDF"/>
    <w:rsid w:val="0D6DDF35"/>
    <w:rsid w:val="0D6F9373"/>
    <w:rsid w:val="0D6FBFA5"/>
    <w:rsid w:val="0D77336A"/>
    <w:rsid w:val="0D788BD8"/>
    <w:rsid w:val="0D7A7EB9"/>
    <w:rsid w:val="0D7F4B4C"/>
    <w:rsid w:val="0D819057"/>
    <w:rsid w:val="0D866EC5"/>
    <w:rsid w:val="0D8A0B6E"/>
    <w:rsid w:val="0D8A6218"/>
    <w:rsid w:val="0D8D2111"/>
    <w:rsid w:val="0D8DCB47"/>
    <w:rsid w:val="0D8F9D6D"/>
    <w:rsid w:val="0D9666BC"/>
    <w:rsid w:val="0D987041"/>
    <w:rsid w:val="0D9BC69A"/>
    <w:rsid w:val="0DA2454A"/>
    <w:rsid w:val="0DA27BB7"/>
    <w:rsid w:val="0DA5EDC6"/>
    <w:rsid w:val="0DA60F16"/>
    <w:rsid w:val="0DA7F6BB"/>
    <w:rsid w:val="0DAA1926"/>
    <w:rsid w:val="0DAA58EE"/>
    <w:rsid w:val="0DAD4D0E"/>
    <w:rsid w:val="0DAF0D11"/>
    <w:rsid w:val="0DB0070E"/>
    <w:rsid w:val="0DB14115"/>
    <w:rsid w:val="0DB49ABF"/>
    <w:rsid w:val="0DB4A0D3"/>
    <w:rsid w:val="0DB50879"/>
    <w:rsid w:val="0DB7A0D2"/>
    <w:rsid w:val="0DB90105"/>
    <w:rsid w:val="0DB9CFF4"/>
    <w:rsid w:val="0DBAE84A"/>
    <w:rsid w:val="0DBCC78F"/>
    <w:rsid w:val="0DBD94E3"/>
    <w:rsid w:val="0DBED9BD"/>
    <w:rsid w:val="0DBF4274"/>
    <w:rsid w:val="0DC0AD87"/>
    <w:rsid w:val="0DC3DAD2"/>
    <w:rsid w:val="0DCB57D7"/>
    <w:rsid w:val="0DCC2375"/>
    <w:rsid w:val="0DCE118A"/>
    <w:rsid w:val="0DD3DDC3"/>
    <w:rsid w:val="0DD71655"/>
    <w:rsid w:val="0DE462C1"/>
    <w:rsid w:val="0DE47818"/>
    <w:rsid w:val="0DE68889"/>
    <w:rsid w:val="0DE755D1"/>
    <w:rsid w:val="0DEC70F3"/>
    <w:rsid w:val="0DED5AC5"/>
    <w:rsid w:val="0DEF5615"/>
    <w:rsid w:val="0DF124ED"/>
    <w:rsid w:val="0DF30BE5"/>
    <w:rsid w:val="0DF88469"/>
    <w:rsid w:val="0DFDD6EF"/>
    <w:rsid w:val="0DFE4E7A"/>
    <w:rsid w:val="0E021B4D"/>
    <w:rsid w:val="0E03E5FE"/>
    <w:rsid w:val="0E041B05"/>
    <w:rsid w:val="0E04C807"/>
    <w:rsid w:val="0E06D7AD"/>
    <w:rsid w:val="0E0E1565"/>
    <w:rsid w:val="0E1098CF"/>
    <w:rsid w:val="0E10D517"/>
    <w:rsid w:val="0E11446B"/>
    <w:rsid w:val="0E11B128"/>
    <w:rsid w:val="0E13A9B8"/>
    <w:rsid w:val="0E167EC7"/>
    <w:rsid w:val="0E1E9D4E"/>
    <w:rsid w:val="0E256853"/>
    <w:rsid w:val="0E2E5DFD"/>
    <w:rsid w:val="0E336ABF"/>
    <w:rsid w:val="0E393817"/>
    <w:rsid w:val="0E3D415F"/>
    <w:rsid w:val="0E43A43F"/>
    <w:rsid w:val="0E43F69C"/>
    <w:rsid w:val="0E4687ED"/>
    <w:rsid w:val="0E47370B"/>
    <w:rsid w:val="0E4A84A5"/>
    <w:rsid w:val="0E4B7DE8"/>
    <w:rsid w:val="0E4CE5FD"/>
    <w:rsid w:val="0E4D9876"/>
    <w:rsid w:val="0E4F14B0"/>
    <w:rsid w:val="0E4F917E"/>
    <w:rsid w:val="0E57B3B9"/>
    <w:rsid w:val="0E57B4C9"/>
    <w:rsid w:val="0E5A32A1"/>
    <w:rsid w:val="0E5A884C"/>
    <w:rsid w:val="0E5B966D"/>
    <w:rsid w:val="0E5D6FC0"/>
    <w:rsid w:val="0E5EEE51"/>
    <w:rsid w:val="0E603853"/>
    <w:rsid w:val="0E612A7B"/>
    <w:rsid w:val="0E66321E"/>
    <w:rsid w:val="0E682586"/>
    <w:rsid w:val="0E6CEA49"/>
    <w:rsid w:val="0E6DAB23"/>
    <w:rsid w:val="0E706433"/>
    <w:rsid w:val="0E71491A"/>
    <w:rsid w:val="0E7707B1"/>
    <w:rsid w:val="0E79CB5C"/>
    <w:rsid w:val="0E7BABE4"/>
    <w:rsid w:val="0E7CC352"/>
    <w:rsid w:val="0E7E3AD5"/>
    <w:rsid w:val="0E7E619B"/>
    <w:rsid w:val="0E7E9BCC"/>
    <w:rsid w:val="0E85BAC9"/>
    <w:rsid w:val="0E866F94"/>
    <w:rsid w:val="0E87D65A"/>
    <w:rsid w:val="0E88A7F7"/>
    <w:rsid w:val="0E89D53C"/>
    <w:rsid w:val="0E8B8CBB"/>
    <w:rsid w:val="0E8D5B42"/>
    <w:rsid w:val="0E917F50"/>
    <w:rsid w:val="0E9680E1"/>
    <w:rsid w:val="0E9685FF"/>
    <w:rsid w:val="0E9851D8"/>
    <w:rsid w:val="0E9A1B98"/>
    <w:rsid w:val="0E9A4A10"/>
    <w:rsid w:val="0E9BA8E2"/>
    <w:rsid w:val="0E9CEF1C"/>
    <w:rsid w:val="0E9DD4F8"/>
    <w:rsid w:val="0EA08B7A"/>
    <w:rsid w:val="0EA0F363"/>
    <w:rsid w:val="0EA58D6C"/>
    <w:rsid w:val="0EA89362"/>
    <w:rsid w:val="0EA9A6D8"/>
    <w:rsid w:val="0EABDD48"/>
    <w:rsid w:val="0EAFCCA1"/>
    <w:rsid w:val="0EB0EF74"/>
    <w:rsid w:val="0EB223FB"/>
    <w:rsid w:val="0EB2D90C"/>
    <w:rsid w:val="0EB2DA9B"/>
    <w:rsid w:val="0EB310E4"/>
    <w:rsid w:val="0EB34059"/>
    <w:rsid w:val="0EB5C8B5"/>
    <w:rsid w:val="0EB99CC6"/>
    <w:rsid w:val="0EBA56FC"/>
    <w:rsid w:val="0EBBDC37"/>
    <w:rsid w:val="0EC043DB"/>
    <w:rsid w:val="0EC61C94"/>
    <w:rsid w:val="0EC8D031"/>
    <w:rsid w:val="0ECA46F7"/>
    <w:rsid w:val="0ECA5311"/>
    <w:rsid w:val="0ECDA1E0"/>
    <w:rsid w:val="0ECF731F"/>
    <w:rsid w:val="0ED507C7"/>
    <w:rsid w:val="0ED54E1C"/>
    <w:rsid w:val="0ED76248"/>
    <w:rsid w:val="0ED80249"/>
    <w:rsid w:val="0EDA1553"/>
    <w:rsid w:val="0EDDC944"/>
    <w:rsid w:val="0EE34218"/>
    <w:rsid w:val="0EE46A8C"/>
    <w:rsid w:val="0EEBA0EE"/>
    <w:rsid w:val="0EF02661"/>
    <w:rsid w:val="0EF19F4B"/>
    <w:rsid w:val="0EF331F7"/>
    <w:rsid w:val="0EF352F2"/>
    <w:rsid w:val="0EFA4117"/>
    <w:rsid w:val="0EFAB4B1"/>
    <w:rsid w:val="0EFC4C8B"/>
    <w:rsid w:val="0EFE712E"/>
    <w:rsid w:val="0F00BA5D"/>
    <w:rsid w:val="0F04E690"/>
    <w:rsid w:val="0F04ED94"/>
    <w:rsid w:val="0F05F391"/>
    <w:rsid w:val="0F07B521"/>
    <w:rsid w:val="0F11F6CE"/>
    <w:rsid w:val="0F125D70"/>
    <w:rsid w:val="0F147A1C"/>
    <w:rsid w:val="0F174949"/>
    <w:rsid w:val="0F1966E2"/>
    <w:rsid w:val="0F1BF3FC"/>
    <w:rsid w:val="0F20ED64"/>
    <w:rsid w:val="0F2D31A7"/>
    <w:rsid w:val="0F2D3274"/>
    <w:rsid w:val="0F31A584"/>
    <w:rsid w:val="0F323758"/>
    <w:rsid w:val="0F3391CD"/>
    <w:rsid w:val="0F363DF0"/>
    <w:rsid w:val="0F37C54A"/>
    <w:rsid w:val="0F37EE27"/>
    <w:rsid w:val="0F39DDAC"/>
    <w:rsid w:val="0F3AAA84"/>
    <w:rsid w:val="0F3BFA84"/>
    <w:rsid w:val="0F3C545E"/>
    <w:rsid w:val="0F466CD9"/>
    <w:rsid w:val="0F53F4F7"/>
    <w:rsid w:val="0F540698"/>
    <w:rsid w:val="0F5546A3"/>
    <w:rsid w:val="0F5CC57E"/>
    <w:rsid w:val="0F5F66E1"/>
    <w:rsid w:val="0F6152C1"/>
    <w:rsid w:val="0F653A69"/>
    <w:rsid w:val="0F65F28F"/>
    <w:rsid w:val="0F66152D"/>
    <w:rsid w:val="0F66EBE3"/>
    <w:rsid w:val="0F6BB5F9"/>
    <w:rsid w:val="0F6CC03E"/>
    <w:rsid w:val="0F6E7308"/>
    <w:rsid w:val="0F6EC8DF"/>
    <w:rsid w:val="0F714C10"/>
    <w:rsid w:val="0F72EB43"/>
    <w:rsid w:val="0F7402F8"/>
    <w:rsid w:val="0F76EE20"/>
    <w:rsid w:val="0F7B0CD6"/>
    <w:rsid w:val="0F7B36BF"/>
    <w:rsid w:val="0F7B3C01"/>
    <w:rsid w:val="0F7E7907"/>
    <w:rsid w:val="0F7EB616"/>
    <w:rsid w:val="0F7FFBFE"/>
    <w:rsid w:val="0F847731"/>
    <w:rsid w:val="0F8B112B"/>
    <w:rsid w:val="0F91BBC8"/>
    <w:rsid w:val="0F91FB9C"/>
    <w:rsid w:val="0F94FB5B"/>
    <w:rsid w:val="0F9552ED"/>
    <w:rsid w:val="0F9B5864"/>
    <w:rsid w:val="0F9C4767"/>
    <w:rsid w:val="0F9CC7BF"/>
    <w:rsid w:val="0FA1B0C2"/>
    <w:rsid w:val="0FA51E4F"/>
    <w:rsid w:val="0FA584F1"/>
    <w:rsid w:val="0FA7C988"/>
    <w:rsid w:val="0FAA2735"/>
    <w:rsid w:val="0FAA8FD2"/>
    <w:rsid w:val="0FAF76E8"/>
    <w:rsid w:val="0FB7F4F5"/>
    <w:rsid w:val="0FBBE8EA"/>
    <w:rsid w:val="0FBCAABD"/>
    <w:rsid w:val="0FC3C9B3"/>
    <w:rsid w:val="0FC4DBD9"/>
    <w:rsid w:val="0FC51986"/>
    <w:rsid w:val="0FC85B7F"/>
    <w:rsid w:val="0FC8AD49"/>
    <w:rsid w:val="0FCBF8B5"/>
    <w:rsid w:val="0FD0C4EE"/>
    <w:rsid w:val="0FD26AD1"/>
    <w:rsid w:val="0FD3DB53"/>
    <w:rsid w:val="0FD4C3F1"/>
    <w:rsid w:val="0FD520F8"/>
    <w:rsid w:val="0FD65B8F"/>
    <w:rsid w:val="0FD7D8E8"/>
    <w:rsid w:val="0FD81370"/>
    <w:rsid w:val="0FDD42A8"/>
    <w:rsid w:val="0FDD6766"/>
    <w:rsid w:val="0FE0EDA1"/>
    <w:rsid w:val="0FE2C645"/>
    <w:rsid w:val="0FE5A1ED"/>
    <w:rsid w:val="0FE5AFA2"/>
    <w:rsid w:val="0FE7B7C7"/>
    <w:rsid w:val="0FE9F346"/>
    <w:rsid w:val="0FF77C22"/>
    <w:rsid w:val="0FF8F695"/>
    <w:rsid w:val="0FFB9C11"/>
    <w:rsid w:val="0FFC3E2F"/>
    <w:rsid w:val="0FFE653A"/>
    <w:rsid w:val="0FFFE371"/>
    <w:rsid w:val="100167D9"/>
    <w:rsid w:val="1001FCF3"/>
    <w:rsid w:val="1003E698"/>
    <w:rsid w:val="100F9371"/>
    <w:rsid w:val="101A6DF4"/>
    <w:rsid w:val="101D908F"/>
    <w:rsid w:val="101E0633"/>
    <w:rsid w:val="102071ED"/>
    <w:rsid w:val="102273AB"/>
    <w:rsid w:val="1024CF1F"/>
    <w:rsid w:val="102721D1"/>
    <w:rsid w:val="10274864"/>
    <w:rsid w:val="1028A170"/>
    <w:rsid w:val="102A1183"/>
    <w:rsid w:val="102B3CB6"/>
    <w:rsid w:val="102DF61C"/>
    <w:rsid w:val="102F4E66"/>
    <w:rsid w:val="102FA77F"/>
    <w:rsid w:val="102FB5FE"/>
    <w:rsid w:val="1030438D"/>
    <w:rsid w:val="10338355"/>
    <w:rsid w:val="103537F6"/>
    <w:rsid w:val="1035C1DB"/>
    <w:rsid w:val="1037CD22"/>
    <w:rsid w:val="103E13A0"/>
    <w:rsid w:val="103FCA31"/>
    <w:rsid w:val="1048F9F0"/>
    <w:rsid w:val="104C4FC9"/>
    <w:rsid w:val="104EF019"/>
    <w:rsid w:val="104F5FA9"/>
    <w:rsid w:val="10539D3A"/>
    <w:rsid w:val="10543A3D"/>
    <w:rsid w:val="1055EBD0"/>
    <w:rsid w:val="1059E877"/>
    <w:rsid w:val="105C37FD"/>
    <w:rsid w:val="105ECEEC"/>
    <w:rsid w:val="1063A1E7"/>
    <w:rsid w:val="106509C5"/>
    <w:rsid w:val="1067C200"/>
    <w:rsid w:val="106895E4"/>
    <w:rsid w:val="106DC9B7"/>
    <w:rsid w:val="106F4AB1"/>
    <w:rsid w:val="10736B82"/>
    <w:rsid w:val="1074CA76"/>
    <w:rsid w:val="107933F6"/>
    <w:rsid w:val="1079FCE7"/>
    <w:rsid w:val="107CEF77"/>
    <w:rsid w:val="107E5606"/>
    <w:rsid w:val="107FF309"/>
    <w:rsid w:val="10822973"/>
    <w:rsid w:val="10838062"/>
    <w:rsid w:val="1084A58C"/>
    <w:rsid w:val="10864463"/>
    <w:rsid w:val="108662FD"/>
    <w:rsid w:val="108708B7"/>
    <w:rsid w:val="10874FA6"/>
    <w:rsid w:val="108B2BDB"/>
    <w:rsid w:val="108C45C0"/>
    <w:rsid w:val="108CAC83"/>
    <w:rsid w:val="108CBBAB"/>
    <w:rsid w:val="108CDA63"/>
    <w:rsid w:val="108DFEAC"/>
    <w:rsid w:val="10979C33"/>
    <w:rsid w:val="109ACBFF"/>
    <w:rsid w:val="10A096E8"/>
    <w:rsid w:val="10A21FB5"/>
    <w:rsid w:val="10A54D8A"/>
    <w:rsid w:val="10A9F909"/>
    <w:rsid w:val="10AA1B05"/>
    <w:rsid w:val="10B039C9"/>
    <w:rsid w:val="10B5FBF9"/>
    <w:rsid w:val="10BE4001"/>
    <w:rsid w:val="10C280D2"/>
    <w:rsid w:val="10C3F71F"/>
    <w:rsid w:val="10C5B92B"/>
    <w:rsid w:val="10C63065"/>
    <w:rsid w:val="10C67A54"/>
    <w:rsid w:val="10C7EC49"/>
    <w:rsid w:val="10CCED13"/>
    <w:rsid w:val="10D16512"/>
    <w:rsid w:val="10D2D816"/>
    <w:rsid w:val="10D54715"/>
    <w:rsid w:val="10D96983"/>
    <w:rsid w:val="10D9DB8A"/>
    <w:rsid w:val="10DC774A"/>
    <w:rsid w:val="10E1DD21"/>
    <w:rsid w:val="10E37A1C"/>
    <w:rsid w:val="10E593E4"/>
    <w:rsid w:val="10E73C22"/>
    <w:rsid w:val="10EA4FCA"/>
    <w:rsid w:val="10ED2CCB"/>
    <w:rsid w:val="10EE7FBF"/>
    <w:rsid w:val="10EF1E3D"/>
    <w:rsid w:val="10EF5C4A"/>
    <w:rsid w:val="10F0F1C1"/>
    <w:rsid w:val="10F10649"/>
    <w:rsid w:val="10F41318"/>
    <w:rsid w:val="10F47538"/>
    <w:rsid w:val="10F67B49"/>
    <w:rsid w:val="10F82015"/>
    <w:rsid w:val="10FB75AA"/>
    <w:rsid w:val="10FD17DE"/>
    <w:rsid w:val="10FD835E"/>
    <w:rsid w:val="10FFE9A4"/>
    <w:rsid w:val="1101BDB6"/>
    <w:rsid w:val="110253FC"/>
    <w:rsid w:val="11083D32"/>
    <w:rsid w:val="110E752D"/>
    <w:rsid w:val="110F8910"/>
    <w:rsid w:val="110FE83A"/>
    <w:rsid w:val="1110AC7B"/>
    <w:rsid w:val="1110E833"/>
    <w:rsid w:val="111130A3"/>
    <w:rsid w:val="1112A4A2"/>
    <w:rsid w:val="1115D03E"/>
    <w:rsid w:val="1116A054"/>
    <w:rsid w:val="1117E127"/>
    <w:rsid w:val="1119F088"/>
    <w:rsid w:val="111E0EE8"/>
    <w:rsid w:val="1120F104"/>
    <w:rsid w:val="112778EE"/>
    <w:rsid w:val="1129C819"/>
    <w:rsid w:val="112BDA2C"/>
    <w:rsid w:val="11369840"/>
    <w:rsid w:val="113931BA"/>
    <w:rsid w:val="113C41F3"/>
    <w:rsid w:val="1141D052"/>
    <w:rsid w:val="1142FE5F"/>
    <w:rsid w:val="11431A1A"/>
    <w:rsid w:val="11440E05"/>
    <w:rsid w:val="11454044"/>
    <w:rsid w:val="11469EEA"/>
    <w:rsid w:val="1148F281"/>
    <w:rsid w:val="114AD8D4"/>
    <w:rsid w:val="114B83D0"/>
    <w:rsid w:val="114B9BCC"/>
    <w:rsid w:val="114BA79E"/>
    <w:rsid w:val="114C1EC0"/>
    <w:rsid w:val="114C6517"/>
    <w:rsid w:val="114E9375"/>
    <w:rsid w:val="11515BB5"/>
    <w:rsid w:val="11545791"/>
    <w:rsid w:val="11550400"/>
    <w:rsid w:val="1159B9EF"/>
    <w:rsid w:val="115A51BD"/>
    <w:rsid w:val="115FD32C"/>
    <w:rsid w:val="116A1E9D"/>
    <w:rsid w:val="116AD398"/>
    <w:rsid w:val="116BA50F"/>
    <w:rsid w:val="116F1EC8"/>
    <w:rsid w:val="116FF842"/>
    <w:rsid w:val="11728FF0"/>
    <w:rsid w:val="1176073A"/>
    <w:rsid w:val="11764BA0"/>
    <w:rsid w:val="1179E961"/>
    <w:rsid w:val="117A28E2"/>
    <w:rsid w:val="117B54DE"/>
    <w:rsid w:val="117D2AAE"/>
    <w:rsid w:val="117E6155"/>
    <w:rsid w:val="118562FB"/>
    <w:rsid w:val="11866627"/>
    <w:rsid w:val="1187057D"/>
    <w:rsid w:val="118A5EFA"/>
    <w:rsid w:val="119525A8"/>
    <w:rsid w:val="119CBEAD"/>
    <w:rsid w:val="11A05A33"/>
    <w:rsid w:val="11A51491"/>
    <w:rsid w:val="11A55D6A"/>
    <w:rsid w:val="11A5A1FA"/>
    <w:rsid w:val="11A801A8"/>
    <w:rsid w:val="11AA299B"/>
    <w:rsid w:val="11B02273"/>
    <w:rsid w:val="11B1C118"/>
    <w:rsid w:val="11B3C776"/>
    <w:rsid w:val="11B3DDC9"/>
    <w:rsid w:val="11B67182"/>
    <w:rsid w:val="11BDD060"/>
    <w:rsid w:val="11C29B3D"/>
    <w:rsid w:val="11C47CD6"/>
    <w:rsid w:val="11C557AC"/>
    <w:rsid w:val="11C65130"/>
    <w:rsid w:val="11CA0C33"/>
    <w:rsid w:val="11CC34A2"/>
    <w:rsid w:val="11CF2419"/>
    <w:rsid w:val="11D2C926"/>
    <w:rsid w:val="11D9DF6A"/>
    <w:rsid w:val="11DBBECB"/>
    <w:rsid w:val="11DC3D6E"/>
    <w:rsid w:val="11DC83B9"/>
    <w:rsid w:val="11DF75D5"/>
    <w:rsid w:val="11E3725D"/>
    <w:rsid w:val="11E431E1"/>
    <w:rsid w:val="11E9E021"/>
    <w:rsid w:val="11ED91D6"/>
    <w:rsid w:val="11EE528D"/>
    <w:rsid w:val="11EFD167"/>
    <w:rsid w:val="11F7391E"/>
    <w:rsid w:val="11F7BDE7"/>
    <w:rsid w:val="11F7BE71"/>
    <w:rsid w:val="11F9286D"/>
    <w:rsid w:val="12001CAE"/>
    <w:rsid w:val="1200E451"/>
    <w:rsid w:val="12024610"/>
    <w:rsid w:val="1205478C"/>
    <w:rsid w:val="120D63E7"/>
    <w:rsid w:val="120F534B"/>
    <w:rsid w:val="1214D060"/>
    <w:rsid w:val="121B7E9E"/>
    <w:rsid w:val="121CA256"/>
    <w:rsid w:val="121D8268"/>
    <w:rsid w:val="12245C7E"/>
    <w:rsid w:val="12266C6E"/>
    <w:rsid w:val="122A6CA1"/>
    <w:rsid w:val="122BB88D"/>
    <w:rsid w:val="1233BC92"/>
    <w:rsid w:val="123892C3"/>
    <w:rsid w:val="1238A185"/>
    <w:rsid w:val="1238B8BD"/>
    <w:rsid w:val="123A9881"/>
    <w:rsid w:val="12417FFF"/>
    <w:rsid w:val="12446DF2"/>
    <w:rsid w:val="12458D30"/>
    <w:rsid w:val="12463A6A"/>
    <w:rsid w:val="1248826F"/>
    <w:rsid w:val="124C8A5D"/>
    <w:rsid w:val="124CDFFB"/>
    <w:rsid w:val="1250EC3B"/>
    <w:rsid w:val="12536199"/>
    <w:rsid w:val="12546F08"/>
    <w:rsid w:val="12549C95"/>
    <w:rsid w:val="12570B90"/>
    <w:rsid w:val="125ED930"/>
    <w:rsid w:val="12618982"/>
    <w:rsid w:val="1264A10D"/>
    <w:rsid w:val="126700F2"/>
    <w:rsid w:val="12679CB9"/>
    <w:rsid w:val="126AED4D"/>
    <w:rsid w:val="1274A774"/>
    <w:rsid w:val="12753F0D"/>
    <w:rsid w:val="127698DF"/>
    <w:rsid w:val="12779302"/>
    <w:rsid w:val="127B37FB"/>
    <w:rsid w:val="127E3CC9"/>
    <w:rsid w:val="127FCC0A"/>
    <w:rsid w:val="1285CF1C"/>
    <w:rsid w:val="1291DFC1"/>
    <w:rsid w:val="129204C6"/>
    <w:rsid w:val="12959D1B"/>
    <w:rsid w:val="1297D8F1"/>
    <w:rsid w:val="129863BB"/>
    <w:rsid w:val="129A9F8F"/>
    <w:rsid w:val="129E3443"/>
    <w:rsid w:val="12A744CD"/>
    <w:rsid w:val="12ADB6A1"/>
    <w:rsid w:val="12B0C179"/>
    <w:rsid w:val="12B293E9"/>
    <w:rsid w:val="12B30A63"/>
    <w:rsid w:val="12C2AC46"/>
    <w:rsid w:val="12C5B054"/>
    <w:rsid w:val="12C6EF99"/>
    <w:rsid w:val="12CA8659"/>
    <w:rsid w:val="12CAF660"/>
    <w:rsid w:val="12CD74C6"/>
    <w:rsid w:val="12D0C9C3"/>
    <w:rsid w:val="12D9D31A"/>
    <w:rsid w:val="12D9F5F8"/>
    <w:rsid w:val="12DA3F1F"/>
    <w:rsid w:val="12DA458B"/>
    <w:rsid w:val="12DC6CAC"/>
    <w:rsid w:val="12DCBE2E"/>
    <w:rsid w:val="12DDE36E"/>
    <w:rsid w:val="12E9102B"/>
    <w:rsid w:val="12F0C2C5"/>
    <w:rsid w:val="12F49B70"/>
    <w:rsid w:val="12F58009"/>
    <w:rsid w:val="12F62417"/>
    <w:rsid w:val="12F9DD82"/>
    <w:rsid w:val="130067FF"/>
    <w:rsid w:val="1302CA0B"/>
    <w:rsid w:val="1303D589"/>
    <w:rsid w:val="1305F7E7"/>
    <w:rsid w:val="13062ADB"/>
    <w:rsid w:val="130843DD"/>
    <w:rsid w:val="13099769"/>
    <w:rsid w:val="130A7887"/>
    <w:rsid w:val="130DC3F6"/>
    <w:rsid w:val="1311B4BC"/>
    <w:rsid w:val="1311DBE7"/>
    <w:rsid w:val="13127280"/>
    <w:rsid w:val="13128EA8"/>
    <w:rsid w:val="1315F1CC"/>
    <w:rsid w:val="131798AB"/>
    <w:rsid w:val="1317DE86"/>
    <w:rsid w:val="1318D30A"/>
    <w:rsid w:val="131F9278"/>
    <w:rsid w:val="13213642"/>
    <w:rsid w:val="1327C8C9"/>
    <w:rsid w:val="13293A1A"/>
    <w:rsid w:val="132A303E"/>
    <w:rsid w:val="132ABB7F"/>
    <w:rsid w:val="132DB22A"/>
    <w:rsid w:val="132EFF5A"/>
    <w:rsid w:val="13307EEF"/>
    <w:rsid w:val="13387825"/>
    <w:rsid w:val="133A08C9"/>
    <w:rsid w:val="133A3D18"/>
    <w:rsid w:val="133C0274"/>
    <w:rsid w:val="133FD42D"/>
    <w:rsid w:val="1340D58C"/>
    <w:rsid w:val="1344FB38"/>
    <w:rsid w:val="1347E9F9"/>
    <w:rsid w:val="1347FA72"/>
    <w:rsid w:val="134A177D"/>
    <w:rsid w:val="134B37CF"/>
    <w:rsid w:val="134FFE54"/>
    <w:rsid w:val="1350154C"/>
    <w:rsid w:val="13588685"/>
    <w:rsid w:val="135A0DE5"/>
    <w:rsid w:val="135CA1A4"/>
    <w:rsid w:val="13664ADA"/>
    <w:rsid w:val="13664DFB"/>
    <w:rsid w:val="1367F49C"/>
    <w:rsid w:val="136CD192"/>
    <w:rsid w:val="136E9130"/>
    <w:rsid w:val="13705CE2"/>
    <w:rsid w:val="13711CE9"/>
    <w:rsid w:val="1373E793"/>
    <w:rsid w:val="137408A1"/>
    <w:rsid w:val="13792BB4"/>
    <w:rsid w:val="1381DEA1"/>
    <w:rsid w:val="1384202A"/>
    <w:rsid w:val="13850A7D"/>
    <w:rsid w:val="13874C90"/>
    <w:rsid w:val="138CB97A"/>
    <w:rsid w:val="138D16EE"/>
    <w:rsid w:val="138D67E7"/>
    <w:rsid w:val="138DBEB4"/>
    <w:rsid w:val="13913F2C"/>
    <w:rsid w:val="13956CDC"/>
    <w:rsid w:val="1397ED65"/>
    <w:rsid w:val="1397F7BF"/>
    <w:rsid w:val="13A572A5"/>
    <w:rsid w:val="13A7638A"/>
    <w:rsid w:val="13AB2864"/>
    <w:rsid w:val="13AD0DA2"/>
    <w:rsid w:val="13B8660D"/>
    <w:rsid w:val="13B87112"/>
    <w:rsid w:val="13BA3E09"/>
    <w:rsid w:val="13BBFEB5"/>
    <w:rsid w:val="13BC651A"/>
    <w:rsid w:val="13BE9508"/>
    <w:rsid w:val="13BEDFC5"/>
    <w:rsid w:val="13C0005E"/>
    <w:rsid w:val="13C0C2B6"/>
    <w:rsid w:val="13C23D82"/>
    <w:rsid w:val="13C2CB0F"/>
    <w:rsid w:val="13C2F38E"/>
    <w:rsid w:val="13C432BB"/>
    <w:rsid w:val="13C47A01"/>
    <w:rsid w:val="13C8FC3F"/>
    <w:rsid w:val="13CA0D37"/>
    <w:rsid w:val="13CC347D"/>
    <w:rsid w:val="13CCC87B"/>
    <w:rsid w:val="13D23B04"/>
    <w:rsid w:val="13D6CA32"/>
    <w:rsid w:val="13D75CB1"/>
    <w:rsid w:val="13D9482E"/>
    <w:rsid w:val="13DA5ABF"/>
    <w:rsid w:val="13DB4F52"/>
    <w:rsid w:val="13DDB4D8"/>
    <w:rsid w:val="13E3F279"/>
    <w:rsid w:val="13E4487F"/>
    <w:rsid w:val="13E687FC"/>
    <w:rsid w:val="13E722C3"/>
    <w:rsid w:val="13E75092"/>
    <w:rsid w:val="13E8229E"/>
    <w:rsid w:val="13E825CF"/>
    <w:rsid w:val="13E9574E"/>
    <w:rsid w:val="13EA892D"/>
    <w:rsid w:val="13EF4982"/>
    <w:rsid w:val="13F0C07F"/>
    <w:rsid w:val="13F31B1C"/>
    <w:rsid w:val="13F54DF7"/>
    <w:rsid w:val="13F6CDBC"/>
    <w:rsid w:val="13F9356C"/>
    <w:rsid w:val="13FB041E"/>
    <w:rsid w:val="13FB78AA"/>
    <w:rsid w:val="13FCEA9D"/>
    <w:rsid w:val="13FDF423"/>
    <w:rsid w:val="13FE0DAE"/>
    <w:rsid w:val="14019EAF"/>
    <w:rsid w:val="1401B033"/>
    <w:rsid w:val="14035B3F"/>
    <w:rsid w:val="1403621C"/>
    <w:rsid w:val="140EFA4F"/>
    <w:rsid w:val="1412A6E7"/>
    <w:rsid w:val="14149218"/>
    <w:rsid w:val="14154A4B"/>
    <w:rsid w:val="14189B1B"/>
    <w:rsid w:val="1419575C"/>
    <w:rsid w:val="1424625E"/>
    <w:rsid w:val="1428F131"/>
    <w:rsid w:val="142B9EDD"/>
    <w:rsid w:val="142F7240"/>
    <w:rsid w:val="1432CEF4"/>
    <w:rsid w:val="14348F6A"/>
    <w:rsid w:val="1434C0B2"/>
    <w:rsid w:val="14361325"/>
    <w:rsid w:val="1436EDC3"/>
    <w:rsid w:val="1440C105"/>
    <w:rsid w:val="144320B7"/>
    <w:rsid w:val="1447B03F"/>
    <w:rsid w:val="1447B937"/>
    <w:rsid w:val="1447BB6B"/>
    <w:rsid w:val="14493414"/>
    <w:rsid w:val="144B6A01"/>
    <w:rsid w:val="144BF051"/>
    <w:rsid w:val="144D5B80"/>
    <w:rsid w:val="144D9093"/>
    <w:rsid w:val="144F7F4F"/>
    <w:rsid w:val="144FEF9A"/>
    <w:rsid w:val="145B22E4"/>
    <w:rsid w:val="145BB4E7"/>
    <w:rsid w:val="146038DE"/>
    <w:rsid w:val="146415EF"/>
    <w:rsid w:val="1464B1DC"/>
    <w:rsid w:val="1465F6FC"/>
    <w:rsid w:val="1468F569"/>
    <w:rsid w:val="146929CE"/>
    <w:rsid w:val="14699647"/>
    <w:rsid w:val="146B33FE"/>
    <w:rsid w:val="146B9FC5"/>
    <w:rsid w:val="146EE5E1"/>
    <w:rsid w:val="146FFB3D"/>
    <w:rsid w:val="14716078"/>
    <w:rsid w:val="1477F9BE"/>
    <w:rsid w:val="14786DA0"/>
    <w:rsid w:val="147C27B0"/>
    <w:rsid w:val="147CD37F"/>
    <w:rsid w:val="1480F934"/>
    <w:rsid w:val="1481DC8C"/>
    <w:rsid w:val="148294F3"/>
    <w:rsid w:val="148594F5"/>
    <w:rsid w:val="14872F96"/>
    <w:rsid w:val="14891A37"/>
    <w:rsid w:val="148B5B36"/>
    <w:rsid w:val="148EE326"/>
    <w:rsid w:val="1493C4E3"/>
    <w:rsid w:val="14941793"/>
    <w:rsid w:val="149A80FD"/>
    <w:rsid w:val="14A1DACF"/>
    <w:rsid w:val="14A30F09"/>
    <w:rsid w:val="14A63880"/>
    <w:rsid w:val="14A8EDD9"/>
    <w:rsid w:val="14AD2936"/>
    <w:rsid w:val="14AE0F12"/>
    <w:rsid w:val="14B37F05"/>
    <w:rsid w:val="14B5BD7B"/>
    <w:rsid w:val="14BC73B2"/>
    <w:rsid w:val="14C030EB"/>
    <w:rsid w:val="14C0CDF8"/>
    <w:rsid w:val="14C5E135"/>
    <w:rsid w:val="14C7C609"/>
    <w:rsid w:val="14C89178"/>
    <w:rsid w:val="14D29EE7"/>
    <w:rsid w:val="14D3AD87"/>
    <w:rsid w:val="14D45156"/>
    <w:rsid w:val="14D75EF0"/>
    <w:rsid w:val="14DDC452"/>
    <w:rsid w:val="14E0BA36"/>
    <w:rsid w:val="14E16FA0"/>
    <w:rsid w:val="14E2A4BF"/>
    <w:rsid w:val="14E794B9"/>
    <w:rsid w:val="14EC7790"/>
    <w:rsid w:val="14F4EA65"/>
    <w:rsid w:val="14F722E4"/>
    <w:rsid w:val="14FBA347"/>
    <w:rsid w:val="1500DDE8"/>
    <w:rsid w:val="1501B2EB"/>
    <w:rsid w:val="15067E63"/>
    <w:rsid w:val="15079798"/>
    <w:rsid w:val="150B2E72"/>
    <w:rsid w:val="150F87A5"/>
    <w:rsid w:val="151172E6"/>
    <w:rsid w:val="15127275"/>
    <w:rsid w:val="15197A59"/>
    <w:rsid w:val="151C919C"/>
    <w:rsid w:val="15204B49"/>
    <w:rsid w:val="152570A3"/>
    <w:rsid w:val="1533FFB8"/>
    <w:rsid w:val="15351526"/>
    <w:rsid w:val="1537D488"/>
    <w:rsid w:val="15391907"/>
    <w:rsid w:val="15398001"/>
    <w:rsid w:val="153B3A26"/>
    <w:rsid w:val="153CB0E1"/>
    <w:rsid w:val="153E889B"/>
    <w:rsid w:val="153ED58A"/>
    <w:rsid w:val="154192C3"/>
    <w:rsid w:val="15446943"/>
    <w:rsid w:val="15452948"/>
    <w:rsid w:val="15494B74"/>
    <w:rsid w:val="154AD6AF"/>
    <w:rsid w:val="154B7459"/>
    <w:rsid w:val="1553EFCF"/>
    <w:rsid w:val="15592A84"/>
    <w:rsid w:val="155C7EA5"/>
    <w:rsid w:val="156038D6"/>
    <w:rsid w:val="1565C871"/>
    <w:rsid w:val="1568B113"/>
    <w:rsid w:val="156DEFAD"/>
    <w:rsid w:val="157006AD"/>
    <w:rsid w:val="1570C269"/>
    <w:rsid w:val="1571E3D6"/>
    <w:rsid w:val="157200FD"/>
    <w:rsid w:val="15757F61"/>
    <w:rsid w:val="15766B63"/>
    <w:rsid w:val="157987CF"/>
    <w:rsid w:val="1580653A"/>
    <w:rsid w:val="1582EE25"/>
    <w:rsid w:val="1589802F"/>
    <w:rsid w:val="15898225"/>
    <w:rsid w:val="158AA870"/>
    <w:rsid w:val="1591F3EE"/>
    <w:rsid w:val="15963231"/>
    <w:rsid w:val="1596C841"/>
    <w:rsid w:val="1597678C"/>
    <w:rsid w:val="1598F9EB"/>
    <w:rsid w:val="15A030D0"/>
    <w:rsid w:val="15A2B0FA"/>
    <w:rsid w:val="15A39494"/>
    <w:rsid w:val="15A396DC"/>
    <w:rsid w:val="15A568F9"/>
    <w:rsid w:val="15ABA2D2"/>
    <w:rsid w:val="15AC00EB"/>
    <w:rsid w:val="15AC0E52"/>
    <w:rsid w:val="15AD9EDE"/>
    <w:rsid w:val="15B32475"/>
    <w:rsid w:val="15B3D4BE"/>
    <w:rsid w:val="15B6D8D1"/>
    <w:rsid w:val="15B82A93"/>
    <w:rsid w:val="15B8E53D"/>
    <w:rsid w:val="15C58DC0"/>
    <w:rsid w:val="15C6F429"/>
    <w:rsid w:val="15C81DC2"/>
    <w:rsid w:val="15CF75D4"/>
    <w:rsid w:val="15CFA3BE"/>
    <w:rsid w:val="15D0CED3"/>
    <w:rsid w:val="15D90AA2"/>
    <w:rsid w:val="15D93FD2"/>
    <w:rsid w:val="15D96BA8"/>
    <w:rsid w:val="15DA73C5"/>
    <w:rsid w:val="15DB7078"/>
    <w:rsid w:val="15DD6E83"/>
    <w:rsid w:val="15DF79BE"/>
    <w:rsid w:val="15DFF8A8"/>
    <w:rsid w:val="15E132F7"/>
    <w:rsid w:val="15E6399F"/>
    <w:rsid w:val="15E78496"/>
    <w:rsid w:val="15E7EC5E"/>
    <w:rsid w:val="15E8D65A"/>
    <w:rsid w:val="15EEBB8B"/>
    <w:rsid w:val="15EF475F"/>
    <w:rsid w:val="15F0100F"/>
    <w:rsid w:val="15FA5863"/>
    <w:rsid w:val="15FA9032"/>
    <w:rsid w:val="15FB485E"/>
    <w:rsid w:val="15FCBD37"/>
    <w:rsid w:val="1606CA67"/>
    <w:rsid w:val="160F8537"/>
    <w:rsid w:val="1612645C"/>
    <w:rsid w:val="1612B225"/>
    <w:rsid w:val="161D8CB4"/>
    <w:rsid w:val="1622A170"/>
    <w:rsid w:val="1627A0AB"/>
    <w:rsid w:val="16291F70"/>
    <w:rsid w:val="1629E6CB"/>
    <w:rsid w:val="162D91CB"/>
    <w:rsid w:val="16318336"/>
    <w:rsid w:val="1631DC6D"/>
    <w:rsid w:val="1637E259"/>
    <w:rsid w:val="163882E8"/>
    <w:rsid w:val="16394789"/>
    <w:rsid w:val="16442F50"/>
    <w:rsid w:val="1644789C"/>
    <w:rsid w:val="1645894B"/>
    <w:rsid w:val="164B6F38"/>
    <w:rsid w:val="164C00C4"/>
    <w:rsid w:val="164CD665"/>
    <w:rsid w:val="16515426"/>
    <w:rsid w:val="1653A826"/>
    <w:rsid w:val="165413CA"/>
    <w:rsid w:val="16565B65"/>
    <w:rsid w:val="165685D6"/>
    <w:rsid w:val="16593994"/>
    <w:rsid w:val="165A008B"/>
    <w:rsid w:val="165A2326"/>
    <w:rsid w:val="165AE2FD"/>
    <w:rsid w:val="165D0E7D"/>
    <w:rsid w:val="165E8F44"/>
    <w:rsid w:val="165F457B"/>
    <w:rsid w:val="1660C389"/>
    <w:rsid w:val="1661B19E"/>
    <w:rsid w:val="1661DE57"/>
    <w:rsid w:val="1663FC52"/>
    <w:rsid w:val="1663FE51"/>
    <w:rsid w:val="1667B679"/>
    <w:rsid w:val="16690D2D"/>
    <w:rsid w:val="166BB301"/>
    <w:rsid w:val="166E2ABE"/>
    <w:rsid w:val="16714A68"/>
    <w:rsid w:val="16716301"/>
    <w:rsid w:val="167368E6"/>
    <w:rsid w:val="1673F17F"/>
    <w:rsid w:val="16753C64"/>
    <w:rsid w:val="1676063D"/>
    <w:rsid w:val="1679D142"/>
    <w:rsid w:val="167DA7BF"/>
    <w:rsid w:val="1681B83F"/>
    <w:rsid w:val="16862B30"/>
    <w:rsid w:val="1687C057"/>
    <w:rsid w:val="16915D52"/>
    <w:rsid w:val="16928E7A"/>
    <w:rsid w:val="1696E4AE"/>
    <w:rsid w:val="169A3279"/>
    <w:rsid w:val="169AE0FD"/>
    <w:rsid w:val="16A0C56F"/>
    <w:rsid w:val="16A1EB69"/>
    <w:rsid w:val="16A1F739"/>
    <w:rsid w:val="16A27BD5"/>
    <w:rsid w:val="16A368C6"/>
    <w:rsid w:val="16A7BA90"/>
    <w:rsid w:val="16AA78D8"/>
    <w:rsid w:val="16AC8FE5"/>
    <w:rsid w:val="16B698F1"/>
    <w:rsid w:val="16B78DFE"/>
    <w:rsid w:val="16B8C250"/>
    <w:rsid w:val="16B91CED"/>
    <w:rsid w:val="16BA85B5"/>
    <w:rsid w:val="16BBD39E"/>
    <w:rsid w:val="16BDB058"/>
    <w:rsid w:val="16BF7026"/>
    <w:rsid w:val="16C05E61"/>
    <w:rsid w:val="16C34340"/>
    <w:rsid w:val="16C51174"/>
    <w:rsid w:val="16CCE916"/>
    <w:rsid w:val="16D091B4"/>
    <w:rsid w:val="16D09B0A"/>
    <w:rsid w:val="16D0C53F"/>
    <w:rsid w:val="16D360C8"/>
    <w:rsid w:val="16D3F5F2"/>
    <w:rsid w:val="16D45DF1"/>
    <w:rsid w:val="16D5E5F4"/>
    <w:rsid w:val="16DA0FD3"/>
    <w:rsid w:val="16DBA81B"/>
    <w:rsid w:val="16E05296"/>
    <w:rsid w:val="16E253D9"/>
    <w:rsid w:val="16E4D433"/>
    <w:rsid w:val="16E5321E"/>
    <w:rsid w:val="16E69C8A"/>
    <w:rsid w:val="16EB5131"/>
    <w:rsid w:val="16EE58F2"/>
    <w:rsid w:val="16F083FC"/>
    <w:rsid w:val="16F20084"/>
    <w:rsid w:val="16F3C783"/>
    <w:rsid w:val="16F904B3"/>
    <w:rsid w:val="16FC9A75"/>
    <w:rsid w:val="16FDA99E"/>
    <w:rsid w:val="16FDBEA9"/>
    <w:rsid w:val="16FF8CF6"/>
    <w:rsid w:val="17010D52"/>
    <w:rsid w:val="170715C7"/>
    <w:rsid w:val="1707D6C5"/>
    <w:rsid w:val="17093D8D"/>
    <w:rsid w:val="170CF195"/>
    <w:rsid w:val="1711E652"/>
    <w:rsid w:val="17186EEE"/>
    <w:rsid w:val="1718E2C9"/>
    <w:rsid w:val="171B80E5"/>
    <w:rsid w:val="1728401E"/>
    <w:rsid w:val="172B3F28"/>
    <w:rsid w:val="172B9B67"/>
    <w:rsid w:val="172E96F8"/>
    <w:rsid w:val="172F7B2A"/>
    <w:rsid w:val="1730E3C0"/>
    <w:rsid w:val="1733C0ED"/>
    <w:rsid w:val="17342E00"/>
    <w:rsid w:val="1735E35D"/>
    <w:rsid w:val="17365B1B"/>
    <w:rsid w:val="17386FF3"/>
    <w:rsid w:val="173CF2E5"/>
    <w:rsid w:val="173DC77E"/>
    <w:rsid w:val="174919C0"/>
    <w:rsid w:val="174B5390"/>
    <w:rsid w:val="174B9D8D"/>
    <w:rsid w:val="174BFF74"/>
    <w:rsid w:val="1754AD6D"/>
    <w:rsid w:val="17558DDC"/>
    <w:rsid w:val="175612EF"/>
    <w:rsid w:val="175BE050"/>
    <w:rsid w:val="175C2A50"/>
    <w:rsid w:val="175DECFE"/>
    <w:rsid w:val="175F0333"/>
    <w:rsid w:val="1761C26C"/>
    <w:rsid w:val="17642807"/>
    <w:rsid w:val="1765575B"/>
    <w:rsid w:val="17664A99"/>
    <w:rsid w:val="1767199D"/>
    <w:rsid w:val="17675702"/>
    <w:rsid w:val="1767DA53"/>
    <w:rsid w:val="1767FD3B"/>
    <w:rsid w:val="176B1D60"/>
    <w:rsid w:val="176C3E82"/>
    <w:rsid w:val="17734E34"/>
    <w:rsid w:val="177437E7"/>
    <w:rsid w:val="177A675E"/>
    <w:rsid w:val="177E5ED7"/>
    <w:rsid w:val="1782F626"/>
    <w:rsid w:val="1783B616"/>
    <w:rsid w:val="17858459"/>
    <w:rsid w:val="178B6B8F"/>
    <w:rsid w:val="178E58DE"/>
    <w:rsid w:val="1796C336"/>
    <w:rsid w:val="179A426F"/>
    <w:rsid w:val="179AD49E"/>
    <w:rsid w:val="179E0486"/>
    <w:rsid w:val="179E75B1"/>
    <w:rsid w:val="179EABDE"/>
    <w:rsid w:val="179EF12D"/>
    <w:rsid w:val="17A344E8"/>
    <w:rsid w:val="17A8851C"/>
    <w:rsid w:val="17AC6176"/>
    <w:rsid w:val="17B1C839"/>
    <w:rsid w:val="17B2A1DA"/>
    <w:rsid w:val="17B99A5E"/>
    <w:rsid w:val="17BD32DC"/>
    <w:rsid w:val="17BD5895"/>
    <w:rsid w:val="17BE36E6"/>
    <w:rsid w:val="17BF6B66"/>
    <w:rsid w:val="17BF7F20"/>
    <w:rsid w:val="17C7272A"/>
    <w:rsid w:val="17C7A9CB"/>
    <w:rsid w:val="17C82961"/>
    <w:rsid w:val="17CCC471"/>
    <w:rsid w:val="17CE55C8"/>
    <w:rsid w:val="17CF5FC5"/>
    <w:rsid w:val="17D4078E"/>
    <w:rsid w:val="17D78343"/>
    <w:rsid w:val="17D7FD50"/>
    <w:rsid w:val="17DD412E"/>
    <w:rsid w:val="17DE00BA"/>
    <w:rsid w:val="17DE6F8A"/>
    <w:rsid w:val="17DF3393"/>
    <w:rsid w:val="17E1E3FA"/>
    <w:rsid w:val="17E4D271"/>
    <w:rsid w:val="17E579E3"/>
    <w:rsid w:val="17E69F7D"/>
    <w:rsid w:val="17EA2086"/>
    <w:rsid w:val="17ED9273"/>
    <w:rsid w:val="17EE2CCC"/>
    <w:rsid w:val="17EED75F"/>
    <w:rsid w:val="17EF4BB7"/>
    <w:rsid w:val="17F0F040"/>
    <w:rsid w:val="17F0F63D"/>
    <w:rsid w:val="17F38099"/>
    <w:rsid w:val="17F96A6D"/>
    <w:rsid w:val="17FA7F03"/>
    <w:rsid w:val="17FB477B"/>
    <w:rsid w:val="17FBDA95"/>
    <w:rsid w:val="17FC2B18"/>
    <w:rsid w:val="17FFACC9"/>
    <w:rsid w:val="18008750"/>
    <w:rsid w:val="1802FDBB"/>
    <w:rsid w:val="18072735"/>
    <w:rsid w:val="18080664"/>
    <w:rsid w:val="1808EE56"/>
    <w:rsid w:val="180B5D89"/>
    <w:rsid w:val="180CD574"/>
    <w:rsid w:val="1811E048"/>
    <w:rsid w:val="181A29ED"/>
    <w:rsid w:val="181AF417"/>
    <w:rsid w:val="181B2ECB"/>
    <w:rsid w:val="181E3201"/>
    <w:rsid w:val="181E64AC"/>
    <w:rsid w:val="18256857"/>
    <w:rsid w:val="182754D1"/>
    <w:rsid w:val="182E6ECB"/>
    <w:rsid w:val="18310345"/>
    <w:rsid w:val="1832D738"/>
    <w:rsid w:val="18345D58"/>
    <w:rsid w:val="183B6512"/>
    <w:rsid w:val="183E3F2F"/>
    <w:rsid w:val="183FE0CC"/>
    <w:rsid w:val="18437BC5"/>
    <w:rsid w:val="184404D0"/>
    <w:rsid w:val="18463384"/>
    <w:rsid w:val="1849FF08"/>
    <w:rsid w:val="184BA78D"/>
    <w:rsid w:val="184F037E"/>
    <w:rsid w:val="18511776"/>
    <w:rsid w:val="1857AA19"/>
    <w:rsid w:val="1857CD20"/>
    <w:rsid w:val="1857F409"/>
    <w:rsid w:val="185B4ED1"/>
    <w:rsid w:val="185C25E8"/>
    <w:rsid w:val="185FE56E"/>
    <w:rsid w:val="1860514C"/>
    <w:rsid w:val="1860C782"/>
    <w:rsid w:val="186614FA"/>
    <w:rsid w:val="186712E0"/>
    <w:rsid w:val="186839C5"/>
    <w:rsid w:val="186A3D1D"/>
    <w:rsid w:val="186B3B1D"/>
    <w:rsid w:val="186E916D"/>
    <w:rsid w:val="186EF03B"/>
    <w:rsid w:val="186F279D"/>
    <w:rsid w:val="186FBB40"/>
    <w:rsid w:val="18720033"/>
    <w:rsid w:val="187A77B8"/>
    <w:rsid w:val="187E5313"/>
    <w:rsid w:val="188A5396"/>
    <w:rsid w:val="188BC8E2"/>
    <w:rsid w:val="188DC2DB"/>
    <w:rsid w:val="188E3327"/>
    <w:rsid w:val="188FABFB"/>
    <w:rsid w:val="18906740"/>
    <w:rsid w:val="1892B21D"/>
    <w:rsid w:val="18930D9F"/>
    <w:rsid w:val="189672F2"/>
    <w:rsid w:val="189B400F"/>
    <w:rsid w:val="189C3EC6"/>
    <w:rsid w:val="189D3B03"/>
    <w:rsid w:val="18A24356"/>
    <w:rsid w:val="18A59A5D"/>
    <w:rsid w:val="18A63990"/>
    <w:rsid w:val="18AEFD36"/>
    <w:rsid w:val="18B058B4"/>
    <w:rsid w:val="18B072A3"/>
    <w:rsid w:val="18B1D83D"/>
    <w:rsid w:val="18B25F02"/>
    <w:rsid w:val="18B4FF94"/>
    <w:rsid w:val="18B60B1A"/>
    <w:rsid w:val="18B76E68"/>
    <w:rsid w:val="18BB590C"/>
    <w:rsid w:val="18BC4EA0"/>
    <w:rsid w:val="18BC7967"/>
    <w:rsid w:val="18C0D75D"/>
    <w:rsid w:val="18C6D686"/>
    <w:rsid w:val="18C7C954"/>
    <w:rsid w:val="18CBCBFF"/>
    <w:rsid w:val="18CF3ED9"/>
    <w:rsid w:val="18D14907"/>
    <w:rsid w:val="18D3BCBB"/>
    <w:rsid w:val="18DA9CA6"/>
    <w:rsid w:val="18E29844"/>
    <w:rsid w:val="18E9023D"/>
    <w:rsid w:val="18E99BD3"/>
    <w:rsid w:val="18EE1BE5"/>
    <w:rsid w:val="18EEE966"/>
    <w:rsid w:val="18EFF634"/>
    <w:rsid w:val="18F11960"/>
    <w:rsid w:val="18F15C76"/>
    <w:rsid w:val="18F443FB"/>
    <w:rsid w:val="18F53CD5"/>
    <w:rsid w:val="18FB3CF1"/>
    <w:rsid w:val="18FDEBF4"/>
    <w:rsid w:val="18FE235E"/>
    <w:rsid w:val="18FF4981"/>
    <w:rsid w:val="190186CC"/>
    <w:rsid w:val="190499ED"/>
    <w:rsid w:val="1905349A"/>
    <w:rsid w:val="190A4E7E"/>
    <w:rsid w:val="190CA482"/>
    <w:rsid w:val="19109163"/>
    <w:rsid w:val="19119D5D"/>
    <w:rsid w:val="1915D840"/>
    <w:rsid w:val="191799F6"/>
    <w:rsid w:val="191DC74A"/>
    <w:rsid w:val="1920DBAA"/>
    <w:rsid w:val="1920F16F"/>
    <w:rsid w:val="192192F4"/>
    <w:rsid w:val="1921C7E0"/>
    <w:rsid w:val="1922C1B1"/>
    <w:rsid w:val="19246ADC"/>
    <w:rsid w:val="19263355"/>
    <w:rsid w:val="192698C0"/>
    <w:rsid w:val="1926AD2D"/>
    <w:rsid w:val="19270356"/>
    <w:rsid w:val="1927D7C6"/>
    <w:rsid w:val="192C78CA"/>
    <w:rsid w:val="19319B09"/>
    <w:rsid w:val="1932E047"/>
    <w:rsid w:val="19340450"/>
    <w:rsid w:val="1939A01D"/>
    <w:rsid w:val="193E58DB"/>
    <w:rsid w:val="1944BFFB"/>
    <w:rsid w:val="1946AA21"/>
    <w:rsid w:val="19498B9F"/>
    <w:rsid w:val="1950B714"/>
    <w:rsid w:val="19512E6D"/>
    <w:rsid w:val="195278CF"/>
    <w:rsid w:val="19535B42"/>
    <w:rsid w:val="1957133B"/>
    <w:rsid w:val="19594722"/>
    <w:rsid w:val="195B5B2C"/>
    <w:rsid w:val="195EA251"/>
    <w:rsid w:val="195EA97B"/>
    <w:rsid w:val="195EE8C6"/>
    <w:rsid w:val="196180C1"/>
    <w:rsid w:val="19650895"/>
    <w:rsid w:val="1966E24A"/>
    <w:rsid w:val="19674B4E"/>
    <w:rsid w:val="196BE72F"/>
    <w:rsid w:val="19701D13"/>
    <w:rsid w:val="19753D63"/>
    <w:rsid w:val="1975A5C9"/>
    <w:rsid w:val="197AA927"/>
    <w:rsid w:val="197D9B6A"/>
    <w:rsid w:val="19802CD3"/>
    <w:rsid w:val="1984A79B"/>
    <w:rsid w:val="198569CC"/>
    <w:rsid w:val="198E4332"/>
    <w:rsid w:val="198E5A14"/>
    <w:rsid w:val="19940969"/>
    <w:rsid w:val="19989315"/>
    <w:rsid w:val="199FCC1E"/>
    <w:rsid w:val="19A29341"/>
    <w:rsid w:val="19A4B704"/>
    <w:rsid w:val="19A7BCB8"/>
    <w:rsid w:val="19A86873"/>
    <w:rsid w:val="19AABB1D"/>
    <w:rsid w:val="19AE963C"/>
    <w:rsid w:val="19B2D145"/>
    <w:rsid w:val="19B2E6C6"/>
    <w:rsid w:val="19B38F77"/>
    <w:rsid w:val="19B43B50"/>
    <w:rsid w:val="19B5A1D7"/>
    <w:rsid w:val="19B68E87"/>
    <w:rsid w:val="19B6AF16"/>
    <w:rsid w:val="19B7AF83"/>
    <w:rsid w:val="19B84335"/>
    <w:rsid w:val="19B8CF66"/>
    <w:rsid w:val="19BDC0BB"/>
    <w:rsid w:val="19C4C91D"/>
    <w:rsid w:val="19C5621E"/>
    <w:rsid w:val="19CC0D94"/>
    <w:rsid w:val="19D18C85"/>
    <w:rsid w:val="19D8CC74"/>
    <w:rsid w:val="19D9C2D9"/>
    <w:rsid w:val="19DB31A1"/>
    <w:rsid w:val="19DBC4E4"/>
    <w:rsid w:val="19DCBE46"/>
    <w:rsid w:val="19DE03EB"/>
    <w:rsid w:val="19E030C9"/>
    <w:rsid w:val="19E49CE5"/>
    <w:rsid w:val="19E860F3"/>
    <w:rsid w:val="19EA1F8E"/>
    <w:rsid w:val="19EB1875"/>
    <w:rsid w:val="19EE4D57"/>
    <w:rsid w:val="19EED936"/>
    <w:rsid w:val="19EFB28C"/>
    <w:rsid w:val="19F09297"/>
    <w:rsid w:val="19F09D2E"/>
    <w:rsid w:val="19FD52E8"/>
    <w:rsid w:val="19FE1F40"/>
    <w:rsid w:val="19FFE1CD"/>
    <w:rsid w:val="1A01A147"/>
    <w:rsid w:val="1A02059B"/>
    <w:rsid w:val="1A03FC6E"/>
    <w:rsid w:val="1A04419C"/>
    <w:rsid w:val="1A07F56E"/>
    <w:rsid w:val="1A0962E7"/>
    <w:rsid w:val="1A0A969D"/>
    <w:rsid w:val="1A0C9D35"/>
    <w:rsid w:val="1A0CA4FD"/>
    <w:rsid w:val="1A1395AC"/>
    <w:rsid w:val="1A13F17D"/>
    <w:rsid w:val="1A1A648D"/>
    <w:rsid w:val="1A1E6F7B"/>
    <w:rsid w:val="1A21503E"/>
    <w:rsid w:val="1A23AEB2"/>
    <w:rsid w:val="1A2457FD"/>
    <w:rsid w:val="1A25B2ED"/>
    <w:rsid w:val="1A2820B0"/>
    <w:rsid w:val="1A28EB6D"/>
    <w:rsid w:val="1A293D1C"/>
    <w:rsid w:val="1A2A407D"/>
    <w:rsid w:val="1A2AE642"/>
    <w:rsid w:val="1A2D068F"/>
    <w:rsid w:val="1A2E259E"/>
    <w:rsid w:val="1A304697"/>
    <w:rsid w:val="1A30ECDB"/>
    <w:rsid w:val="1A33DB68"/>
    <w:rsid w:val="1A3540F5"/>
    <w:rsid w:val="1A354AFA"/>
    <w:rsid w:val="1A397A23"/>
    <w:rsid w:val="1A3A31C3"/>
    <w:rsid w:val="1A3A76AD"/>
    <w:rsid w:val="1A3B2EEB"/>
    <w:rsid w:val="1A3CBAD3"/>
    <w:rsid w:val="1A3CBC92"/>
    <w:rsid w:val="1A3ED907"/>
    <w:rsid w:val="1A3F8E58"/>
    <w:rsid w:val="1A3F9D93"/>
    <w:rsid w:val="1A3FDEE0"/>
    <w:rsid w:val="1A40816B"/>
    <w:rsid w:val="1A44448B"/>
    <w:rsid w:val="1A46A5C5"/>
    <w:rsid w:val="1A4E3FFA"/>
    <w:rsid w:val="1A53E0E6"/>
    <w:rsid w:val="1A55A233"/>
    <w:rsid w:val="1A5A088D"/>
    <w:rsid w:val="1A5C6840"/>
    <w:rsid w:val="1A5CDD28"/>
    <w:rsid w:val="1A5D3FC1"/>
    <w:rsid w:val="1A5D8578"/>
    <w:rsid w:val="1A615A3E"/>
    <w:rsid w:val="1A656651"/>
    <w:rsid w:val="1A728E5A"/>
    <w:rsid w:val="1A7913A0"/>
    <w:rsid w:val="1A7AADDF"/>
    <w:rsid w:val="1A7C0E93"/>
    <w:rsid w:val="1A7D7568"/>
    <w:rsid w:val="1A80DCF9"/>
    <w:rsid w:val="1A837BBF"/>
    <w:rsid w:val="1A86D8E3"/>
    <w:rsid w:val="1A87AA6D"/>
    <w:rsid w:val="1A87C7E3"/>
    <w:rsid w:val="1A885019"/>
    <w:rsid w:val="1A8BC768"/>
    <w:rsid w:val="1A905ABC"/>
    <w:rsid w:val="1A93BBBC"/>
    <w:rsid w:val="1A98433B"/>
    <w:rsid w:val="1A9E9A55"/>
    <w:rsid w:val="1AA0403A"/>
    <w:rsid w:val="1AA5E029"/>
    <w:rsid w:val="1AA7FA86"/>
    <w:rsid w:val="1AAA2CF2"/>
    <w:rsid w:val="1AAAA32F"/>
    <w:rsid w:val="1AADD957"/>
    <w:rsid w:val="1AB03D9B"/>
    <w:rsid w:val="1AB5324F"/>
    <w:rsid w:val="1AB93CB0"/>
    <w:rsid w:val="1ABA4041"/>
    <w:rsid w:val="1ABC3367"/>
    <w:rsid w:val="1ABE6FC4"/>
    <w:rsid w:val="1AC06360"/>
    <w:rsid w:val="1AC40606"/>
    <w:rsid w:val="1AC89F7E"/>
    <w:rsid w:val="1AC97810"/>
    <w:rsid w:val="1ACB1958"/>
    <w:rsid w:val="1ACB3C70"/>
    <w:rsid w:val="1ACF29D7"/>
    <w:rsid w:val="1ACF70FE"/>
    <w:rsid w:val="1AD07A35"/>
    <w:rsid w:val="1AD48F4B"/>
    <w:rsid w:val="1AD4DB21"/>
    <w:rsid w:val="1AD6D73D"/>
    <w:rsid w:val="1AD93563"/>
    <w:rsid w:val="1ADC64BB"/>
    <w:rsid w:val="1ADF6D8C"/>
    <w:rsid w:val="1AE00BA2"/>
    <w:rsid w:val="1AE2179B"/>
    <w:rsid w:val="1AE63D76"/>
    <w:rsid w:val="1AE742A5"/>
    <w:rsid w:val="1AE7AC03"/>
    <w:rsid w:val="1AECA99A"/>
    <w:rsid w:val="1AF50C82"/>
    <w:rsid w:val="1AF58CB0"/>
    <w:rsid w:val="1AF973B5"/>
    <w:rsid w:val="1AFA0192"/>
    <w:rsid w:val="1AFABBCD"/>
    <w:rsid w:val="1B071B5E"/>
    <w:rsid w:val="1B08AF10"/>
    <w:rsid w:val="1B0AA822"/>
    <w:rsid w:val="1B0AB684"/>
    <w:rsid w:val="1B0C5D2F"/>
    <w:rsid w:val="1B105816"/>
    <w:rsid w:val="1B1281B7"/>
    <w:rsid w:val="1B17D364"/>
    <w:rsid w:val="1B1C929A"/>
    <w:rsid w:val="1B1D1C19"/>
    <w:rsid w:val="1B20AAC1"/>
    <w:rsid w:val="1B250D95"/>
    <w:rsid w:val="1B254806"/>
    <w:rsid w:val="1B266314"/>
    <w:rsid w:val="1B271546"/>
    <w:rsid w:val="1B2A82FA"/>
    <w:rsid w:val="1B2EA564"/>
    <w:rsid w:val="1B32E6C1"/>
    <w:rsid w:val="1B36D059"/>
    <w:rsid w:val="1B370989"/>
    <w:rsid w:val="1B37AEF4"/>
    <w:rsid w:val="1B38496B"/>
    <w:rsid w:val="1B393D91"/>
    <w:rsid w:val="1B3A06A5"/>
    <w:rsid w:val="1B3A4413"/>
    <w:rsid w:val="1B3EB400"/>
    <w:rsid w:val="1B41A532"/>
    <w:rsid w:val="1B439D46"/>
    <w:rsid w:val="1B484C4B"/>
    <w:rsid w:val="1B4AA401"/>
    <w:rsid w:val="1B4EF74B"/>
    <w:rsid w:val="1B562472"/>
    <w:rsid w:val="1B639ACE"/>
    <w:rsid w:val="1B642F88"/>
    <w:rsid w:val="1B6687CB"/>
    <w:rsid w:val="1B6863D0"/>
    <w:rsid w:val="1B68F207"/>
    <w:rsid w:val="1B6D7177"/>
    <w:rsid w:val="1B6E319D"/>
    <w:rsid w:val="1B703F6A"/>
    <w:rsid w:val="1B70D3F9"/>
    <w:rsid w:val="1B769C7C"/>
    <w:rsid w:val="1B7A8C0B"/>
    <w:rsid w:val="1B7C1279"/>
    <w:rsid w:val="1B7C5491"/>
    <w:rsid w:val="1B7D67F8"/>
    <w:rsid w:val="1B81A756"/>
    <w:rsid w:val="1B88986F"/>
    <w:rsid w:val="1B8A9335"/>
    <w:rsid w:val="1B8EC8F9"/>
    <w:rsid w:val="1B901351"/>
    <w:rsid w:val="1B907B5B"/>
    <w:rsid w:val="1B9248B9"/>
    <w:rsid w:val="1B953EED"/>
    <w:rsid w:val="1B98B507"/>
    <w:rsid w:val="1B9E4D5C"/>
    <w:rsid w:val="1BA14DB5"/>
    <w:rsid w:val="1BA50F46"/>
    <w:rsid w:val="1BA657EF"/>
    <w:rsid w:val="1BAAA28F"/>
    <w:rsid w:val="1BAEC148"/>
    <w:rsid w:val="1BB3BE3E"/>
    <w:rsid w:val="1BB801E0"/>
    <w:rsid w:val="1BB82FA7"/>
    <w:rsid w:val="1BBC6220"/>
    <w:rsid w:val="1BC3233D"/>
    <w:rsid w:val="1BC37602"/>
    <w:rsid w:val="1BCFBECB"/>
    <w:rsid w:val="1BD58CC0"/>
    <w:rsid w:val="1BD7A01A"/>
    <w:rsid w:val="1BD94C44"/>
    <w:rsid w:val="1BDF7712"/>
    <w:rsid w:val="1BDFF669"/>
    <w:rsid w:val="1BE3E6F2"/>
    <w:rsid w:val="1BE445C1"/>
    <w:rsid w:val="1BEAA54C"/>
    <w:rsid w:val="1BEE36C5"/>
    <w:rsid w:val="1BEEA949"/>
    <w:rsid w:val="1BF2F9B4"/>
    <w:rsid w:val="1BF3084B"/>
    <w:rsid w:val="1BF5A9AF"/>
    <w:rsid w:val="1BF79718"/>
    <w:rsid w:val="1BFF6038"/>
    <w:rsid w:val="1C0166D9"/>
    <w:rsid w:val="1C01EF91"/>
    <w:rsid w:val="1C037C37"/>
    <w:rsid w:val="1C045AE7"/>
    <w:rsid w:val="1C047901"/>
    <w:rsid w:val="1C04B77E"/>
    <w:rsid w:val="1C09EAE8"/>
    <w:rsid w:val="1C11C430"/>
    <w:rsid w:val="1C129705"/>
    <w:rsid w:val="1C12BBF3"/>
    <w:rsid w:val="1C13C476"/>
    <w:rsid w:val="1C17504B"/>
    <w:rsid w:val="1C18D1D0"/>
    <w:rsid w:val="1C1A0DF6"/>
    <w:rsid w:val="1C1BA597"/>
    <w:rsid w:val="1C1D7D48"/>
    <w:rsid w:val="1C1DA9A0"/>
    <w:rsid w:val="1C1FDDFE"/>
    <w:rsid w:val="1C23F697"/>
    <w:rsid w:val="1C26B18F"/>
    <w:rsid w:val="1C26F2A4"/>
    <w:rsid w:val="1C28D6F6"/>
    <w:rsid w:val="1C2C3A1F"/>
    <w:rsid w:val="1C30D55F"/>
    <w:rsid w:val="1C31722C"/>
    <w:rsid w:val="1C37C734"/>
    <w:rsid w:val="1C3BD435"/>
    <w:rsid w:val="1C3FB409"/>
    <w:rsid w:val="1C410C85"/>
    <w:rsid w:val="1C4369E2"/>
    <w:rsid w:val="1C442B5D"/>
    <w:rsid w:val="1C457041"/>
    <w:rsid w:val="1C474706"/>
    <w:rsid w:val="1C482F9E"/>
    <w:rsid w:val="1C4862FC"/>
    <w:rsid w:val="1C4A120B"/>
    <w:rsid w:val="1C4C0527"/>
    <w:rsid w:val="1C4C6FED"/>
    <w:rsid w:val="1C4CCFDB"/>
    <w:rsid w:val="1C4E2211"/>
    <w:rsid w:val="1C522604"/>
    <w:rsid w:val="1C52C445"/>
    <w:rsid w:val="1C539224"/>
    <w:rsid w:val="1C56FAD9"/>
    <w:rsid w:val="1C589428"/>
    <w:rsid w:val="1C5D1D23"/>
    <w:rsid w:val="1C61AA8D"/>
    <w:rsid w:val="1C644DB3"/>
    <w:rsid w:val="1C659713"/>
    <w:rsid w:val="1C70D8A4"/>
    <w:rsid w:val="1C70E0BC"/>
    <w:rsid w:val="1C72AEF6"/>
    <w:rsid w:val="1C74F69F"/>
    <w:rsid w:val="1C753449"/>
    <w:rsid w:val="1C75E261"/>
    <w:rsid w:val="1C786205"/>
    <w:rsid w:val="1C7871AA"/>
    <w:rsid w:val="1C831BB3"/>
    <w:rsid w:val="1C8ED849"/>
    <w:rsid w:val="1C90567E"/>
    <w:rsid w:val="1C96210A"/>
    <w:rsid w:val="1C96D5ED"/>
    <w:rsid w:val="1C97A25A"/>
    <w:rsid w:val="1C99E0FC"/>
    <w:rsid w:val="1C9A6891"/>
    <w:rsid w:val="1CA4D780"/>
    <w:rsid w:val="1CA9CDE0"/>
    <w:rsid w:val="1CAB2CCF"/>
    <w:rsid w:val="1CAE3820"/>
    <w:rsid w:val="1CAF2E98"/>
    <w:rsid w:val="1CB0176A"/>
    <w:rsid w:val="1CB36125"/>
    <w:rsid w:val="1CB6C448"/>
    <w:rsid w:val="1CB7BF36"/>
    <w:rsid w:val="1CB987F3"/>
    <w:rsid w:val="1CC056AA"/>
    <w:rsid w:val="1CC122AF"/>
    <w:rsid w:val="1CC13EC4"/>
    <w:rsid w:val="1CC2FE41"/>
    <w:rsid w:val="1CCC9723"/>
    <w:rsid w:val="1CD0002F"/>
    <w:rsid w:val="1CD244A3"/>
    <w:rsid w:val="1CD2954C"/>
    <w:rsid w:val="1CD40908"/>
    <w:rsid w:val="1CDB9F9F"/>
    <w:rsid w:val="1CE57A90"/>
    <w:rsid w:val="1CE873E1"/>
    <w:rsid w:val="1CE989B4"/>
    <w:rsid w:val="1CE9AE04"/>
    <w:rsid w:val="1CEA341A"/>
    <w:rsid w:val="1CEAB8D9"/>
    <w:rsid w:val="1CEDCED5"/>
    <w:rsid w:val="1CEE3A9C"/>
    <w:rsid w:val="1CF3FBEA"/>
    <w:rsid w:val="1CFAC8B7"/>
    <w:rsid w:val="1D0406B4"/>
    <w:rsid w:val="1D0427C5"/>
    <w:rsid w:val="1D0689E3"/>
    <w:rsid w:val="1D06DA2E"/>
    <w:rsid w:val="1D0C5CDF"/>
    <w:rsid w:val="1D14C7AB"/>
    <w:rsid w:val="1D14F69C"/>
    <w:rsid w:val="1D1662F2"/>
    <w:rsid w:val="1D1B85FC"/>
    <w:rsid w:val="1D1C6E21"/>
    <w:rsid w:val="1D27DD25"/>
    <w:rsid w:val="1D2C0C9A"/>
    <w:rsid w:val="1D2C6EA3"/>
    <w:rsid w:val="1D31FE49"/>
    <w:rsid w:val="1D33D781"/>
    <w:rsid w:val="1D3621A5"/>
    <w:rsid w:val="1D36E451"/>
    <w:rsid w:val="1D3B4B6D"/>
    <w:rsid w:val="1D3C91F1"/>
    <w:rsid w:val="1D3FD38D"/>
    <w:rsid w:val="1D4006B9"/>
    <w:rsid w:val="1D4096C8"/>
    <w:rsid w:val="1D41C80D"/>
    <w:rsid w:val="1D424382"/>
    <w:rsid w:val="1D44CDAE"/>
    <w:rsid w:val="1D4B444C"/>
    <w:rsid w:val="1D4C82A8"/>
    <w:rsid w:val="1D4CA19B"/>
    <w:rsid w:val="1D4CDF43"/>
    <w:rsid w:val="1D4D0714"/>
    <w:rsid w:val="1D4E215D"/>
    <w:rsid w:val="1D4EFE7E"/>
    <w:rsid w:val="1D4F9C52"/>
    <w:rsid w:val="1D504A32"/>
    <w:rsid w:val="1D542983"/>
    <w:rsid w:val="1D54BCDF"/>
    <w:rsid w:val="1D55CB5F"/>
    <w:rsid w:val="1D5709C7"/>
    <w:rsid w:val="1D579F21"/>
    <w:rsid w:val="1D5A208A"/>
    <w:rsid w:val="1D5BE08C"/>
    <w:rsid w:val="1D60D426"/>
    <w:rsid w:val="1D63E20A"/>
    <w:rsid w:val="1D6CE8FB"/>
    <w:rsid w:val="1D706852"/>
    <w:rsid w:val="1D70D732"/>
    <w:rsid w:val="1D71FD99"/>
    <w:rsid w:val="1D75E58A"/>
    <w:rsid w:val="1D763BC5"/>
    <w:rsid w:val="1D79C686"/>
    <w:rsid w:val="1D7A7481"/>
    <w:rsid w:val="1D7A98BE"/>
    <w:rsid w:val="1D7AEB04"/>
    <w:rsid w:val="1D7CD993"/>
    <w:rsid w:val="1D7DA18A"/>
    <w:rsid w:val="1D7FE145"/>
    <w:rsid w:val="1D81B31D"/>
    <w:rsid w:val="1D8358C8"/>
    <w:rsid w:val="1D88EAF0"/>
    <w:rsid w:val="1D8ABF9C"/>
    <w:rsid w:val="1D8B1D33"/>
    <w:rsid w:val="1D8CCC91"/>
    <w:rsid w:val="1D910F8B"/>
    <w:rsid w:val="1D9856AF"/>
    <w:rsid w:val="1D9D4E25"/>
    <w:rsid w:val="1D9F185C"/>
    <w:rsid w:val="1D9F647C"/>
    <w:rsid w:val="1DA076D2"/>
    <w:rsid w:val="1DA0A3D2"/>
    <w:rsid w:val="1DA30A6C"/>
    <w:rsid w:val="1DA537EF"/>
    <w:rsid w:val="1DA5501C"/>
    <w:rsid w:val="1DA6712A"/>
    <w:rsid w:val="1DAF4DA0"/>
    <w:rsid w:val="1DB19423"/>
    <w:rsid w:val="1DB57617"/>
    <w:rsid w:val="1DB7C822"/>
    <w:rsid w:val="1DB8282D"/>
    <w:rsid w:val="1DB9DC3B"/>
    <w:rsid w:val="1DBA1F5F"/>
    <w:rsid w:val="1DBF5ADD"/>
    <w:rsid w:val="1DC01B7E"/>
    <w:rsid w:val="1DC19980"/>
    <w:rsid w:val="1DC2D9BD"/>
    <w:rsid w:val="1DC33C37"/>
    <w:rsid w:val="1DC440C8"/>
    <w:rsid w:val="1DC44B54"/>
    <w:rsid w:val="1DC71453"/>
    <w:rsid w:val="1DC74270"/>
    <w:rsid w:val="1DC78460"/>
    <w:rsid w:val="1DCA5143"/>
    <w:rsid w:val="1DD1C0F6"/>
    <w:rsid w:val="1DD1F60C"/>
    <w:rsid w:val="1DD9A26F"/>
    <w:rsid w:val="1DDADC81"/>
    <w:rsid w:val="1DDB37A3"/>
    <w:rsid w:val="1DE24099"/>
    <w:rsid w:val="1DE42311"/>
    <w:rsid w:val="1DE78AC4"/>
    <w:rsid w:val="1DEA858B"/>
    <w:rsid w:val="1DEAAD50"/>
    <w:rsid w:val="1DED3CE9"/>
    <w:rsid w:val="1DF1297A"/>
    <w:rsid w:val="1DF2FE18"/>
    <w:rsid w:val="1DF7E171"/>
    <w:rsid w:val="1DF82674"/>
    <w:rsid w:val="1DFCC53D"/>
    <w:rsid w:val="1DFE9FE0"/>
    <w:rsid w:val="1E00DB0A"/>
    <w:rsid w:val="1E0219FD"/>
    <w:rsid w:val="1E024FF8"/>
    <w:rsid w:val="1E06083A"/>
    <w:rsid w:val="1E09D035"/>
    <w:rsid w:val="1E0B29F6"/>
    <w:rsid w:val="1E0D9079"/>
    <w:rsid w:val="1E0F548B"/>
    <w:rsid w:val="1E14F0A5"/>
    <w:rsid w:val="1E1754D7"/>
    <w:rsid w:val="1E201F50"/>
    <w:rsid w:val="1E237FFD"/>
    <w:rsid w:val="1E26AF1D"/>
    <w:rsid w:val="1E2A8295"/>
    <w:rsid w:val="1E2B877F"/>
    <w:rsid w:val="1E2C0F9C"/>
    <w:rsid w:val="1E2DA167"/>
    <w:rsid w:val="1E2E94A0"/>
    <w:rsid w:val="1E344671"/>
    <w:rsid w:val="1E34EE8A"/>
    <w:rsid w:val="1E35AF0C"/>
    <w:rsid w:val="1E3E3A67"/>
    <w:rsid w:val="1E3F3218"/>
    <w:rsid w:val="1E41827F"/>
    <w:rsid w:val="1E43A41A"/>
    <w:rsid w:val="1E45954C"/>
    <w:rsid w:val="1E45ADC0"/>
    <w:rsid w:val="1E47F61D"/>
    <w:rsid w:val="1E51AF7E"/>
    <w:rsid w:val="1E523A87"/>
    <w:rsid w:val="1E545AFE"/>
    <w:rsid w:val="1E54CE17"/>
    <w:rsid w:val="1E55ADD7"/>
    <w:rsid w:val="1E5A9430"/>
    <w:rsid w:val="1E5AFB98"/>
    <w:rsid w:val="1E5C5FF0"/>
    <w:rsid w:val="1E5FB26F"/>
    <w:rsid w:val="1E616618"/>
    <w:rsid w:val="1E65ECED"/>
    <w:rsid w:val="1E672F2E"/>
    <w:rsid w:val="1E6B1725"/>
    <w:rsid w:val="1E6CBF78"/>
    <w:rsid w:val="1E6CF612"/>
    <w:rsid w:val="1E6DF51F"/>
    <w:rsid w:val="1E6F63C5"/>
    <w:rsid w:val="1E70E94D"/>
    <w:rsid w:val="1E7105D0"/>
    <w:rsid w:val="1E78DC2B"/>
    <w:rsid w:val="1E7A567C"/>
    <w:rsid w:val="1E7A78F1"/>
    <w:rsid w:val="1E7AA2AB"/>
    <w:rsid w:val="1E7F2A35"/>
    <w:rsid w:val="1E7FA86B"/>
    <w:rsid w:val="1E860BD6"/>
    <w:rsid w:val="1E87579B"/>
    <w:rsid w:val="1E899203"/>
    <w:rsid w:val="1E899D9D"/>
    <w:rsid w:val="1E91625A"/>
    <w:rsid w:val="1E91BFE5"/>
    <w:rsid w:val="1E92703F"/>
    <w:rsid w:val="1E94263D"/>
    <w:rsid w:val="1E9430D2"/>
    <w:rsid w:val="1E951286"/>
    <w:rsid w:val="1E967E2E"/>
    <w:rsid w:val="1E99B2C0"/>
    <w:rsid w:val="1E9F08B8"/>
    <w:rsid w:val="1EA00462"/>
    <w:rsid w:val="1EA061A8"/>
    <w:rsid w:val="1EA709BC"/>
    <w:rsid w:val="1EAA9DB0"/>
    <w:rsid w:val="1EAAE401"/>
    <w:rsid w:val="1EB1BD49"/>
    <w:rsid w:val="1EB43738"/>
    <w:rsid w:val="1EB513D7"/>
    <w:rsid w:val="1EBA416E"/>
    <w:rsid w:val="1EBA8A6F"/>
    <w:rsid w:val="1EC06C9A"/>
    <w:rsid w:val="1EC39D17"/>
    <w:rsid w:val="1EC68F08"/>
    <w:rsid w:val="1EC7F703"/>
    <w:rsid w:val="1EC9194D"/>
    <w:rsid w:val="1ED3B0AB"/>
    <w:rsid w:val="1ED4F1CA"/>
    <w:rsid w:val="1ED5396F"/>
    <w:rsid w:val="1ED5E8F6"/>
    <w:rsid w:val="1ED706A6"/>
    <w:rsid w:val="1EDFEB60"/>
    <w:rsid w:val="1EE15FF7"/>
    <w:rsid w:val="1EE36E4A"/>
    <w:rsid w:val="1EE53983"/>
    <w:rsid w:val="1EE95712"/>
    <w:rsid w:val="1EEF7205"/>
    <w:rsid w:val="1EF08584"/>
    <w:rsid w:val="1EFA8B25"/>
    <w:rsid w:val="1EFD7846"/>
    <w:rsid w:val="1EFDA9F9"/>
    <w:rsid w:val="1EFDABDB"/>
    <w:rsid w:val="1EFE254A"/>
    <w:rsid w:val="1F0095DB"/>
    <w:rsid w:val="1F075DDB"/>
    <w:rsid w:val="1F0A5FCE"/>
    <w:rsid w:val="1F0A93D9"/>
    <w:rsid w:val="1F0C36EF"/>
    <w:rsid w:val="1F0EF23C"/>
    <w:rsid w:val="1F11A313"/>
    <w:rsid w:val="1F155F5F"/>
    <w:rsid w:val="1F15ECB4"/>
    <w:rsid w:val="1F196016"/>
    <w:rsid w:val="1F19FF4A"/>
    <w:rsid w:val="1F1A75AB"/>
    <w:rsid w:val="1F1C0D9D"/>
    <w:rsid w:val="1F1CD1BE"/>
    <w:rsid w:val="1F21F5F4"/>
    <w:rsid w:val="1F24AD9D"/>
    <w:rsid w:val="1F274E78"/>
    <w:rsid w:val="1F27A674"/>
    <w:rsid w:val="1F280F4A"/>
    <w:rsid w:val="1F28EF83"/>
    <w:rsid w:val="1F293BB3"/>
    <w:rsid w:val="1F2C9357"/>
    <w:rsid w:val="1F2CDBB1"/>
    <w:rsid w:val="1F2DB982"/>
    <w:rsid w:val="1F2FDF8A"/>
    <w:rsid w:val="1F304FCB"/>
    <w:rsid w:val="1F403748"/>
    <w:rsid w:val="1F41865A"/>
    <w:rsid w:val="1F446D1D"/>
    <w:rsid w:val="1F51D385"/>
    <w:rsid w:val="1F558217"/>
    <w:rsid w:val="1F5CE78A"/>
    <w:rsid w:val="1F625348"/>
    <w:rsid w:val="1F65A78C"/>
    <w:rsid w:val="1F65BD3E"/>
    <w:rsid w:val="1F65C2B6"/>
    <w:rsid w:val="1F669714"/>
    <w:rsid w:val="1F678570"/>
    <w:rsid w:val="1F690834"/>
    <w:rsid w:val="1F6995F8"/>
    <w:rsid w:val="1F6A63CD"/>
    <w:rsid w:val="1F6B0854"/>
    <w:rsid w:val="1F6C9BF5"/>
    <w:rsid w:val="1F6CB8AC"/>
    <w:rsid w:val="1F754908"/>
    <w:rsid w:val="1F774BB5"/>
    <w:rsid w:val="1F7A6666"/>
    <w:rsid w:val="1F812C34"/>
    <w:rsid w:val="1F83688D"/>
    <w:rsid w:val="1F85F1B9"/>
    <w:rsid w:val="1F870F80"/>
    <w:rsid w:val="1F8A2BAE"/>
    <w:rsid w:val="1F8C907F"/>
    <w:rsid w:val="1F8ED547"/>
    <w:rsid w:val="1F910C52"/>
    <w:rsid w:val="1F91477C"/>
    <w:rsid w:val="1F9286B5"/>
    <w:rsid w:val="1F92AB6D"/>
    <w:rsid w:val="1F9A0034"/>
    <w:rsid w:val="1F9A965B"/>
    <w:rsid w:val="1F9C4C2F"/>
    <w:rsid w:val="1FA0C7BB"/>
    <w:rsid w:val="1FA56CB4"/>
    <w:rsid w:val="1FAABA10"/>
    <w:rsid w:val="1FB24E0F"/>
    <w:rsid w:val="1FB2819F"/>
    <w:rsid w:val="1FB48214"/>
    <w:rsid w:val="1FB4C5E3"/>
    <w:rsid w:val="1FBA821E"/>
    <w:rsid w:val="1FBD1E46"/>
    <w:rsid w:val="1FC06394"/>
    <w:rsid w:val="1FC11CED"/>
    <w:rsid w:val="1FC2DC98"/>
    <w:rsid w:val="1FC38D6D"/>
    <w:rsid w:val="1FC7BFFE"/>
    <w:rsid w:val="1FC811D6"/>
    <w:rsid w:val="1FC93870"/>
    <w:rsid w:val="1FC9E191"/>
    <w:rsid w:val="1FCE1A3E"/>
    <w:rsid w:val="1FCEF9F6"/>
    <w:rsid w:val="1FD02088"/>
    <w:rsid w:val="1FD0FCC0"/>
    <w:rsid w:val="1FD116CF"/>
    <w:rsid w:val="1FD7E9DB"/>
    <w:rsid w:val="1FDB945A"/>
    <w:rsid w:val="1FDFB428"/>
    <w:rsid w:val="1FE1B61E"/>
    <w:rsid w:val="1FE2A0C7"/>
    <w:rsid w:val="1FE6BD37"/>
    <w:rsid w:val="1FE739DA"/>
    <w:rsid w:val="1FE85E73"/>
    <w:rsid w:val="1FE9BD43"/>
    <w:rsid w:val="1FF3A32E"/>
    <w:rsid w:val="1FF49F43"/>
    <w:rsid w:val="1FF54719"/>
    <w:rsid w:val="1FF7EC91"/>
    <w:rsid w:val="1FF8B5A5"/>
    <w:rsid w:val="1FF93A21"/>
    <w:rsid w:val="1FFDF950"/>
    <w:rsid w:val="1FFE00BE"/>
    <w:rsid w:val="1FFF771A"/>
    <w:rsid w:val="2004A39C"/>
    <w:rsid w:val="20061D4A"/>
    <w:rsid w:val="20067C7B"/>
    <w:rsid w:val="200AD96D"/>
    <w:rsid w:val="200C726E"/>
    <w:rsid w:val="200D0F17"/>
    <w:rsid w:val="200EF429"/>
    <w:rsid w:val="200F0D27"/>
    <w:rsid w:val="20122F83"/>
    <w:rsid w:val="20133CBD"/>
    <w:rsid w:val="20138753"/>
    <w:rsid w:val="2014512F"/>
    <w:rsid w:val="20156AA8"/>
    <w:rsid w:val="201637A7"/>
    <w:rsid w:val="2016734B"/>
    <w:rsid w:val="201CDB4B"/>
    <w:rsid w:val="2023F2A6"/>
    <w:rsid w:val="20272CA9"/>
    <w:rsid w:val="202A6E4F"/>
    <w:rsid w:val="202B8942"/>
    <w:rsid w:val="20353AC2"/>
    <w:rsid w:val="203AD63B"/>
    <w:rsid w:val="203C5B2D"/>
    <w:rsid w:val="20423F7F"/>
    <w:rsid w:val="2046D7B6"/>
    <w:rsid w:val="2048B1CC"/>
    <w:rsid w:val="204951D7"/>
    <w:rsid w:val="204D523E"/>
    <w:rsid w:val="205F0A70"/>
    <w:rsid w:val="20617DBA"/>
    <w:rsid w:val="20627E11"/>
    <w:rsid w:val="20631594"/>
    <w:rsid w:val="206359F2"/>
    <w:rsid w:val="20635A84"/>
    <w:rsid w:val="2063CA87"/>
    <w:rsid w:val="20676768"/>
    <w:rsid w:val="206B56D8"/>
    <w:rsid w:val="206B7AD8"/>
    <w:rsid w:val="206E7AF1"/>
    <w:rsid w:val="2074F397"/>
    <w:rsid w:val="207B27C8"/>
    <w:rsid w:val="207DBB6F"/>
    <w:rsid w:val="207E2E4E"/>
    <w:rsid w:val="207E34F4"/>
    <w:rsid w:val="207FE0EE"/>
    <w:rsid w:val="2083F5C7"/>
    <w:rsid w:val="20866B2D"/>
    <w:rsid w:val="208898BB"/>
    <w:rsid w:val="208AF430"/>
    <w:rsid w:val="208E46B7"/>
    <w:rsid w:val="20933F5A"/>
    <w:rsid w:val="2099A890"/>
    <w:rsid w:val="209B9D7D"/>
    <w:rsid w:val="209EE476"/>
    <w:rsid w:val="209F7B83"/>
    <w:rsid w:val="20A17576"/>
    <w:rsid w:val="20A30DCD"/>
    <w:rsid w:val="20A6C6B3"/>
    <w:rsid w:val="20A930A7"/>
    <w:rsid w:val="20ABBAE9"/>
    <w:rsid w:val="20AC99BE"/>
    <w:rsid w:val="20AE1057"/>
    <w:rsid w:val="20AE1C6E"/>
    <w:rsid w:val="20B17CC2"/>
    <w:rsid w:val="20B33A0B"/>
    <w:rsid w:val="20BB7A75"/>
    <w:rsid w:val="20C15FF6"/>
    <w:rsid w:val="20C89134"/>
    <w:rsid w:val="20CA4141"/>
    <w:rsid w:val="20CC0DC2"/>
    <w:rsid w:val="20CC6FC7"/>
    <w:rsid w:val="20D07787"/>
    <w:rsid w:val="20D581E2"/>
    <w:rsid w:val="20D63B90"/>
    <w:rsid w:val="20D6D15A"/>
    <w:rsid w:val="20D9AF43"/>
    <w:rsid w:val="20D9E8AE"/>
    <w:rsid w:val="20DAE7C6"/>
    <w:rsid w:val="20DB66B4"/>
    <w:rsid w:val="20DF2B18"/>
    <w:rsid w:val="20E0C6BF"/>
    <w:rsid w:val="20E17B3A"/>
    <w:rsid w:val="20EE87A3"/>
    <w:rsid w:val="20EF6574"/>
    <w:rsid w:val="20F01A93"/>
    <w:rsid w:val="20F077BB"/>
    <w:rsid w:val="20F43890"/>
    <w:rsid w:val="20F474EA"/>
    <w:rsid w:val="20F9B70E"/>
    <w:rsid w:val="20F9E5BD"/>
    <w:rsid w:val="20FB6F0B"/>
    <w:rsid w:val="20FE643A"/>
    <w:rsid w:val="2101BB18"/>
    <w:rsid w:val="210B5ACD"/>
    <w:rsid w:val="210E5478"/>
    <w:rsid w:val="21100272"/>
    <w:rsid w:val="21149244"/>
    <w:rsid w:val="21149C70"/>
    <w:rsid w:val="21176D04"/>
    <w:rsid w:val="2117D22C"/>
    <w:rsid w:val="211BB235"/>
    <w:rsid w:val="211ECFEC"/>
    <w:rsid w:val="21204F03"/>
    <w:rsid w:val="21205C5C"/>
    <w:rsid w:val="212096B1"/>
    <w:rsid w:val="21214439"/>
    <w:rsid w:val="2127C169"/>
    <w:rsid w:val="2128D3B8"/>
    <w:rsid w:val="212B59AF"/>
    <w:rsid w:val="212CF498"/>
    <w:rsid w:val="212DC319"/>
    <w:rsid w:val="212F063C"/>
    <w:rsid w:val="213002BA"/>
    <w:rsid w:val="21346CD4"/>
    <w:rsid w:val="213A514A"/>
    <w:rsid w:val="213C1404"/>
    <w:rsid w:val="213CC89D"/>
    <w:rsid w:val="213CF878"/>
    <w:rsid w:val="213E744D"/>
    <w:rsid w:val="213F312F"/>
    <w:rsid w:val="213F3798"/>
    <w:rsid w:val="21427888"/>
    <w:rsid w:val="21466041"/>
    <w:rsid w:val="2152C40E"/>
    <w:rsid w:val="2159000C"/>
    <w:rsid w:val="215C78D2"/>
    <w:rsid w:val="215FF131"/>
    <w:rsid w:val="21606A62"/>
    <w:rsid w:val="216471CF"/>
    <w:rsid w:val="2167D2F8"/>
    <w:rsid w:val="216A5B8C"/>
    <w:rsid w:val="216B440C"/>
    <w:rsid w:val="216E8712"/>
    <w:rsid w:val="2170B978"/>
    <w:rsid w:val="21775A94"/>
    <w:rsid w:val="217A6116"/>
    <w:rsid w:val="218444E2"/>
    <w:rsid w:val="21868F91"/>
    <w:rsid w:val="2187913E"/>
    <w:rsid w:val="218EB513"/>
    <w:rsid w:val="218EEB85"/>
    <w:rsid w:val="219184FA"/>
    <w:rsid w:val="21924370"/>
    <w:rsid w:val="219818A4"/>
    <w:rsid w:val="219AA643"/>
    <w:rsid w:val="219FE4C0"/>
    <w:rsid w:val="21A8D7A3"/>
    <w:rsid w:val="21A9E12F"/>
    <w:rsid w:val="21B2CE79"/>
    <w:rsid w:val="21B740BD"/>
    <w:rsid w:val="21B7B86B"/>
    <w:rsid w:val="21BB5011"/>
    <w:rsid w:val="21BC495C"/>
    <w:rsid w:val="21C16FAF"/>
    <w:rsid w:val="21C37ADD"/>
    <w:rsid w:val="21C489FD"/>
    <w:rsid w:val="21C776A3"/>
    <w:rsid w:val="21CA9502"/>
    <w:rsid w:val="21CCE96B"/>
    <w:rsid w:val="21D2230C"/>
    <w:rsid w:val="21D226AF"/>
    <w:rsid w:val="21D64275"/>
    <w:rsid w:val="21D6FB94"/>
    <w:rsid w:val="21D767AA"/>
    <w:rsid w:val="21D94A5B"/>
    <w:rsid w:val="21D9F94B"/>
    <w:rsid w:val="21DEBB9D"/>
    <w:rsid w:val="21DF1A8D"/>
    <w:rsid w:val="21EA8ED6"/>
    <w:rsid w:val="21EC6EE9"/>
    <w:rsid w:val="21EC9565"/>
    <w:rsid w:val="21ECF01D"/>
    <w:rsid w:val="21F0586D"/>
    <w:rsid w:val="21F1E731"/>
    <w:rsid w:val="21F21BD5"/>
    <w:rsid w:val="21F238C8"/>
    <w:rsid w:val="21F5FE47"/>
    <w:rsid w:val="21F65939"/>
    <w:rsid w:val="21F6B117"/>
    <w:rsid w:val="21F927A1"/>
    <w:rsid w:val="21FD43FE"/>
    <w:rsid w:val="21FDB76C"/>
    <w:rsid w:val="21FECED4"/>
    <w:rsid w:val="22006A7C"/>
    <w:rsid w:val="2201164B"/>
    <w:rsid w:val="220181EB"/>
    <w:rsid w:val="2203303C"/>
    <w:rsid w:val="2206023E"/>
    <w:rsid w:val="220FADA2"/>
    <w:rsid w:val="22102209"/>
    <w:rsid w:val="2210339A"/>
    <w:rsid w:val="2214D14F"/>
    <w:rsid w:val="221709A0"/>
    <w:rsid w:val="221A3ACA"/>
    <w:rsid w:val="221AE0DE"/>
    <w:rsid w:val="221B7026"/>
    <w:rsid w:val="221D8658"/>
    <w:rsid w:val="221E4A4F"/>
    <w:rsid w:val="2220C9F2"/>
    <w:rsid w:val="2221C9B1"/>
    <w:rsid w:val="22227078"/>
    <w:rsid w:val="22289CCC"/>
    <w:rsid w:val="222B417E"/>
    <w:rsid w:val="222C65D9"/>
    <w:rsid w:val="2230CB9C"/>
    <w:rsid w:val="22343479"/>
    <w:rsid w:val="22361A92"/>
    <w:rsid w:val="22390A69"/>
    <w:rsid w:val="223F57FD"/>
    <w:rsid w:val="2242B043"/>
    <w:rsid w:val="2244D158"/>
    <w:rsid w:val="224679F8"/>
    <w:rsid w:val="22484F67"/>
    <w:rsid w:val="224A850E"/>
    <w:rsid w:val="224C231A"/>
    <w:rsid w:val="224F89FF"/>
    <w:rsid w:val="2253B37A"/>
    <w:rsid w:val="22559B43"/>
    <w:rsid w:val="2255B213"/>
    <w:rsid w:val="22589D12"/>
    <w:rsid w:val="225B207E"/>
    <w:rsid w:val="225B2C27"/>
    <w:rsid w:val="225D5B12"/>
    <w:rsid w:val="22669C22"/>
    <w:rsid w:val="2268301D"/>
    <w:rsid w:val="2268D2FD"/>
    <w:rsid w:val="226AC237"/>
    <w:rsid w:val="226C19A7"/>
    <w:rsid w:val="226F15E9"/>
    <w:rsid w:val="226F57CC"/>
    <w:rsid w:val="2270D7D6"/>
    <w:rsid w:val="22738DA3"/>
    <w:rsid w:val="22747077"/>
    <w:rsid w:val="22772C64"/>
    <w:rsid w:val="2279F589"/>
    <w:rsid w:val="227A4F1A"/>
    <w:rsid w:val="227F3526"/>
    <w:rsid w:val="2280731B"/>
    <w:rsid w:val="2282C91F"/>
    <w:rsid w:val="22849BF3"/>
    <w:rsid w:val="228E6968"/>
    <w:rsid w:val="229758AC"/>
    <w:rsid w:val="2297ED1F"/>
    <w:rsid w:val="2297FFE5"/>
    <w:rsid w:val="22982CAD"/>
    <w:rsid w:val="22987DD1"/>
    <w:rsid w:val="229C8B44"/>
    <w:rsid w:val="229CA7D7"/>
    <w:rsid w:val="229FF1C7"/>
    <w:rsid w:val="22A53FAD"/>
    <w:rsid w:val="22A6889B"/>
    <w:rsid w:val="22A923D6"/>
    <w:rsid w:val="22A9B594"/>
    <w:rsid w:val="22A9BB3F"/>
    <w:rsid w:val="22AA2904"/>
    <w:rsid w:val="22AA530D"/>
    <w:rsid w:val="22AEE172"/>
    <w:rsid w:val="22B2BA3D"/>
    <w:rsid w:val="22B698C5"/>
    <w:rsid w:val="22B8DC3F"/>
    <w:rsid w:val="22BD73C5"/>
    <w:rsid w:val="22BF368F"/>
    <w:rsid w:val="22C1160B"/>
    <w:rsid w:val="22C1321E"/>
    <w:rsid w:val="22C1908F"/>
    <w:rsid w:val="22C30C0A"/>
    <w:rsid w:val="22C49209"/>
    <w:rsid w:val="22C4E938"/>
    <w:rsid w:val="22C98457"/>
    <w:rsid w:val="22C990CD"/>
    <w:rsid w:val="22CA8617"/>
    <w:rsid w:val="22CB08A9"/>
    <w:rsid w:val="22CDF1A2"/>
    <w:rsid w:val="22CF5CB0"/>
    <w:rsid w:val="22D364B3"/>
    <w:rsid w:val="22D870A4"/>
    <w:rsid w:val="22D983DD"/>
    <w:rsid w:val="22D9D976"/>
    <w:rsid w:val="22DA506F"/>
    <w:rsid w:val="22DE2802"/>
    <w:rsid w:val="22E03750"/>
    <w:rsid w:val="22E0BE64"/>
    <w:rsid w:val="22E19E26"/>
    <w:rsid w:val="22E9458F"/>
    <w:rsid w:val="22EA0AAE"/>
    <w:rsid w:val="22F70584"/>
    <w:rsid w:val="22F84990"/>
    <w:rsid w:val="22F8B354"/>
    <w:rsid w:val="22F925C7"/>
    <w:rsid w:val="22FA13B3"/>
    <w:rsid w:val="2300E550"/>
    <w:rsid w:val="2301A38D"/>
    <w:rsid w:val="2302772D"/>
    <w:rsid w:val="2306E666"/>
    <w:rsid w:val="230840E9"/>
    <w:rsid w:val="230A752C"/>
    <w:rsid w:val="23111137"/>
    <w:rsid w:val="2311AA28"/>
    <w:rsid w:val="23185049"/>
    <w:rsid w:val="2318AAAA"/>
    <w:rsid w:val="23195354"/>
    <w:rsid w:val="2319EB8E"/>
    <w:rsid w:val="231CCCD4"/>
    <w:rsid w:val="23201BB9"/>
    <w:rsid w:val="23213BD6"/>
    <w:rsid w:val="23224BB9"/>
    <w:rsid w:val="2328B248"/>
    <w:rsid w:val="232D6EB8"/>
    <w:rsid w:val="23346829"/>
    <w:rsid w:val="2335E4E5"/>
    <w:rsid w:val="2336B6D1"/>
    <w:rsid w:val="2336CF01"/>
    <w:rsid w:val="23399FFC"/>
    <w:rsid w:val="233E089C"/>
    <w:rsid w:val="233EA240"/>
    <w:rsid w:val="2345B0F4"/>
    <w:rsid w:val="234FD456"/>
    <w:rsid w:val="2351639B"/>
    <w:rsid w:val="23542478"/>
    <w:rsid w:val="23549B62"/>
    <w:rsid w:val="235834A8"/>
    <w:rsid w:val="2359D57E"/>
    <w:rsid w:val="235EE789"/>
    <w:rsid w:val="23603E4C"/>
    <w:rsid w:val="2362798A"/>
    <w:rsid w:val="2363AFDF"/>
    <w:rsid w:val="23656B11"/>
    <w:rsid w:val="2370B7E1"/>
    <w:rsid w:val="237311C1"/>
    <w:rsid w:val="2374F31E"/>
    <w:rsid w:val="237670B8"/>
    <w:rsid w:val="2376C74F"/>
    <w:rsid w:val="2379B41E"/>
    <w:rsid w:val="237AE694"/>
    <w:rsid w:val="237CE02C"/>
    <w:rsid w:val="237E7878"/>
    <w:rsid w:val="237F54B0"/>
    <w:rsid w:val="2380EBE2"/>
    <w:rsid w:val="2381FFB7"/>
    <w:rsid w:val="23848654"/>
    <w:rsid w:val="2386F2B5"/>
    <w:rsid w:val="238877A0"/>
    <w:rsid w:val="2389DDCA"/>
    <w:rsid w:val="238BF1A4"/>
    <w:rsid w:val="238C9955"/>
    <w:rsid w:val="238FA2B1"/>
    <w:rsid w:val="238FEAD5"/>
    <w:rsid w:val="2391719E"/>
    <w:rsid w:val="23935BF3"/>
    <w:rsid w:val="23961B9A"/>
    <w:rsid w:val="2396B44E"/>
    <w:rsid w:val="239CDC6C"/>
    <w:rsid w:val="23A085DC"/>
    <w:rsid w:val="23A4001D"/>
    <w:rsid w:val="23A42B5C"/>
    <w:rsid w:val="23A81B7C"/>
    <w:rsid w:val="23AC56E0"/>
    <w:rsid w:val="23AFF6F0"/>
    <w:rsid w:val="23B24FB0"/>
    <w:rsid w:val="23B2886A"/>
    <w:rsid w:val="23B3C499"/>
    <w:rsid w:val="23B5389F"/>
    <w:rsid w:val="23B66ED2"/>
    <w:rsid w:val="23B94B8E"/>
    <w:rsid w:val="23B96B99"/>
    <w:rsid w:val="23BAE5F8"/>
    <w:rsid w:val="23BB38F5"/>
    <w:rsid w:val="23BB8384"/>
    <w:rsid w:val="23BCEB1E"/>
    <w:rsid w:val="23C28CD2"/>
    <w:rsid w:val="23C2CB0A"/>
    <w:rsid w:val="23C3C13F"/>
    <w:rsid w:val="23C5D679"/>
    <w:rsid w:val="23CA917B"/>
    <w:rsid w:val="23CAB68E"/>
    <w:rsid w:val="23CB11CA"/>
    <w:rsid w:val="23D045D7"/>
    <w:rsid w:val="23D3A2C4"/>
    <w:rsid w:val="23D45FC7"/>
    <w:rsid w:val="23D5E62F"/>
    <w:rsid w:val="23D6EB24"/>
    <w:rsid w:val="23DC7DC0"/>
    <w:rsid w:val="23DCBE07"/>
    <w:rsid w:val="23DE6C51"/>
    <w:rsid w:val="23E58F80"/>
    <w:rsid w:val="23E80E2F"/>
    <w:rsid w:val="23E86551"/>
    <w:rsid w:val="23E98303"/>
    <w:rsid w:val="23EC85BE"/>
    <w:rsid w:val="23F58278"/>
    <w:rsid w:val="23FAEAC2"/>
    <w:rsid w:val="23FB93C2"/>
    <w:rsid w:val="23FE7581"/>
    <w:rsid w:val="23FF970D"/>
    <w:rsid w:val="2401D10E"/>
    <w:rsid w:val="240548D0"/>
    <w:rsid w:val="240AE835"/>
    <w:rsid w:val="240CA05B"/>
    <w:rsid w:val="240E7CDC"/>
    <w:rsid w:val="24111F60"/>
    <w:rsid w:val="24126CA0"/>
    <w:rsid w:val="2413366E"/>
    <w:rsid w:val="2414679F"/>
    <w:rsid w:val="24157B8D"/>
    <w:rsid w:val="24173506"/>
    <w:rsid w:val="241802A1"/>
    <w:rsid w:val="241CB54C"/>
    <w:rsid w:val="241F3CF8"/>
    <w:rsid w:val="24217794"/>
    <w:rsid w:val="2421FBCE"/>
    <w:rsid w:val="24244AE9"/>
    <w:rsid w:val="242ED5A8"/>
    <w:rsid w:val="242EF33E"/>
    <w:rsid w:val="242F6AB9"/>
    <w:rsid w:val="24340BF7"/>
    <w:rsid w:val="24368B48"/>
    <w:rsid w:val="2436C29B"/>
    <w:rsid w:val="243D9294"/>
    <w:rsid w:val="24403B1F"/>
    <w:rsid w:val="24405CC6"/>
    <w:rsid w:val="2441820B"/>
    <w:rsid w:val="24439D6D"/>
    <w:rsid w:val="2445309A"/>
    <w:rsid w:val="24454BAF"/>
    <w:rsid w:val="244564F4"/>
    <w:rsid w:val="24456E87"/>
    <w:rsid w:val="2449A1B5"/>
    <w:rsid w:val="244C79AE"/>
    <w:rsid w:val="244FB86C"/>
    <w:rsid w:val="245A61B3"/>
    <w:rsid w:val="245A677F"/>
    <w:rsid w:val="245AE4E5"/>
    <w:rsid w:val="245D7E98"/>
    <w:rsid w:val="245FEF54"/>
    <w:rsid w:val="24640685"/>
    <w:rsid w:val="246C592B"/>
    <w:rsid w:val="24711AAD"/>
    <w:rsid w:val="24720D3C"/>
    <w:rsid w:val="247491C9"/>
    <w:rsid w:val="2474DB05"/>
    <w:rsid w:val="247513B5"/>
    <w:rsid w:val="247653B3"/>
    <w:rsid w:val="247760DE"/>
    <w:rsid w:val="247A21E3"/>
    <w:rsid w:val="247CAA6F"/>
    <w:rsid w:val="247E6191"/>
    <w:rsid w:val="2481C1A2"/>
    <w:rsid w:val="2482A8DC"/>
    <w:rsid w:val="2488582A"/>
    <w:rsid w:val="248A09DF"/>
    <w:rsid w:val="248E363A"/>
    <w:rsid w:val="24937920"/>
    <w:rsid w:val="24974B74"/>
    <w:rsid w:val="24978CD0"/>
    <w:rsid w:val="249D6C59"/>
    <w:rsid w:val="24A17863"/>
    <w:rsid w:val="24A1AFD7"/>
    <w:rsid w:val="24A2EEC0"/>
    <w:rsid w:val="24A64D54"/>
    <w:rsid w:val="24A8B064"/>
    <w:rsid w:val="24AA6419"/>
    <w:rsid w:val="24AD1257"/>
    <w:rsid w:val="24B57484"/>
    <w:rsid w:val="24B80E14"/>
    <w:rsid w:val="24BCD5D1"/>
    <w:rsid w:val="24C38386"/>
    <w:rsid w:val="24CA3BE1"/>
    <w:rsid w:val="24CF2618"/>
    <w:rsid w:val="24D26BD2"/>
    <w:rsid w:val="24D56634"/>
    <w:rsid w:val="24DADA6F"/>
    <w:rsid w:val="24DB45D2"/>
    <w:rsid w:val="24DB6896"/>
    <w:rsid w:val="24DB78FC"/>
    <w:rsid w:val="24DE9C7C"/>
    <w:rsid w:val="24E07A27"/>
    <w:rsid w:val="24E0E5F1"/>
    <w:rsid w:val="24E71C4C"/>
    <w:rsid w:val="24EC92D4"/>
    <w:rsid w:val="24EC9E71"/>
    <w:rsid w:val="24ED99FB"/>
    <w:rsid w:val="24EF628A"/>
    <w:rsid w:val="24F04199"/>
    <w:rsid w:val="24F113B9"/>
    <w:rsid w:val="24F3DB17"/>
    <w:rsid w:val="24F75AB0"/>
    <w:rsid w:val="24F7B283"/>
    <w:rsid w:val="24FA69E2"/>
    <w:rsid w:val="24FCF04B"/>
    <w:rsid w:val="24FDC875"/>
    <w:rsid w:val="24FDE643"/>
    <w:rsid w:val="250171A8"/>
    <w:rsid w:val="25032CD5"/>
    <w:rsid w:val="2505DCC3"/>
    <w:rsid w:val="2505E77F"/>
    <w:rsid w:val="250644FF"/>
    <w:rsid w:val="2518CC2B"/>
    <w:rsid w:val="251B1964"/>
    <w:rsid w:val="251D3489"/>
    <w:rsid w:val="252139BB"/>
    <w:rsid w:val="25225954"/>
    <w:rsid w:val="2524F158"/>
    <w:rsid w:val="25256D52"/>
    <w:rsid w:val="2526CEED"/>
    <w:rsid w:val="25271FF9"/>
    <w:rsid w:val="25287AC0"/>
    <w:rsid w:val="2528A36F"/>
    <w:rsid w:val="25296895"/>
    <w:rsid w:val="252C1CB5"/>
    <w:rsid w:val="25307690"/>
    <w:rsid w:val="25378F72"/>
    <w:rsid w:val="2538566E"/>
    <w:rsid w:val="253B3CD1"/>
    <w:rsid w:val="253BC339"/>
    <w:rsid w:val="25428FB5"/>
    <w:rsid w:val="2542AFC0"/>
    <w:rsid w:val="25438B6E"/>
    <w:rsid w:val="2544C4DD"/>
    <w:rsid w:val="2544FD18"/>
    <w:rsid w:val="254C130B"/>
    <w:rsid w:val="25531698"/>
    <w:rsid w:val="25538F22"/>
    <w:rsid w:val="255600D8"/>
    <w:rsid w:val="25566852"/>
    <w:rsid w:val="25574A3E"/>
    <w:rsid w:val="255B281B"/>
    <w:rsid w:val="25623393"/>
    <w:rsid w:val="25642FF9"/>
    <w:rsid w:val="2566BA3C"/>
    <w:rsid w:val="256BBE4B"/>
    <w:rsid w:val="2573022A"/>
    <w:rsid w:val="257C31A1"/>
    <w:rsid w:val="258030EF"/>
    <w:rsid w:val="2580D460"/>
    <w:rsid w:val="2581636B"/>
    <w:rsid w:val="2589ACE2"/>
    <w:rsid w:val="258ACDB5"/>
    <w:rsid w:val="258CD9AB"/>
    <w:rsid w:val="258EC2A8"/>
    <w:rsid w:val="259063B0"/>
    <w:rsid w:val="25973802"/>
    <w:rsid w:val="2597A8C8"/>
    <w:rsid w:val="259D02E0"/>
    <w:rsid w:val="259FA3DD"/>
    <w:rsid w:val="25A1B451"/>
    <w:rsid w:val="25A678A9"/>
    <w:rsid w:val="25AB6591"/>
    <w:rsid w:val="25B02CD3"/>
    <w:rsid w:val="25B3D218"/>
    <w:rsid w:val="25BC80D8"/>
    <w:rsid w:val="25BD4A55"/>
    <w:rsid w:val="25BE1114"/>
    <w:rsid w:val="25BE9183"/>
    <w:rsid w:val="25C19F85"/>
    <w:rsid w:val="25C28753"/>
    <w:rsid w:val="25C330E9"/>
    <w:rsid w:val="25C71293"/>
    <w:rsid w:val="25C8745F"/>
    <w:rsid w:val="25CFD04C"/>
    <w:rsid w:val="25D054DB"/>
    <w:rsid w:val="25DAB962"/>
    <w:rsid w:val="25DBE0AE"/>
    <w:rsid w:val="25DD0798"/>
    <w:rsid w:val="25DED6F3"/>
    <w:rsid w:val="25E212D6"/>
    <w:rsid w:val="25E478DD"/>
    <w:rsid w:val="25E4AEFF"/>
    <w:rsid w:val="25E686E6"/>
    <w:rsid w:val="25E81A6C"/>
    <w:rsid w:val="25EE342A"/>
    <w:rsid w:val="25F0C5F6"/>
    <w:rsid w:val="25F15F44"/>
    <w:rsid w:val="25F60AE1"/>
    <w:rsid w:val="25F6DE03"/>
    <w:rsid w:val="25F7585D"/>
    <w:rsid w:val="25F87EB6"/>
    <w:rsid w:val="25F8DD09"/>
    <w:rsid w:val="25F9AA7C"/>
    <w:rsid w:val="25FDA412"/>
    <w:rsid w:val="25FE56A6"/>
    <w:rsid w:val="25FFCD09"/>
    <w:rsid w:val="26065F7C"/>
    <w:rsid w:val="26066E7D"/>
    <w:rsid w:val="26099087"/>
    <w:rsid w:val="261043C6"/>
    <w:rsid w:val="2614CADA"/>
    <w:rsid w:val="26172FEB"/>
    <w:rsid w:val="2617D819"/>
    <w:rsid w:val="261BF2C6"/>
    <w:rsid w:val="261FCCB5"/>
    <w:rsid w:val="26219253"/>
    <w:rsid w:val="26255D38"/>
    <w:rsid w:val="26273527"/>
    <w:rsid w:val="26283E72"/>
    <w:rsid w:val="2629EDC4"/>
    <w:rsid w:val="262A7C78"/>
    <w:rsid w:val="26301BEC"/>
    <w:rsid w:val="2632AA7D"/>
    <w:rsid w:val="2635BEF9"/>
    <w:rsid w:val="26379FCA"/>
    <w:rsid w:val="263B98F3"/>
    <w:rsid w:val="263BB7B9"/>
    <w:rsid w:val="263FBB83"/>
    <w:rsid w:val="2640CC82"/>
    <w:rsid w:val="26413697"/>
    <w:rsid w:val="2644E5D2"/>
    <w:rsid w:val="2646E246"/>
    <w:rsid w:val="26481825"/>
    <w:rsid w:val="2648F3A4"/>
    <w:rsid w:val="2648FF14"/>
    <w:rsid w:val="2649C17F"/>
    <w:rsid w:val="264A0987"/>
    <w:rsid w:val="264AB048"/>
    <w:rsid w:val="264FBD84"/>
    <w:rsid w:val="26531407"/>
    <w:rsid w:val="26531D54"/>
    <w:rsid w:val="26553C61"/>
    <w:rsid w:val="2655C3A0"/>
    <w:rsid w:val="265616CD"/>
    <w:rsid w:val="2661373B"/>
    <w:rsid w:val="2662BF28"/>
    <w:rsid w:val="2664B0A2"/>
    <w:rsid w:val="2666587B"/>
    <w:rsid w:val="2669744F"/>
    <w:rsid w:val="266B0949"/>
    <w:rsid w:val="266B1AA6"/>
    <w:rsid w:val="266D4110"/>
    <w:rsid w:val="266E47D7"/>
    <w:rsid w:val="266EDDDE"/>
    <w:rsid w:val="266FCAE0"/>
    <w:rsid w:val="267139D5"/>
    <w:rsid w:val="267151CB"/>
    <w:rsid w:val="26718062"/>
    <w:rsid w:val="2671CB3A"/>
    <w:rsid w:val="26729351"/>
    <w:rsid w:val="2672DBA4"/>
    <w:rsid w:val="2678792F"/>
    <w:rsid w:val="267A0A9C"/>
    <w:rsid w:val="267B319B"/>
    <w:rsid w:val="267DDE5D"/>
    <w:rsid w:val="267F8ED4"/>
    <w:rsid w:val="2685CECB"/>
    <w:rsid w:val="26866EDF"/>
    <w:rsid w:val="268864D8"/>
    <w:rsid w:val="268CC3A2"/>
    <w:rsid w:val="26915D58"/>
    <w:rsid w:val="269605D4"/>
    <w:rsid w:val="2696FBAA"/>
    <w:rsid w:val="26981A82"/>
    <w:rsid w:val="269833C0"/>
    <w:rsid w:val="26987ED3"/>
    <w:rsid w:val="2698B27B"/>
    <w:rsid w:val="269C60E7"/>
    <w:rsid w:val="269E9E3A"/>
    <w:rsid w:val="269EBADA"/>
    <w:rsid w:val="269F86AB"/>
    <w:rsid w:val="269F9A5B"/>
    <w:rsid w:val="26A166DF"/>
    <w:rsid w:val="26A37CA2"/>
    <w:rsid w:val="26A3A9F8"/>
    <w:rsid w:val="26A5AE70"/>
    <w:rsid w:val="26A84B70"/>
    <w:rsid w:val="26AD5DB9"/>
    <w:rsid w:val="26B1CFAD"/>
    <w:rsid w:val="26C38DBE"/>
    <w:rsid w:val="26C4DA49"/>
    <w:rsid w:val="26C5AF07"/>
    <w:rsid w:val="26C65CA0"/>
    <w:rsid w:val="26C69451"/>
    <w:rsid w:val="26C98B29"/>
    <w:rsid w:val="26CDD77C"/>
    <w:rsid w:val="26D86520"/>
    <w:rsid w:val="26DAFB90"/>
    <w:rsid w:val="26E1EA76"/>
    <w:rsid w:val="26E51A5F"/>
    <w:rsid w:val="26E67615"/>
    <w:rsid w:val="26E9852B"/>
    <w:rsid w:val="26EABAD5"/>
    <w:rsid w:val="26EF76CE"/>
    <w:rsid w:val="26EFACB5"/>
    <w:rsid w:val="26F39EFA"/>
    <w:rsid w:val="26F43A57"/>
    <w:rsid w:val="26F48004"/>
    <w:rsid w:val="26F5D801"/>
    <w:rsid w:val="26FA175E"/>
    <w:rsid w:val="26FE7ADA"/>
    <w:rsid w:val="27012A4B"/>
    <w:rsid w:val="270362E1"/>
    <w:rsid w:val="2704A2C5"/>
    <w:rsid w:val="2705F0C1"/>
    <w:rsid w:val="27060A87"/>
    <w:rsid w:val="27091EA7"/>
    <w:rsid w:val="27098380"/>
    <w:rsid w:val="2710DD92"/>
    <w:rsid w:val="27126512"/>
    <w:rsid w:val="27178B54"/>
    <w:rsid w:val="2719B61D"/>
    <w:rsid w:val="271BC8DC"/>
    <w:rsid w:val="271D8EE7"/>
    <w:rsid w:val="272B40DF"/>
    <w:rsid w:val="2732D047"/>
    <w:rsid w:val="27332824"/>
    <w:rsid w:val="273910FC"/>
    <w:rsid w:val="27398057"/>
    <w:rsid w:val="273A56AA"/>
    <w:rsid w:val="273AD736"/>
    <w:rsid w:val="273E886D"/>
    <w:rsid w:val="273FACC3"/>
    <w:rsid w:val="27415573"/>
    <w:rsid w:val="27466FE0"/>
    <w:rsid w:val="27489408"/>
    <w:rsid w:val="2749C410"/>
    <w:rsid w:val="274C30B0"/>
    <w:rsid w:val="274D1BE1"/>
    <w:rsid w:val="274E5633"/>
    <w:rsid w:val="274E620F"/>
    <w:rsid w:val="274EDEF9"/>
    <w:rsid w:val="2750AF8C"/>
    <w:rsid w:val="27583426"/>
    <w:rsid w:val="27592754"/>
    <w:rsid w:val="2759A58A"/>
    <w:rsid w:val="275E57ED"/>
    <w:rsid w:val="27698302"/>
    <w:rsid w:val="276D7BA7"/>
    <w:rsid w:val="276FF5E4"/>
    <w:rsid w:val="27702DE4"/>
    <w:rsid w:val="2771AA31"/>
    <w:rsid w:val="2771C703"/>
    <w:rsid w:val="2774727E"/>
    <w:rsid w:val="2778AFF5"/>
    <w:rsid w:val="27798E07"/>
    <w:rsid w:val="277F6029"/>
    <w:rsid w:val="2781ACB3"/>
    <w:rsid w:val="27833B70"/>
    <w:rsid w:val="278386A2"/>
    <w:rsid w:val="27867861"/>
    <w:rsid w:val="2786F3BC"/>
    <w:rsid w:val="278B9A5E"/>
    <w:rsid w:val="279E3374"/>
    <w:rsid w:val="279F3D17"/>
    <w:rsid w:val="27A5039F"/>
    <w:rsid w:val="27A64041"/>
    <w:rsid w:val="27AEF821"/>
    <w:rsid w:val="27B14F17"/>
    <w:rsid w:val="27B3577C"/>
    <w:rsid w:val="27B4051B"/>
    <w:rsid w:val="27B6C4A0"/>
    <w:rsid w:val="27BB8CAE"/>
    <w:rsid w:val="27BE9203"/>
    <w:rsid w:val="27BF2A17"/>
    <w:rsid w:val="27C193F5"/>
    <w:rsid w:val="27C23D8D"/>
    <w:rsid w:val="27C57179"/>
    <w:rsid w:val="27C5CD3D"/>
    <w:rsid w:val="27C6F3C7"/>
    <w:rsid w:val="27C965E8"/>
    <w:rsid w:val="27CB9413"/>
    <w:rsid w:val="27CF8933"/>
    <w:rsid w:val="27D53A3B"/>
    <w:rsid w:val="27D5EC79"/>
    <w:rsid w:val="27D6F2BF"/>
    <w:rsid w:val="27DB3BD6"/>
    <w:rsid w:val="27DBC753"/>
    <w:rsid w:val="27DE302F"/>
    <w:rsid w:val="27E128B6"/>
    <w:rsid w:val="27E29B47"/>
    <w:rsid w:val="27EA3428"/>
    <w:rsid w:val="27EA398E"/>
    <w:rsid w:val="27ECAA0C"/>
    <w:rsid w:val="27F2E2C3"/>
    <w:rsid w:val="27F499F6"/>
    <w:rsid w:val="27F552C5"/>
    <w:rsid w:val="27F8F532"/>
    <w:rsid w:val="27F92778"/>
    <w:rsid w:val="27FB1FF2"/>
    <w:rsid w:val="27FD39BC"/>
    <w:rsid w:val="27FED5AB"/>
    <w:rsid w:val="28005226"/>
    <w:rsid w:val="28008BDC"/>
    <w:rsid w:val="28039F85"/>
    <w:rsid w:val="2804CE2D"/>
    <w:rsid w:val="280889C7"/>
    <w:rsid w:val="280FC4A3"/>
    <w:rsid w:val="28190587"/>
    <w:rsid w:val="2819AAB1"/>
    <w:rsid w:val="28205265"/>
    <w:rsid w:val="28216942"/>
    <w:rsid w:val="28238951"/>
    <w:rsid w:val="2825A66E"/>
    <w:rsid w:val="2825C76D"/>
    <w:rsid w:val="28276EDB"/>
    <w:rsid w:val="2828069B"/>
    <w:rsid w:val="282B559C"/>
    <w:rsid w:val="283168A1"/>
    <w:rsid w:val="2833C937"/>
    <w:rsid w:val="283ED30E"/>
    <w:rsid w:val="284236C5"/>
    <w:rsid w:val="28435B2A"/>
    <w:rsid w:val="28463DDB"/>
    <w:rsid w:val="28465947"/>
    <w:rsid w:val="284767E2"/>
    <w:rsid w:val="284AE098"/>
    <w:rsid w:val="284BEE1D"/>
    <w:rsid w:val="284D37F4"/>
    <w:rsid w:val="284D7D33"/>
    <w:rsid w:val="28525C81"/>
    <w:rsid w:val="28534DB9"/>
    <w:rsid w:val="2853A2EA"/>
    <w:rsid w:val="28556785"/>
    <w:rsid w:val="285795D5"/>
    <w:rsid w:val="2857BDD1"/>
    <w:rsid w:val="285D1CB1"/>
    <w:rsid w:val="285DACE2"/>
    <w:rsid w:val="28618395"/>
    <w:rsid w:val="2863BDA9"/>
    <w:rsid w:val="28661A60"/>
    <w:rsid w:val="28666AC9"/>
    <w:rsid w:val="286777CB"/>
    <w:rsid w:val="286AD7B1"/>
    <w:rsid w:val="286D9C5B"/>
    <w:rsid w:val="286E0156"/>
    <w:rsid w:val="286E64CC"/>
    <w:rsid w:val="286F0FE2"/>
    <w:rsid w:val="286F7055"/>
    <w:rsid w:val="286FC6C9"/>
    <w:rsid w:val="2870F19D"/>
    <w:rsid w:val="287319C2"/>
    <w:rsid w:val="28788437"/>
    <w:rsid w:val="2878E315"/>
    <w:rsid w:val="2879ECCF"/>
    <w:rsid w:val="287B220D"/>
    <w:rsid w:val="287D6DA5"/>
    <w:rsid w:val="287FA39F"/>
    <w:rsid w:val="2884D4A6"/>
    <w:rsid w:val="2887A832"/>
    <w:rsid w:val="288BD4CC"/>
    <w:rsid w:val="288E3D92"/>
    <w:rsid w:val="28934445"/>
    <w:rsid w:val="2895961A"/>
    <w:rsid w:val="289B1760"/>
    <w:rsid w:val="289B8500"/>
    <w:rsid w:val="289DE07D"/>
    <w:rsid w:val="289F50A8"/>
    <w:rsid w:val="28A2B9C3"/>
    <w:rsid w:val="28A84BD6"/>
    <w:rsid w:val="28B29748"/>
    <w:rsid w:val="28B2FB32"/>
    <w:rsid w:val="28B325B9"/>
    <w:rsid w:val="28B34D74"/>
    <w:rsid w:val="28B3AFC6"/>
    <w:rsid w:val="28B539DC"/>
    <w:rsid w:val="28B53D36"/>
    <w:rsid w:val="28B55BFC"/>
    <w:rsid w:val="28B5DF28"/>
    <w:rsid w:val="28B5FD46"/>
    <w:rsid w:val="28B60A82"/>
    <w:rsid w:val="28B6ED4A"/>
    <w:rsid w:val="28B8B373"/>
    <w:rsid w:val="28B965C2"/>
    <w:rsid w:val="28BBC9E7"/>
    <w:rsid w:val="28BBE314"/>
    <w:rsid w:val="28BBFAB7"/>
    <w:rsid w:val="28BF4290"/>
    <w:rsid w:val="28C46B2D"/>
    <w:rsid w:val="28C4A767"/>
    <w:rsid w:val="28CA5D91"/>
    <w:rsid w:val="28CAA47B"/>
    <w:rsid w:val="28CFD429"/>
    <w:rsid w:val="28D0B0B0"/>
    <w:rsid w:val="28D0FA3D"/>
    <w:rsid w:val="28D3CFAE"/>
    <w:rsid w:val="28D733B8"/>
    <w:rsid w:val="28D9B135"/>
    <w:rsid w:val="28E1A5CA"/>
    <w:rsid w:val="28E91BFB"/>
    <w:rsid w:val="28E95092"/>
    <w:rsid w:val="28E9CB0C"/>
    <w:rsid w:val="28F5B38B"/>
    <w:rsid w:val="28F64285"/>
    <w:rsid w:val="28F72A4B"/>
    <w:rsid w:val="28F79239"/>
    <w:rsid w:val="28F7BAB8"/>
    <w:rsid w:val="2903869B"/>
    <w:rsid w:val="290766FD"/>
    <w:rsid w:val="29080205"/>
    <w:rsid w:val="29083670"/>
    <w:rsid w:val="2908F55E"/>
    <w:rsid w:val="290A51F8"/>
    <w:rsid w:val="290BC089"/>
    <w:rsid w:val="290C81E9"/>
    <w:rsid w:val="290D3868"/>
    <w:rsid w:val="290E4700"/>
    <w:rsid w:val="29134017"/>
    <w:rsid w:val="2914F374"/>
    <w:rsid w:val="29188075"/>
    <w:rsid w:val="291914F9"/>
    <w:rsid w:val="291CB46B"/>
    <w:rsid w:val="291EC6AD"/>
    <w:rsid w:val="291F575D"/>
    <w:rsid w:val="2923333B"/>
    <w:rsid w:val="292531D4"/>
    <w:rsid w:val="2927BF26"/>
    <w:rsid w:val="292970A5"/>
    <w:rsid w:val="292A33F5"/>
    <w:rsid w:val="292CF3B6"/>
    <w:rsid w:val="292F8C4C"/>
    <w:rsid w:val="292FE87D"/>
    <w:rsid w:val="2934341A"/>
    <w:rsid w:val="2937049D"/>
    <w:rsid w:val="29375857"/>
    <w:rsid w:val="293858EC"/>
    <w:rsid w:val="29391954"/>
    <w:rsid w:val="293BEC2C"/>
    <w:rsid w:val="293C660A"/>
    <w:rsid w:val="29424223"/>
    <w:rsid w:val="29434BCA"/>
    <w:rsid w:val="2945548E"/>
    <w:rsid w:val="2945A9AE"/>
    <w:rsid w:val="2945D8DF"/>
    <w:rsid w:val="29486119"/>
    <w:rsid w:val="29498B08"/>
    <w:rsid w:val="294B7768"/>
    <w:rsid w:val="294CF623"/>
    <w:rsid w:val="294D167D"/>
    <w:rsid w:val="2950BEE4"/>
    <w:rsid w:val="29511AA3"/>
    <w:rsid w:val="29534D20"/>
    <w:rsid w:val="2954E309"/>
    <w:rsid w:val="29586954"/>
    <w:rsid w:val="29599B11"/>
    <w:rsid w:val="2959ABA9"/>
    <w:rsid w:val="295C6EFF"/>
    <w:rsid w:val="29619672"/>
    <w:rsid w:val="2961E8D8"/>
    <w:rsid w:val="29624F0B"/>
    <w:rsid w:val="2963936D"/>
    <w:rsid w:val="296533A2"/>
    <w:rsid w:val="29685412"/>
    <w:rsid w:val="29695D2C"/>
    <w:rsid w:val="296CD4DF"/>
    <w:rsid w:val="296D2BD9"/>
    <w:rsid w:val="296DA763"/>
    <w:rsid w:val="2973C8E6"/>
    <w:rsid w:val="2977B213"/>
    <w:rsid w:val="297BEE41"/>
    <w:rsid w:val="297C8C00"/>
    <w:rsid w:val="297CCFD3"/>
    <w:rsid w:val="298340E0"/>
    <w:rsid w:val="2984FF75"/>
    <w:rsid w:val="2986AAF3"/>
    <w:rsid w:val="298C3A6A"/>
    <w:rsid w:val="298F8192"/>
    <w:rsid w:val="2994C5F0"/>
    <w:rsid w:val="2994D04E"/>
    <w:rsid w:val="29985033"/>
    <w:rsid w:val="299B042B"/>
    <w:rsid w:val="299B9F67"/>
    <w:rsid w:val="299D67F1"/>
    <w:rsid w:val="299F01B2"/>
    <w:rsid w:val="29A23AFA"/>
    <w:rsid w:val="29A24987"/>
    <w:rsid w:val="29A2E794"/>
    <w:rsid w:val="29A87D3D"/>
    <w:rsid w:val="29AAE38C"/>
    <w:rsid w:val="29AD939F"/>
    <w:rsid w:val="29AFE755"/>
    <w:rsid w:val="29B8FAD2"/>
    <w:rsid w:val="29B9B238"/>
    <w:rsid w:val="29C05DC4"/>
    <w:rsid w:val="29C13EED"/>
    <w:rsid w:val="29C82A55"/>
    <w:rsid w:val="29CA0C26"/>
    <w:rsid w:val="29CC15F9"/>
    <w:rsid w:val="29CD1E35"/>
    <w:rsid w:val="29CD8768"/>
    <w:rsid w:val="29D07785"/>
    <w:rsid w:val="29D43DED"/>
    <w:rsid w:val="29D47598"/>
    <w:rsid w:val="29D76A51"/>
    <w:rsid w:val="29D7D3F2"/>
    <w:rsid w:val="29D80477"/>
    <w:rsid w:val="29D8BDD1"/>
    <w:rsid w:val="29DCC476"/>
    <w:rsid w:val="29DDC071"/>
    <w:rsid w:val="29E0790A"/>
    <w:rsid w:val="29E2E6B0"/>
    <w:rsid w:val="29E4203A"/>
    <w:rsid w:val="29EB39D8"/>
    <w:rsid w:val="29EBFAA8"/>
    <w:rsid w:val="29EDC840"/>
    <w:rsid w:val="29EEC2D8"/>
    <w:rsid w:val="29F004CC"/>
    <w:rsid w:val="29F1FF49"/>
    <w:rsid w:val="29F8555C"/>
    <w:rsid w:val="29F8FD4B"/>
    <w:rsid w:val="29FD342C"/>
    <w:rsid w:val="29FE7CC1"/>
    <w:rsid w:val="29FFD6CB"/>
    <w:rsid w:val="2A05584A"/>
    <w:rsid w:val="2A067BFF"/>
    <w:rsid w:val="2A0B5D10"/>
    <w:rsid w:val="2A0FBE31"/>
    <w:rsid w:val="2A1053AC"/>
    <w:rsid w:val="2A136F2D"/>
    <w:rsid w:val="2A1A5581"/>
    <w:rsid w:val="2A1B55BA"/>
    <w:rsid w:val="2A1BB137"/>
    <w:rsid w:val="2A1FF3D2"/>
    <w:rsid w:val="2A221680"/>
    <w:rsid w:val="2A24530F"/>
    <w:rsid w:val="2A24DED6"/>
    <w:rsid w:val="2A25EB20"/>
    <w:rsid w:val="2A27FE59"/>
    <w:rsid w:val="2A2A231A"/>
    <w:rsid w:val="2A2AEF60"/>
    <w:rsid w:val="2A2D3C68"/>
    <w:rsid w:val="2A386E40"/>
    <w:rsid w:val="2A3A11C3"/>
    <w:rsid w:val="2A3A8C50"/>
    <w:rsid w:val="2A3CA1A9"/>
    <w:rsid w:val="2A3CBEAA"/>
    <w:rsid w:val="2A3ED6D0"/>
    <w:rsid w:val="2A403C2E"/>
    <w:rsid w:val="2A4045D7"/>
    <w:rsid w:val="2A413983"/>
    <w:rsid w:val="2A42DA87"/>
    <w:rsid w:val="2A459E54"/>
    <w:rsid w:val="2A45DD51"/>
    <w:rsid w:val="2A4623C4"/>
    <w:rsid w:val="2A47F9AF"/>
    <w:rsid w:val="2A48A5F6"/>
    <w:rsid w:val="2A4A0303"/>
    <w:rsid w:val="2A4AA0E4"/>
    <w:rsid w:val="2A4AD29B"/>
    <w:rsid w:val="2A4D99BB"/>
    <w:rsid w:val="2A4FCB31"/>
    <w:rsid w:val="2A50E1A5"/>
    <w:rsid w:val="2A5A5311"/>
    <w:rsid w:val="2A5DDB4A"/>
    <w:rsid w:val="2A612038"/>
    <w:rsid w:val="2A622F0B"/>
    <w:rsid w:val="2A662509"/>
    <w:rsid w:val="2A676D31"/>
    <w:rsid w:val="2A680A20"/>
    <w:rsid w:val="2A698696"/>
    <w:rsid w:val="2A6E9B26"/>
    <w:rsid w:val="2A6ECEDF"/>
    <w:rsid w:val="2A7361CB"/>
    <w:rsid w:val="2A76BAEC"/>
    <w:rsid w:val="2A76CA84"/>
    <w:rsid w:val="2A8D014F"/>
    <w:rsid w:val="2A916664"/>
    <w:rsid w:val="2A92700F"/>
    <w:rsid w:val="2A927C21"/>
    <w:rsid w:val="2A94CF0E"/>
    <w:rsid w:val="2A9589FA"/>
    <w:rsid w:val="2A987312"/>
    <w:rsid w:val="2AA69F70"/>
    <w:rsid w:val="2AABCCD2"/>
    <w:rsid w:val="2AAE7A9D"/>
    <w:rsid w:val="2AAFB17C"/>
    <w:rsid w:val="2AB2AE73"/>
    <w:rsid w:val="2AB6BCAD"/>
    <w:rsid w:val="2AB72D64"/>
    <w:rsid w:val="2AB89B07"/>
    <w:rsid w:val="2ABB9BA9"/>
    <w:rsid w:val="2ABD9F18"/>
    <w:rsid w:val="2ABFDF79"/>
    <w:rsid w:val="2AC53C5F"/>
    <w:rsid w:val="2AC60582"/>
    <w:rsid w:val="2AC75101"/>
    <w:rsid w:val="2ACCFD59"/>
    <w:rsid w:val="2AD00620"/>
    <w:rsid w:val="2AD02796"/>
    <w:rsid w:val="2AD35F25"/>
    <w:rsid w:val="2AD412D5"/>
    <w:rsid w:val="2AD4851E"/>
    <w:rsid w:val="2AD4B1D4"/>
    <w:rsid w:val="2AD57C6F"/>
    <w:rsid w:val="2AD59E6A"/>
    <w:rsid w:val="2AD9348E"/>
    <w:rsid w:val="2ADF7EC2"/>
    <w:rsid w:val="2AE10534"/>
    <w:rsid w:val="2AE52603"/>
    <w:rsid w:val="2AEA03FC"/>
    <w:rsid w:val="2AEACD41"/>
    <w:rsid w:val="2AEB2045"/>
    <w:rsid w:val="2AEF12AC"/>
    <w:rsid w:val="2AEF919B"/>
    <w:rsid w:val="2AEFBA9D"/>
    <w:rsid w:val="2AF1B576"/>
    <w:rsid w:val="2AF314C3"/>
    <w:rsid w:val="2AF5585A"/>
    <w:rsid w:val="2AF58F23"/>
    <w:rsid w:val="2AFA6CC6"/>
    <w:rsid w:val="2B009878"/>
    <w:rsid w:val="2B046255"/>
    <w:rsid w:val="2B05CBAD"/>
    <w:rsid w:val="2B0ADEBE"/>
    <w:rsid w:val="2B0CBAD4"/>
    <w:rsid w:val="2B130360"/>
    <w:rsid w:val="2B165D45"/>
    <w:rsid w:val="2B16CFC6"/>
    <w:rsid w:val="2B1AEC18"/>
    <w:rsid w:val="2B22FE47"/>
    <w:rsid w:val="2B2C233B"/>
    <w:rsid w:val="2B2CBD5E"/>
    <w:rsid w:val="2B2CFCDE"/>
    <w:rsid w:val="2B2D5132"/>
    <w:rsid w:val="2B2EC009"/>
    <w:rsid w:val="2B2F3B7B"/>
    <w:rsid w:val="2B30DBE1"/>
    <w:rsid w:val="2B312DEA"/>
    <w:rsid w:val="2B320905"/>
    <w:rsid w:val="2B3706E5"/>
    <w:rsid w:val="2B37234A"/>
    <w:rsid w:val="2B38FF22"/>
    <w:rsid w:val="2B392215"/>
    <w:rsid w:val="2B3E903C"/>
    <w:rsid w:val="2B40B4C6"/>
    <w:rsid w:val="2B42E89F"/>
    <w:rsid w:val="2B444E7D"/>
    <w:rsid w:val="2B4D2CF7"/>
    <w:rsid w:val="2B4E28D2"/>
    <w:rsid w:val="2B4E373D"/>
    <w:rsid w:val="2B4F52C6"/>
    <w:rsid w:val="2B542F73"/>
    <w:rsid w:val="2B567D60"/>
    <w:rsid w:val="2B57CDA5"/>
    <w:rsid w:val="2B59A672"/>
    <w:rsid w:val="2B59B7CE"/>
    <w:rsid w:val="2B5A0C8E"/>
    <w:rsid w:val="2B5D81BC"/>
    <w:rsid w:val="2B5DA33D"/>
    <w:rsid w:val="2B5F5C5D"/>
    <w:rsid w:val="2B6226A6"/>
    <w:rsid w:val="2B62E043"/>
    <w:rsid w:val="2B63731E"/>
    <w:rsid w:val="2B640753"/>
    <w:rsid w:val="2B657664"/>
    <w:rsid w:val="2B6A08C0"/>
    <w:rsid w:val="2B6B8F15"/>
    <w:rsid w:val="2B6C3C8D"/>
    <w:rsid w:val="2B6E7B11"/>
    <w:rsid w:val="2B6F2BDA"/>
    <w:rsid w:val="2B6F57F2"/>
    <w:rsid w:val="2B72E460"/>
    <w:rsid w:val="2B764E12"/>
    <w:rsid w:val="2B768221"/>
    <w:rsid w:val="2B76F0C9"/>
    <w:rsid w:val="2B78737D"/>
    <w:rsid w:val="2B78C7D7"/>
    <w:rsid w:val="2B78F519"/>
    <w:rsid w:val="2B7F564B"/>
    <w:rsid w:val="2B854E59"/>
    <w:rsid w:val="2B8643C1"/>
    <w:rsid w:val="2B86B930"/>
    <w:rsid w:val="2B877834"/>
    <w:rsid w:val="2B8A003E"/>
    <w:rsid w:val="2B8D51B8"/>
    <w:rsid w:val="2B8F594B"/>
    <w:rsid w:val="2B8FDA9D"/>
    <w:rsid w:val="2B94E4AA"/>
    <w:rsid w:val="2B9A7C3E"/>
    <w:rsid w:val="2B9C3CB6"/>
    <w:rsid w:val="2B9E800A"/>
    <w:rsid w:val="2BA2F259"/>
    <w:rsid w:val="2BA670BA"/>
    <w:rsid w:val="2BA758FA"/>
    <w:rsid w:val="2BA80031"/>
    <w:rsid w:val="2BAD2BF8"/>
    <w:rsid w:val="2BAD79DD"/>
    <w:rsid w:val="2BAF7B69"/>
    <w:rsid w:val="2BB1BB6C"/>
    <w:rsid w:val="2BB22A21"/>
    <w:rsid w:val="2BB301D5"/>
    <w:rsid w:val="2BB354E5"/>
    <w:rsid w:val="2BB78D99"/>
    <w:rsid w:val="2BB7DAD1"/>
    <w:rsid w:val="2BB96B60"/>
    <w:rsid w:val="2BB9BC01"/>
    <w:rsid w:val="2BBE449B"/>
    <w:rsid w:val="2BC2A94A"/>
    <w:rsid w:val="2BC4087E"/>
    <w:rsid w:val="2BC4E79A"/>
    <w:rsid w:val="2BCC700F"/>
    <w:rsid w:val="2BCCA4F1"/>
    <w:rsid w:val="2BD54E35"/>
    <w:rsid w:val="2BD6AF28"/>
    <w:rsid w:val="2BD6EB05"/>
    <w:rsid w:val="2BD7DFE7"/>
    <w:rsid w:val="2BDBEC38"/>
    <w:rsid w:val="2BDDF29F"/>
    <w:rsid w:val="2BDFEC7D"/>
    <w:rsid w:val="2BE10EE8"/>
    <w:rsid w:val="2BE2B390"/>
    <w:rsid w:val="2BE691E8"/>
    <w:rsid w:val="2BE7A029"/>
    <w:rsid w:val="2BEB5167"/>
    <w:rsid w:val="2BED98D2"/>
    <w:rsid w:val="2BEDADCD"/>
    <w:rsid w:val="2BF0A675"/>
    <w:rsid w:val="2BF14F30"/>
    <w:rsid w:val="2BF9FE25"/>
    <w:rsid w:val="2BFD30FE"/>
    <w:rsid w:val="2BFE0A08"/>
    <w:rsid w:val="2C000C88"/>
    <w:rsid w:val="2C017686"/>
    <w:rsid w:val="2C02FFCF"/>
    <w:rsid w:val="2C04967F"/>
    <w:rsid w:val="2C0BEBCD"/>
    <w:rsid w:val="2C108089"/>
    <w:rsid w:val="2C112C8E"/>
    <w:rsid w:val="2C11AB0A"/>
    <w:rsid w:val="2C13C45E"/>
    <w:rsid w:val="2C16108B"/>
    <w:rsid w:val="2C177DD8"/>
    <w:rsid w:val="2C1AA219"/>
    <w:rsid w:val="2C1B6D62"/>
    <w:rsid w:val="2C1C805C"/>
    <w:rsid w:val="2C1E5EFD"/>
    <w:rsid w:val="2C200328"/>
    <w:rsid w:val="2C244BE5"/>
    <w:rsid w:val="2C294F08"/>
    <w:rsid w:val="2C29AAD8"/>
    <w:rsid w:val="2C2C7716"/>
    <w:rsid w:val="2C349FBB"/>
    <w:rsid w:val="2C3BA965"/>
    <w:rsid w:val="2C3D710C"/>
    <w:rsid w:val="2C3E38B6"/>
    <w:rsid w:val="2C404E18"/>
    <w:rsid w:val="2C41D69B"/>
    <w:rsid w:val="2C45DACF"/>
    <w:rsid w:val="2C46D1A8"/>
    <w:rsid w:val="2C4D8AB5"/>
    <w:rsid w:val="2C4D9825"/>
    <w:rsid w:val="2C5046C9"/>
    <w:rsid w:val="2C521CB6"/>
    <w:rsid w:val="2C5226DC"/>
    <w:rsid w:val="2C555EDA"/>
    <w:rsid w:val="2C556B29"/>
    <w:rsid w:val="2C573BC2"/>
    <w:rsid w:val="2C5DB012"/>
    <w:rsid w:val="2C5E077C"/>
    <w:rsid w:val="2C5F4F43"/>
    <w:rsid w:val="2C660088"/>
    <w:rsid w:val="2C6D6381"/>
    <w:rsid w:val="2C6FD1F9"/>
    <w:rsid w:val="2C712ECE"/>
    <w:rsid w:val="2C7350D3"/>
    <w:rsid w:val="2C735140"/>
    <w:rsid w:val="2C757B63"/>
    <w:rsid w:val="2C75EDDD"/>
    <w:rsid w:val="2C763E9E"/>
    <w:rsid w:val="2C7B90C3"/>
    <w:rsid w:val="2C7E40F9"/>
    <w:rsid w:val="2C848082"/>
    <w:rsid w:val="2C8C6D2A"/>
    <w:rsid w:val="2C8D0DB2"/>
    <w:rsid w:val="2C8E737B"/>
    <w:rsid w:val="2C8E7C65"/>
    <w:rsid w:val="2C91D67E"/>
    <w:rsid w:val="2C945193"/>
    <w:rsid w:val="2C97750D"/>
    <w:rsid w:val="2C9F78C0"/>
    <w:rsid w:val="2CA1239C"/>
    <w:rsid w:val="2CA131C7"/>
    <w:rsid w:val="2CA170C6"/>
    <w:rsid w:val="2CA290BF"/>
    <w:rsid w:val="2CA491AC"/>
    <w:rsid w:val="2CA91367"/>
    <w:rsid w:val="2CAC0FF7"/>
    <w:rsid w:val="2CB184DB"/>
    <w:rsid w:val="2CB41D60"/>
    <w:rsid w:val="2CB5590D"/>
    <w:rsid w:val="2CBB9B6F"/>
    <w:rsid w:val="2CBE0122"/>
    <w:rsid w:val="2CC0357F"/>
    <w:rsid w:val="2CC0E132"/>
    <w:rsid w:val="2CC0E80E"/>
    <w:rsid w:val="2CC180A2"/>
    <w:rsid w:val="2CC30264"/>
    <w:rsid w:val="2CC6677A"/>
    <w:rsid w:val="2CC9F659"/>
    <w:rsid w:val="2CCA25A4"/>
    <w:rsid w:val="2CCD3BBA"/>
    <w:rsid w:val="2CCFC442"/>
    <w:rsid w:val="2CCFD87B"/>
    <w:rsid w:val="2CD1FE8D"/>
    <w:rsid w:val="2CD66CB7"/>
    <w:rsid w:val="2CD67D61"/>
    <w:rsid w:val="2CE0A0BC"/>
    <w:rsid w:val="2CECCF1F"/>
    <w:rsid w:val="2CED262F"/>
    <w:rsid w:val="2CF028FF"/>
    <w:rsid w:val="2CF18C92"/>
    <w:rsid w:val="2CF2FF6C"/>
    <w:rsid w:val="2CF5F42D"/>
    <w:rsid w:val="2CF6043C"/>
    <w:rsid w:val="2CF8105A"/>
    <w:rsid w:val="2CF85DB3"/>
    <w:rsid w:val="2CF996E8"/>
    <w:rsid w:val="2CFC27A3"/>
    <w:rsid w:val="2CFD37E5"/>
    <w:rsid w:val="2D00EE94"/>
    <w:rsid w:val="2D0283D4"/>
    <w:rsid w:val="2D057992"/>
    <w:rsid w:val="2D085290"/>
    <w:rsid w:val="2D0924CD"/>
    <w:rsid w:val="2D0D6C0B"/>
    <w:rsid w:val="2D114B7B"/>
    <w:rsid w:val="2D15469B"/>
    <w:rsid w:val="2D15CFC9"/>
    <w:rsid w:val="2D16051C"/>
    <w:rsid w:val="2D17BDCC"/>
    <w:rsid w:val="2D269EFB"/>
    <w:rsid w:val="2D2903A2"/>
    <w:rsid w:val="2D2BB9BB"/>
    <w:rsid w:val="2D3082AB"/>
    <w:rsid w:val="2D324634"/>
    <w:rsid w:val="2D381F58"/>
    <w:rsid w:val="2D39560F"/>
    <w:rsid w:val="2D3B5D40"/>
    <w:rsid w:val="2D406900"/>
    <w:rsid w:val="2D435883"/>
    <w:rsid w:val="2D450351"/>
    <w:rsid w:val="2D491574"/>
    <w:rsid w:val="2D4CCB25"/>
    <w:rsid w:val="2D510B5D"/>
    <w:rsid w:val="2D55C4DC"/>
    <w:rsid w:val="2D565938"/>
    <w:rsid w:val="2D5763CE"/>
    <w:rsid w:val="2D58AF08"/>
    <w:rsid w:val="2D58C9AA"/>
    <w:rsid w:val="2D5D7C1D"/>
    <w:rsid w:val="2D619590"/>
    <w:rsid w:val="2D63FDC7"/>
    <w:rsid w:val="2D65DD93"/>
    <w:rsid w:val="2D69CD80"/>
    <w:rsid w:val="2D6E4CAA"/>
    <w:rsid w:val="2D6F83E7"/>
    <w:rsid w:val="2D7204A2"/>
    <w:rsid w:val="2D733BF3"/>
    <w:rsid w:val="2D74A44C"/>
    <w:rsid w:val="2D764EF4"/>
    <w:rsid w:val="2D782C24"/>
    <w:rsid w:val="2D7AE935"/>
    <w:rsid w:val="2D7B8B0A"/>
    <w:rsid w:val="2D7CC1B1"/>
    <w:rsid w:val="2D8345FF"/>
    <w:rsid w:val="2D88691B"/>
    <w:rsid w:val="2D8DA9FF"/>
    <w:rsid w:val="2D903348"/>
    <w:rsid w:val="2D92B305"/>
    <w:rsid w:val="2D9F1ECC"/>
    <w:rsid w:val="2DA06F0A"/>
    <w:rsid w:val="2DA0A3DF"/>
    <w:rsid w:val="2DA833D8"/>
    <w:rsid w:val="2DA852FA"/>
    <w:rsid w:val="2DB08487"/>
    <w:rsid w:val="2DB20DEC"/>
    <w:rsid w:val="2DB96132"/>
    <w:rsid w:val="2DBDF0CD"/>
    <w:rsid w:val="2DBEE416"/>
    <w:rsid w:val="2DCA78ED"/>
    <w:rsid w:val="2DCB1FAD"/>
    <w:rsid w:val="2DD34C94"/>
    <w:rsid w:val="2DD3BFC4"/>
    <w:rsid w:val="2DD3F49F"/>
    <w:rsid w:val="2DD8C6CB"/>
    <w:rsid w:val="2DD96129"/>
    <w:rsid w:val="2DDD5BD3"/>
    <w:rsid w:val="2DDF1649"/>
    <w:rsid w:val="2DDF5F58"/>
    <w:rsid w:val="2DE08666"/>
    <w:rsid w:val="2DE6D360"/>
    <w:rsid w:val="2DEBCD69"/>
    <w:rsid w:val="2DECB15E"/>
    <w:rsid w:val="2DED245A"/>
    <w:rsid w:val="2DEF2FCE"/>
    <w:rsid w:val="2DF1E123"/>
    <w:rsid w:val="2DF6A3A0"/>
    <w:rsid w:val="2DF70121"/>
    <w:rsid w:val="2DFC353F"/>
    <w:rsid w:val="2E00EEB0"/>
    <w:rsid w:val="2E05A886"/>
    <w:rsid w:val="2E09B2FF"/>
    <w:rsid w:val="2E0BFF85"/>
    <w:rsid w:val="2E0D60F0"/>
    <w:rsid w:val="2E139295"/>
    <w:rsid w:val="2E14BE7A"/>
    <w:rsid w:val="2E151D1E"/>
    <w:rsid w:val="2E173A39"/>
    <w:rsid w:val="2E19FF23"/>
    <w:rsid w:val="2E1AF38C"/>
    <w:rsid w:val="2E20D2EE"/>
    <w:rsid w:val="2E23FEBA"/>
    <w:rsid w:val="2E24BFFA"/>
    <w:rsid w:val="2E2A9379"/>
    <w:rsid w:val="2E304959"/>
    <w:rsid w:val="2E336562"/>
    <w:rsid w:val="2E35266E"/>
    <w:rsid w:val="2E381FE6"/>
    <w:rsid w:val="2E3DA597"/>
    <w:rsid w:val="2E3EBD5C"/>
    <w:rsid w:val="2E3F8CA0"/>
    <w:rsid w:val="2E3FE2A4"/>
    <w:rsid w:val="2E40E660"/>
    <w:rsid w:val="2E43AA08"/>
    <w:rsid w:val="2E443878"/>
    <w:rsid w:val="2E49980C"/>
    <w:rsid w:val="2E4C5733"/>
    <w:rsid w:val="2E4E7C1E"/>
    <w:rsid w:val="2E4EB21D"/>
    <w:rsid w:val="2E5021D2"/>
    <w:rsid w:val="2E50F4E4"/>
    <w:rsid w:val="2E54A22D"/>
    <w:rsid w:val="2E578AEB"/>
    <w:rsid w:val="2E57A52F"/>
    <w:rsid w:val="2E5C3E99"/>
    <w:rsid w:val="2E5EA254"/>
    <w:rsid w:val="2E60CD75"/>
    <w:rsid w:val="2E63E1B2"/>
    <w:rsid w:val="2E6B142A"/>
    <w:rsid w:val="2E6B933F"/>
    <w:rsid w:val="2E6C5C23"/>
    <w:rsid w:val="2E6DE0C5"/>
    <w:rsid w:val="2E6E4EC1"/>
    <w:rsid w:val="2E70235D"/>
    <w:rsid w:val="2E73B621"/>
    <w:rsid w:val="2E73CD05"/>
    <w:rsid w:val="2E75E84C"/>
    <w:rsid w:val="2E77E2B4"/>
    <w:rsid w:val="2E786603"/>
    <w:rsid w:val="2E797563"/>
    <w:rsid w:val="2E7B3832"/>
    <w:rsid w:val="2E7E59C5"/>
    <w:rsid w:val="2E83E3AC"/>
    <w:rsid w:val="2E841681"/>
    <w:rsid w:val="2E843E0F"/>
    <w:rsid w:val="2E89C8EA"/>
    <w:rsid w:val="2E8A65EA"/>
    <w:rsid w:val="2E8D6C67"/>
    <w:rsid w:val="2E8E5C76"/>
    <w:rsid w:val="2E922D49"/>
    <w:rsid w:val="2E923FD3"/>
    <w:rsid w:val="2E933C37"/>
    <w:rsid w:val="2E946440"/>
    <w:rsid w:val="2E9B2871"/>
    <w:rsid w:val="2EA4D791"/>
    <w:rsid w:val="2EA8231E"/>
    <w:rsid w:val="2EA8875C"/>
    <w:rsid w:val="2EABDAC2"/>
    <w:rsid w:val="2EAF63E9"/>
    <w:rsid w:val="2EB195F5"/>
    <w:rsid w:val="2EC34136"/>
    <w:rsid w:val="2EC3A349"/>
    <w:rsid w:val="2EC5F138"/>
    <w:rsid w:val="2EC77603"/>
    <w:rsid w:val="2EC8A3AC"/>
    <w:rsid w:val="2EC8BB5C"/>
    <w:rsid w:val="2ECA9EF3"/>
    <w:rsid w:val="2ED252A6"/>
    <w:rsid w:val="2EDCE77D"/>
    <w:rsid w:val="2EDE887B"/>
    <w:rsid w:val="2EDF12C6"/>
    <w:rsid w:val="2EE09D62"/>
    <w:rsid w:val="2EE2CA84"/>
    <w:rsid w:val="2EE322F6"/>
    <w:rsid w:val="2EE36A11"/>
    <w:rsid w:val="2EE3C775"/>
    <w:rsid w:val="2EE6F88C"/>
    <w:rsid w:val="2EEFA28C"/>
    <w:rsid w:val="2EF01215"/>
    <w:rsid w:val="2EF12FF2"/>
    <w:rsid w:val="2EF386F2"/>
    <w:rsid w:val="2EFA5850"/>
    <w:rsid w:val="2EFD8BCE"/>
    <w:rsid w:val="2EFE10C9"/>
    <w:rsid w:val="2EFF71E0"/>
    <w:rsid w:val="2F000376"/>
    <w:rsid w:val="2F0012A1"/>
    <w:rsid w:val="2F0315F3"/>
    <w:rsid w:val="2F045E12"/>
    <w:rsid w:val="2F04F034"/>
    <w:rsid w:val="2F07028B"/>
    <w:rsid w:val="2F07C4F1"/>
    <w:rsid w:val="2F08A9E7"/>
    <w:rsid w:val="2F08F665"/>
    <w:rsid w:val="2F0ADBA8"/>
    <w:rsid w:val="2F0F9F3F"/>
    <w:rsid w:val="2F100632"/>
    <w:rsid w:val="2F11535C"/>
    <w:rsid w:val="2F11E998"/>
    <w:rsid w:val="2F141973"/>
    <w:rsid w:val="2F1502C7"/>
    <w:rsid w:val="2F154657"/>
    <w:rsid w:val="2F1724FA"/>
    <w:rsid w:val="2F1791F6"/>
    <w:rsid w:val="2F179F93"/>
    <w:rsid w:val="2F1970B4"/>
    <w:rsid w:val="2F1B8854"/>
    <w:rsid w:val="2F1D7DE2"/>
    <w:rsid w:val="2F234900"/>
    <w:rsid w:val="2F240B43"/>
    <w:rsid w:val="2F26A3FA"/>
    <w:rsid w:val="2F27CCC0"/>
    <w:rsid w:val="2F2C3B4C"/>
    <w:rsid w:val="2F2CD1F8"/>
    <w:rsid w:val="2F320854"/>
    <w:rsid w:val="2F32A4FC"/>
    <w:rsid w:val="2F3320AE"/>
    <w:rsid w:val="2F33D3A1"/>
    <w:rsid w:val="2F3495C2"/>
    <w:rsid w:val="2F384B4D"/>
    <w:rsid w:val="2F394956"/>
    <w:rsid w:val="2F396E0B"/>
    <w:rsid w:val="2F39C998"/>
    <w:rsid w:val="2F3BD798"/>
    <w:rsid w:val="2F3C81C2"/>
    <w:rsid w:val="2F3EA1DC"/>
    <w:rsid w:val="2F3FACA1"/>
    <w:rsid w:val="2F420653"/>
    <w:rsid w:val="2F428556"/>
    <w:rsid w:val="2F448185"/>
    <w:rsid w:val="2F44B500"/>
    <w:rsid w:val="2F45850D"/>
    <w:rsid w:val="2F4A4EE7"/>
    <w:rsid w:val="2F4F3E41"/>
    <w:rsid w:val="2F511265"/>
    <w:rsid w:val="2F519327"/>
    <w:rsid w:val="2F51BE62"/>
    <w:rsid w:val="2F51D7EC"/>
    <w:rsid w:val="2F530EBD"/>
    <w:rsid w:val="2F5463A5"/>
    <w:rsid w:val="2F567750"/>
    <w:rsid w:val="2F57343F"/>
    <w:rsid w:val="2F5D6F79"/>
    <w:rsid w:val="2F5EA69E"/>
    <w:rsid w:val="2F6A26D6"/>
    <w:rsid w:val="2F713A62"/>
    <w:rsid w:val="2F722094"/>
    <w:rsid w:val="2F74395C"/>
    <w:rsid w:val="2F75BF70"/>
    <w:rsid w:val="2F76229E"/>
    <w:rsid w:val="2F764EE5"/>
    <w:rsid w:val="2F77383C"/>
    <w:rsid w:val="2F77520A"/>
    <w:rsid w:val="2F7C1EDB"/>
    <w:rsid w:val="2F7DB8D5"/>
    <w:rsid w:val="2F800543"/>
    <w:rsid w:val="2F82D51C"/>
    <w:rsid w:val="2F83C4F4"/>
    <w:rsid w:val="2F87475D"/>
    <w:rsid w:val="2F88E41A"/>
    <w:rsid w:val="2F895695"/>
    <w:rsid w:val="2F8A48BE"/>
    <w:rsid w:val="2F8B922F"/>
    <w:rsid w:val="2F8BC57F"/>
    <w:rsid w:val="2F9135E2"/>
    <w:rsid w:val="2F962DF5"/>
    <w:rsid w:val="2F965412"/>
    <w:rsid w:val="2F970CD7"/>
    <w:rsid w:val="2F985AFA"/>
    <w:rsid w:val="2F995C6B"/>
    <w:rsid w:val="2F9C5D70"/>
    <w:rsid w:val="2FA2365F"/>
    <w:rsid w:val="2FA418AF"/>
    <w:rsid w:val="2FA69DB7"/>
    <w:rsid w:val="2FA6B691"/>
    <w:rsid w:val="2FACD828"/>
    <w:rsid w:val="2FB34402"/>
    <w:rsid w:val="2FB3AE44"/>
    <w:rsid w:val="2FB511BF"/>
    <w:rsid w:val="2FB8ADB1"/>
    <w:rsid w:val="2FBC55CB"/>
    <w:rsid w:val="2FBCA123"/>
    <w:rsid w:val="2FBD841C"/>
    <w:rsid w:val="2FBF4E3A"/>
    <w:rsid w:val="2FC2368D"/>
    <w:rsid w:val="2FC97F1D"/>
    <w:rsid w:val="2FCAC08A"/>
    <w:rsid w:val="2FCB42CC"/>
    <w:rsid w:val="2FCC559A"/>
    <w:rsid w:val="2FCD55DA"/>
    <w:rsid w:val="2FD4BA25"/>
    <w:rsid w:val="2FD5173D"/>
    <w:rsid w:val="2FDCB857"/>
    <w:rsid w:val="2FE129DA"/>
    <w:rsid w:val="2FE6A578"/>
    <w:rsid w:val="2FEDE424"/>
    <w:rsid w:val="2FF0B89E"/>
    <w:rsid w:val="2FF46108"/>
    <w:rsid w:val="2FF88D45"/>
    <w:rsid w:val="2FF8B385"/>
    <w:rsid w:val="2FF93441"/>
    <w:rsid w:val="2FFD1657"/>
    <w:rsid w:val="2FFE6CFA"/>
    <w:rsid w:val="2FFFAE97"/>
    <w:rsid w:val="300435BC"/>
    <w:rsid w:val="3009C429"/>
    <w:rsid w:val="300D1A47"/>
    <w:rsid w:val="300D9734"/>
    <w:rsid w:val="300D9A34"/>
    <w:rsid w:val="300E01CA"/>
    <w:rsid w:val="30108B75"/>
    <w:rsid w:val="30140814"/>
    <w:rsid w:val="3014D915"/>
    <w:rsid w:val="301542FE"/>
    <w:rsid w:val="301BDACA"/>
    <w:rsid w:val="301D6FAE"/>
    <w:rsid w:val="301E0942"/>
    <w:rsid w:val="301E3501"/>
    <w:rsid w:val="3023B7CF"/>
    <w:rsid w:val="302501B2"/>
    <w:rsid w:val="3028AB05"/>
    <w:rsid w:val="302D7E5C"/>
    <w:rsid w:val="3031721E"/>
    <w:rsid w:val="3032B4F1"/>
    <w:rsid w:val="30340D3C"/>
    <w:rsid w:val="30356E38"/>
    <w:rsid w:val="3036A141"/>
    <w:rsid w:val="303B9095"/>
    <w:rsid w:val="303C4D93"/>
    <w:rsid w:val="3040A027"/>
    <w:rsid w:val="3043C2DE"/>
    <w:rsid w:val="3043FDE7"/>
    <w:rsid w:val="3047F214"/>
    <w:rsid w:val="3048E54D"/>
    <w:rsid w:val="30494130"/>
    <w:rsid w:val="304EEE03"/>
    <w:rsid w:val="3052BCE0"/>
    <w:rsid w:val="305340BC"/>
    <w:rsid w:val="305ACD03"/>
    <w:rsid w:val="306365AD"/>
    <w:rsid w:val="3063AF7A"/>
    <w:rsid w:val="3068D883"/>
    <w:rsid w:val="30699DC0"/>
    <w:rsid w:val="3069E2A0"/>
    <w:rsid w:val="306E02A9"/>
    <w:rsid w:val="3070C743"/>
    <w:rsid w:val="3073658E"/>
    <w:rsid w:val="3073B5F8"/>
    <w:rsid w:val="3074AB34"/>
    <w:rsid w:val="307734A4"/>
    <w:rsid w:val="3078964D"/>
    <w:rsid w:val="3079E2C9"/>
    <w:rsid w:val="307BDFDE"/>
    <w:rsid w:val="30815A90"/>
    <w:rsid w:val="30842747"/>
    <w:rsid w:val="3085EC33"/>
    <w:rsid w:val="308828E6"/>
    <w:rsid w:val="308EE0F4"/>
    <w:rsid w:val="308F5CA5"/>
    <w:rsid w:val="3091682C"/>
    <w:rsid w:val="309468F2"/>
    <w:rsid w:val="30952871"/>
    <w:rsid w:val="30994690"/>
    <w:rsid w:val="309BD484"/>
    <w:rsid w:val="309FCE87"/>
    <w:rsid w:val="30A00560"/>
    <w:rsid w:val="30A3F613"/>
    <w:rsid w:val="30AC0B78"/>
    <w:rsid w:val="30AE12A9"/>
    <w:rsid w:val="30B32D3C"/>
    <w:rsid w:val="30BA3E48"/>
    <w:rsid w:val="30BB20BB"/>
    <w:rsid w:val="30BB3041"/>
    <w:rsid w:val="30BB706A"/>
    <w:rsid w:val="30BB94EA"/>
    <w:rsid w:val="30BBB6D3"/>
    <w:rsid w:val="30C380D0"/>
    <w:rsid w:val="30CC1333"/>
    <w:rsid w:val="30CF3703"/>
    <w:rsid w:val="30CFE587"/>
    <w:rsid w:val="30D18280"/>
    <w:rsid w:val="30D30CD3"/>
    <w:rsid w:val="30D50FB8"/>
    <w:rsid w:val="30D7B8D5"/>
    <w:rsid w:val="30DAA274"/>
    <w:rsid w:val="30DB50F7"/>
    <w:rsid w:val="30DF86D1"/>
    <w:rsid w:val="30E0E9C7"/>
    <w:rsid w:val="30E4189A"/>
    <w:rsid w:val="30E6301A"/>
    <w:rsid w:val="30E83686"/>
    <w:rsid w:val="30EE779B"/>
    <w:rsid w:val="30F33031"/>
    <w:rsid w:val="30F46D23"/>
    <w:rsid w:val="30F4CBDB"/>
    <w:rsid w:val="30FA7076"/>
    <w:rsid w:val="30FC88B0"/>
    <w:rsid w:val="30FE88B9"/>
    <w:rsid w:val="310C6B34"/>
    <w:rsid w:val="31111451"/>
    <w:rsid w:val="31111CC3"/>
    <w:rsid w:val="311123E9"/>
    <w:rsid w:val="311277B3"/>
    <w:rsid w:val="31131218"/>
    <w:rsid w:val="31154387"/>
    <w:rsid w:val="311958E5"/>
    <w:rsid w:val="311AD8A5"/>
    <w:rsid w:val="3124A2CA"/>
    <w:rsid w:val="312567B7"/>
    <w:rsid w:val="31262B2A"/>
    <w:rsid w:val="312696F3"/>
    <w:rsid w:val="3126B4F8"/>
    <w:rsid w:val="312B580E"/>
    <w:rsid w:val="313050A6"/>
    <w:rsid w:val="3134872A"/>
    <w:rsid w:val="31364B81"/>
    <w:rsid w:val="313938C0"/>
    <w:rsid w:val="3139DCAF"/>
    <w:rsid w:val="31454376"/>
    <w:rsid w:val="314B350B"/>
    <w:rsid w:val="31537BC9"/>
    <w:rsid w:val="315A35B2"/>
    <w:rsid w:val="315B38F6"/>
    <w:rsid w:val="315E46B5"/>
    <w:rsid w:val="315FA298"/>
    <w:rsid w:val="31621AFE"/>
    <w:rsid w:val="3163A86C"/>
    <w:rsid w:val="31677073"/>
    <w:rsid w:val="316B68D0"/>
    <w:rsid w:val="31711E72"/>
    <w:rsid w:val="3171FA62"/>
    <w:rsid w:val="31739846"/>
    <w:rsid w:val="317476E0"/>
    <w:rsid w:val="3176F536"/>
    <w:rsid w:val="31791FA4"/>
    <w:rsid w:val="317A34F1"/>
    <w:rsid w:val="317A5AE0"/>
    <w:rsid w:val="317DF26C"/>
    <w:rsid w:val="317EFA6A"/>
    <w:rsid w:val="31820D4B"/>
    <w:rsid w:val="31825D45"/>
    <w:rsid w:val="318375F7"/>
    <w:rsid w:val="318F73A5"/>
    <w:rsid w:val="3190C42F"/>
    <w:rsid w:val="3199E3EA"/>
    <w:rsid w:val="319DDF70"/>
    <w:rsid w:val="319E2A2C"/>
    <w:rsid w:val="319F3ABE"/>
    <w:rsid w:val="319F4152"/>
    <w:rsid w:val="31A08FB3"/>
    <w:rsid w:val="31A36CCE"/>
    <w:rsid w:val="31A4F5EA"/>
    <w:rsid w:val="31A572E3"/>
    <w:rsid w:val="31A59FAA"/>
    <w:rsid w:val="31AD3435"/>
    <w:rsid w:val="31AD84D3"/>
    <w:rsid w:val="31B01E4B"/>
    <w:rsid w:val="31B33599"/>
    <w:rsid w:val="31B4867F"/>
    <w:rsid w:val="31B6A866"/>
    <w:rsid w:val="31BBA48D"/>
    <w:rsid w:val="31BDA5A3"/>
    <w:rsid w:val="31C1EF0A"/>
    <w:rsid w:val="31C23AC2"/>
    <w:rsid w:val="31C430DE"/>
    <w:rsid w:val="31C54F7C"/>
    <w:rsid w:val="31C6F43A"/>
    <w:rsid w:val="31C953D9"/>
    <w:rsid w:val="31C9D034"/>
    <w:rsid w:val="31CB31EF"/>
    <w:rsid w:val="31CF59C6"/>
    <w:rsid w:val="31CFCDD7"/>
    <w:rsid w:val="31D07032"/>
    <w:rsid w:val="31D29426"/>
    <w:rsid w:val="31D449DB"/>
    <w:rsid w:val="31D4FFA5"/>
    <w:rsid w:val="31D67336"/>
    <w:rsid w:val="31D98555"/>
    <w:rsid w:val="31DCF3AB"/>
    <w:rsid w:val="31DE993B"/>
    <w:rsid w:val="31DFF1C4"/>
    <w:rsid w:val="31E079BF"/>
    <w:rsid w:val="31E24121"/>
    <w:rsid w:val="31E57D97"/>
    <w:rsid w:val="31E7F37E"/>
    <w:rsid w:val="31E81E84"/>
    <w:rsid w:val="31EB26ED"/>
    <w:rsid w:val="31EE3CC3"/>
    <w:rsid w:val="31EFB5DB"/>
    <w:rsid w:val="31F081A4"/>
    <w:rsid w:val="31F504F0"/>
    <w:rsid w:val="31F6B27E"/>
    <w:rsid w:val="31F6E1C2"/>
    <w:rsid w:val="31F7AC81"/>
    <w:rsid w:val="31F7CC3B"/>
    <w:rsid w:val="31F7EC3E"/>
    <w:rsid w:val="31F84355"/>
    <w:rsid w:val="31FC8A7E"/>
    <w:rsid w:val="320056B4"/>
    <w:rsid w:val="32007AF3"/>
    <w:rsid w:val="32009383"/>
    <w:rsid w:val="3201BEB1"/>
    <w:rsid w:val="3205B477"/>
    <w:rsid w:val="320C40AB"/>
    <w:rsid w:val="320D13DF"/>
    <w:rsid w:val="320E46EF"/>
    <w:rsid w:val="320F88F2"/>
    <w:rsid w:val="32103535"/>
    <w:rsid w:val="321A033D"/>
    <w:rsid w:val="321D13BB"/>
    <w:rsid w:val="3224E7FA"/>
    <w:rsid w:val="3228578F"/>
    <w:rsid w:val="32288497"/>
    <w:rsid w:val="3228AF32"/>
    <w:rsid w:val="3229C5B9"/>
    <w:rsid w:val="3229E3A9"/>
    <w:rsid w:val="322CB024"/>
    <w:rsid w:val="322CE29D"/>
    <w:rsid w:val="322EC693"/>
    <w:rsid w:val="322EDDB5"/>
    <w:rsid w:val="3230BB8D"/>
    <w:rsid w:val="3232E285"/>
    <w:rsid w:val="32391764"/>
    <w:rsid w:val="323BE45F"/>
    <w:rsid w:val="323D8662"/>
    <w:rsid w:val="323E2B94"/>
    <w:rsid w:val="323FE7EA"/>
    <w:rsid w:val="32439BA4"/>
    <w:rsid w:val="32451B1F"/>
    <w:rsid w:val="3248E9C8"/>
    <w:rsid w:val="324A9C51"/>
    <w:rsid w:val="324C6D1F"/>
    <w:rsid w:val="324D50C1"/>
    <w:rsid w:val="325018F2"/>
    <w:rsid w:val="325286D4"/>
    <w:rsid w:val="32568C3A"/>
    <w:rsid w:val="32579199"/>
    <w:rsid w:val="3257A87E"/>
    <w:rsid w:val="325C04AF"/>
    <w:rsid w:val="325D5C1F"/>
    <w:rsid w:val="325F6E89"/>
    <w:rsid w:val="3261C1B6"/>
    <w:rsid w:val="326410D7"/>
    <w:rsid w:val="3267D1D8"/>
    <w:rsid w:val="32689671"/>
    <w:rsid w:val="326D9894"/>
    <w:rsid w:val="326FAAAB"/>
    <w:rsid w:val="3271DB7B"/>
    <w:rsid w:val="327750FC"/>
    <w:rsid w:val="327B1077"/>
    <w:rsid w:val="327C0F8C"/>
    <w:rsid w:val="3282433A"/>
    <w:rsid w:val="328306C6"/>
    <w:rsid w:val="32833E66"/>
    <w:rsid w:val="3284B76D"/>
    <w:rsid w:val="3289782D"/>
    <w:rsid w:val="3289ADD3"/>
    <w:rsid w:val="3289D825"/>
    <w:rsid w:val="328BA300"/>
    <w:rsid w:val="328E8B05"/>
    <w:rsid w:val="3292A668"/>
    <w:rsid w:val="329443F0"/>
    <w:rsid w:val="3294D6E6"/>
    <w:rsid w:val="329F0B3A"/>
    <w:rsid w:val="32A2417D"/>
    <w:rsid w:val="32A2FDF0"/>
    <w:rsid w:val="32A3DC7E"/>
    <w:rsid w:val="32AE182D"/>
    <w:rsid w:val="32AE331C"/>
    <w:rsid w:val="32B0E371"/>
    <w:rsid w:val="32B49469"/>
    <w:rsid w:val="32B4A14F"/>
    <w:rsid w:val="32B4CB89"/>
    <w:rsid w:val="32B52946"/>
    <w:rsid w:val="32B8CF7B"/>
    <w:rsid w:val="32B9D05B"/>
    <w:rsid w:val="32BA1155"/>
    <w:rsid w:val="32BE6C39"/>
    <w:rsid w:val="32BE8363"/>
    <w:rsid w:val="32BEA407"/>
    <w:rsid w:val="32C2A48D"/>
    <w:rsid w:val="32C7B4B5"/>
    <w:rsid w:val="32C8B38D"/>
    <w:rsid w:val="32C93644"/>
    <w:rsid w:val="32D19897"/>
    <w:rsid w:val="32D1D8E5"/>
    <w:rsid w:val="32D361F0"/>
    <w:rsid w:val="32D4F737"/>
    <w:rsid w:val="32D5B06E"/>
    <w:rsid w:val="32D5B285"/>
    <w:rsid w:val="32DBDC26"/>
    <w:rsid w:val="32DF2672"/>
    <w:rsid w:val="32E0FA24"/>
    <w:rsid w:val="32E19E24"/>
    <w:rsid w:val="32E8094A"/>
    <w:rsid w:val="32EAD2F5"/>
    <w:rsid w:val="32EE092F"/>
    <w:rsid w:val="32F08AF1"/>
    <w:rsid w:val="32F11B4B"/>
    <w:rsid w:val="32F36995"/>
    <w:rsid w:val="32F45710"/>
    <w:rsid w:val="32F8DE19"/>
    <w:rsid w:val="32FD885C"/>
    <w:rsid w:val="3300E73D"/>
    <w:rsid w:val="3306E087"/>
    <w:rsid w:val="3307DCAD"/>
    <w:rsid w:val="330DD5BB"/>
    <w:rsid w:val="330E12C9"/>
    <w:rsid w:val="3311079D"/>
    <w:rsid w:val="331267E9"/>
    <w:rsid w:val="331347F0"/>
    <w:rsid w:val="33156604"/>
    <w:rsid w:val="33156780"/>
    <w:rsid w:val="33160BA0"/>
    <w:rsid w:val="3316C45C"/>
    <w:rsid w:val="3316E0C9"/>
    <w:rsid w:val="33174488"/>
    <w:rsid w:val="331A9067"/>
    <w:rsid w:val="331CBBE7"/>
    <w:rsid w:val="331E5361"/>
    <w:rsid w:val="332234CE"/>
    <w:rsid w:val="332720CE"/>
    <w:rsid w:val="332A11C7"/>
    <w:rsid w:val="332B1E83"/>
    <w:rsid w:val="332D981A"/>
    <w:rsid w:val="332DC0C9"/>
    <w:rsid w:val="3330B663"/>
    <w:rsid w:val="333333C2"/>
    <w:rsid w:val="3333A84C"/>
    <w:rsid w:val="33357EF8"/>
    <w:rsid w:val="3343DB39"/>
    <w:rsid w:val="334487B9"/>
    <w:rsid w:val="334AB181"/>
    <w:rsid w:val="334EC89A"/>
    <w:rsid w:val="334F088A"/>
    <w:rsid w:val="3353861A"/>
    <w:rsid w:val="33572576"/>
    <w:rsid w:val="335AA2D1"/>
    <w:rsid w:val="335AF5E2"/>
    <w:rsid w:val="335B234C"/>
    <w:rsid w:val="335C7336"/>
    <w:rsid w:val="33617127"/>
    <w:rsid w:val="3362A541"/>
    <w:rsid w:val="336647CE"/>
    <w:rsid w:val="336663A7"/>
    <w:rsid w:val="33743075"/>
    <w:rsid w:val="3375598E"/>
    <w:rsid w:val="3379FA57"/>
    <w:rsid w:val="337A240A"/>
    <w:rsid w:val="337DDC80"/>
    <w:rsid w:val="337E04D1"/>
    <w:rsid w:val="337EE64C"/>
    <w:rsid w:val="33870ED9"/>
    <w:rsid w:val="338778C1"/>
    <w:rsid w:val="3387D3E2"/>
    <w:rsid w:val="33883F7B"/>
    <w:rsid w:val="3389E76D"/>
    <w:rsid w:val="338B2884"/>
    <w:rsid w:val="33901942"/>
    <w:rsid w:val="3391632C"/>
    <w:rsid w:val="3393BF9F"/>
    <w:rsid w:val="3395B306"/>
    <w:rsid w:val="3395EDE0"/>
    <w:rsid w:val="339650B4"/>
    <w:rsid w:val="3399676F"/>
    <w:rsid w:val="339B9C7F"/>
    <w:rsid w:val="339C8228"/>
    <w:rsid w:val="339CB07F"/>
    <w:rsid w:val="339D3797"/>
    <w:rsid w:val="33A02447"/>
    <w:rsid w:val="33A1EF32"/>
    <w:rsid w:val="33A51B8F"/>
    <w:rsid w:val="33A81547"/>
    <w:rsid w:val="33B18673"/>
    <w:rsid w:val="33B41CF4"/>
    <w:rsid w:val="33B7AA65"/>
    <w:rsid w:val="33BB4E0B"/>
    <w:rsid w:val="33BB64EF"/>
    <w:rsid w:val="33BE75DB"/>
    <w:rsid w:val="33BFDACB"/>
    <w:rsid w:val="33C0767F"/>
    <w:rsid w:val="33C4582D"/>
    <w:rsid w:val="33CA5AA2"/>
    <w:rsid w:val="33CDD374"/>
    <w:rsid w:val="33D11518"/>
    <w:rsid w:val="33D3C1D6"/>
    <w:rsid w:val="33D9136E"/>
    <w:rsid w:val="33DA47E4"/>
    <w:rsid w:val="33DBBA7B"/>
    <w:rsid w:val="33DDF18A"/>
    <w:rsid w:val="33E51E2F"/>
    <w:rsid w:val="33E8D56D"/>
    <w:rsid w:val="33E98492"/>
    <w:rsid w:val="33EA8A9F"/>
    <w:rsid w:val="33ECE823"/>
    <w:rsid w:val="33F76BC0"/>
    <w:rsid w:val="33F9576B"/>
    <w:rsid w:val="33FB1B41"/>
    <w:rsid w:val="33FF7C59"/>
    <w:rsid w:val="34015043"/>
    <w:rsid w:val="34036BE9"/>
    <w:rsid w:val="340897CE"/>
    <w:rsid w:val="340A094F"/>
    <w:rsid w:val="340B1842"/>
    <w:rsid w:val="340B7EDD"/>
    <w:rsid w:val="34146CEC"/>
    <w:rsid w:val="341C9671"/>
    <w:rsid w:val="341F854D"/>
    <w:rsid w:val="34207A78"/>
    <w:rsid w:val="3421F514"/>
    <w:rsid w:val="3426D205"/>
    <w:rsid w:val="342D0BEE"/>
    <w:rsid w:val="34311511"/>
    <w:rsid w:val="34318838"/>
    <w:rsid w:val="3435FD47"/>
    <w:rsid w:val="343A3DE4"/>
    <w:rsid w:val="343B083E"/>
    <w:rsid w:val="343B5618"/>
    <w:rsid w:val="343C0E60"/>
    <w:rsid w:val="343E605A"/>
    <w:rsid w:val="343FD5D8"/>
    <w:rsid w:val="3442C3A7"/>
    <w:rsid w:val="34441235"/>
    <w:rsid w:val="3444BA45"/>
    <w:rsid w:val="34485A72"/>
    <w:rsid w:val="344E631C"/>
    <w:rsid w:val="3452ECD4"/>
    <w:rsid w:val="34531415"/>
    <w:rsid w:val="3455A06E"/>
    <w:rsid w:val="345B3359"/>
    <w:rsid w:val="345B9A0B"/>
    <w:rsid w:val="3464399E"/>
    <w:rsid w:val="34644984"/>
    <w:rsid w:val="34675AD1"/>
    <w:rsid w:val="346C9C0E"/>
    <w:rsid w:val="347519B4"/>
    <w:rsid w:val="3476E930"/>
    <w:rsid w:val="3479AF2B"/>
    <w:rsid w:val="347DEAFF"/>
    <w:rsid w:val="347F83F9"/>
    <w:rsid w:val="3481DE35"/>
    <w:rsid w:val="3484B1AE"/>
    <w:rsid w:val="3485D680"/>
    <w:rsid w:val="348668B9"/>
    <w:rsid w:val="34879DEE"/>
    <w:rsid w:val="348A8408"/>
    <w:rsid w:val="348A8CEC"/>
    <w:rsid w:val="348F860A"/>
    <w:rsid w:val="349423AC"/>
    <w:rsid w:val="34955A23"/>
    <w:rsid w:val="3495BD65"/>
    <w:rsid w:val="34998249"/>
    <w:rsid w:val="349E8F26"/>
    <w:rsid w:val="349F65BB"/>
    <w:rsid w:val="34A0AA92"/>
    <w:rsid w:val="34A1B2CA"/>
    <w:rsid w:val="34A2C474"/>
    <w:rsid w:val="34ABB0DF"/>
    <w:rsid w:val="34ACEF56"/>
    <w:rsid w:val="34B11169"/>
    <w:rsid w:val="34B12112"/>
    <w:rsid w:val="34B513CC"/>
    <w:rsid w:val="34B563C2"/>
    <w:rsid w:val="34B614F8"/>
    <w:rsid w:val="34B86925"/>
    <w:rsid w:val="34B8E457"/>
    <w:rsid w:val="34B94643"/>
    <w:rsid w:val="34BD5062"/>
    <w:rsid w:val="34BD8DF8"/>
    <w:rsid w:val="34C104DC"/>
    <w:rsid w:val="34C124C7"/>
    <w:rsid w:val="34C14004"/>
    <w:rsid w:val="34C21525"/>
    <w:rsid w:val="34C48F57"/>
    <w:rsid w:val="34C624B7"/>
    <w:rsid w:val="34D3762C"/>
    <w:rsid w:val="34D53C68"/>
    <w:rsid w:val="34D8CA37"/>
    <w:rsid w:val="34DAA2CA"/>
    <w:rsid w:val="34E391B6"/>
    <w:rsid w:val="34E88B49"/>
    <w:rsid w:val="34FEED7B"/>
    <w:rsid w:val="35002042"/>
    <w:rsid w:val="3501AA67"/>
    <w:rsid w:val="350AC1F4"/>
    <w:rsid w:val="350E351D"/>
    <w:rsid w:val="3513A0D0"/>
    <w:rsid w:val="351FAAED"/>
    <w:rsid w:val="3520C359"/>
    <w:rsid w:val="352215A1"/>
    <w:rsid w:val="35256EC1"/>
    <w:rsid w:val="352774ED"/>
    <w:rsid w:val="35296E61"/>
    <w:rsid w:val="352C46D9"/>
    <w:rsid w:val="352F4963"/>
    <w:rsid w:val="3530AB88"/>
    <w:rsid w:val="35366D59"/>
    <w:rsid w:val="35399323"/>
    <w:rsid w:val="353CE4CE"/>
    <w:rsid w:val="353D227D"/>
    <w:rsid w:val="353E37D7"/>
    <w:rsid w:val="35415E72"/>
    <w:rsid w:val="3541E829"/>
    <w:rsid w:val="3546D151"/>
    <w:rsid w:val="354971FD"/>
    <w:rsid w:val="354C994D"/>
    <w:rsid w:val="354F5F8E"/>
    <w:rsid w:val="3551C9FE"/>
    <w:rsid w:val="355252D0"/>
    <w:rsid w:val="35529EDF"/>
    <w:rsid w:val="3554EF7F"/>
    <w:rsid w:val="355AE3C8"/>
    <w:rsid w:val="355C8A22"/>
    <w:rsid w:val="355EF6C1"/>
    <w:rsid w:val="3561D8F6"/>
    <w:rsid w:val="3564A305"/>
    <w:rsid w:val="3565A62E"/>
    <w:rsid w:val="3568458F"/>
    <w:rsid w:val="356BB54F"/>
    <w:rsid w:val="356C6365"/>
    <w:rsid w:val="356ED54C"/>
    <w:rsid w:val="357019E3"/>
    <w:rsid w:val="35708CE6"/>
    <w:rsid w:val="35722A64"/>
    <w:rsid w:val="35730568"/>
    <w:rsid w:val="3575ED77"/>
    <w:rsid w:val="3576481C"/>
    <w:rsid w:val="3577049E"/>
    <w:rsid w:val="357B1268"/>
    <w:rsid w:val="35807544"/>
    <w:rsid w:val="35833015"/>
    <w:rsid w:val="35877412"/>
    <w:rsid w:val="358B7BFC"/>
    <w:rsid w:val="358F3DB3"/>
    <w:rsid w:val="358FED5E"/>
    <w:rsid w:val="35909CF1"/>
    <w:rsid w:val="35921E40"/>
    <w:rsid w:val="3592945F"/>
    <w:rsid w:val="3593778E"/>
    <w:rsid w:val="3596E597"/>
    <w:rsid w:val="35A13C8A"/>
    <w:rsid w:val="35A3F9E6"/>
    <w:rsid w:val="35A5D0A0"/>
    <w:rsid w:val="35A79B30"/>
    <w:rsid w:val="35AABCCF"/>
    <w:rsid w:val="35AAC4BD"/>
    <w:rsid w:val="35ADDE17"/>
    <w:rsid w:val="35AF8F44"/>
    <w:rsid w:val="35AFAF48"/>
    <w:rsid w:val="35B076F3"/>
    <w:rsid w:val="35B30E98"/>
    <w:rsid w:val="35B50538"/>
    <w:rsid w:val="35B59FE4"/>
    <w:rsid w:val="35B78351"/>
    <w:rsid w:val="35BC6BE2"/>
    <w:rsid w:val="35BD7FC9"/>
    <w:rsid w:val="35BDAFA5"/>
    <w:rsid w:val="35BFA5D5"/>
    <w:rsid w:val="35BFCEC8"/>
    <w:rsid w:val="35C6B77B"/>
    <w:rsid w:val="35C6DC0B"/>
    <w:rsid w:val="35C75BCC"/>
    <w:rsid w:val="35C7DFDA"/>
    <w:rsid w:val="35C95506"/>
    <w:rsid w:val="35CB9508"/>
    <w:rsid w:val="35CE14B3"/>
    <w:rsid w:val="35D074F8"/>
    <w:rsid w:val="35D1A627"/>
    <w:rsid w:val="35D878DB"/>
    <w:rsid w:val="35DAEF44"/>
    <w:rsid w:val="35DF4708"/>
    <w:rsid w:val="35DF7FCA"/>
    <w:rsid w:val="35E3F1E0"/>
    <w:rsid w:val="35E3FDC7"/>
    <w:rsid w:val="35E5FA0D"/>
    <w:rsid w:val="35E8AF20"/>
    <w:rsid w:val="35EC21F2"/>
    <w:rsid w:val="35EF5289"/>
    <w:rsid w:val="35F43742"/>
    <w:rsid w:val="35F76C41"/>
    <w:rsid w:val="36011C47"/>
    <w:rsid w:val="3601EBC0"/>
    <w:rsid w:val="3604ADEC"/>
    <w:rsid w:val="3607ACBD"/>
    <w:rsid w:val="360B18B2"/>
    <w:rsid w:val="36129469"/>
    <w:rsid w:val="3619DD3A"/>
    <w:rsid w:val="361B65D8"/>
    <w:rsid w:val="361B895B"/>
    <w:rsid w:val="361CA17B"/>
    <w:rsid w:val="3620C99E"/>
    <w:rsid w:val="36211FEF"/>
    <w:rsid w:val="362121B3"/>
    <w:rsid w:val="362174A0"/>
    <w:rsid w:val="3623415D"/>
    <w:rsid w:val="3624B049"/>
    <w:rsid w:val="36271951"/>
    <w:rsid w:val="362AFBAC"/>
    <w:rsid w:val="362E1F1E"/>
    <w:rsid w:val="3631A26F"/>
    <w:rsid w:val="36379523"/>
    <w:rsid w:val="363978B5"/>
    <w:rsid w:val="363F4705"/>
    <w:rsid w:val="363F8FE1"/>
    <w:rsid w:val="36439CC4"/>
    <w:rsid w:val="364595C7"/>
    <w:rsid w:val="36468B13"/>
    <w:rsid w:val="36481D70"/>
    <w:rsid w:val="36482232"/>
    <w:rsid w:val="364AD713"/>
    <w:rsid w:val="364CF001"/>
    <w:rsid w:val="364FAE62"/>
    <w:rsid w:val="3654B8D3"/>
    <w:rsid w:val="3658002A"/>
    <w:rsid w:val="365A0EB7"/>
    <w:rsid w:val="365A5C70"/>
    <w:rsid w:val="365E035F"/>
    <w:rsid w:val="36600380"/>
    <w:rsid w:val="3661D9F2"/>
    <w:rsid w:val="3668537D"/>
    <w:rsid w:val="366A8791"/>
    <w:rsid w:val="366B9661"/>
    <w:rsid w:val="366BFBC6"/>
    <w:rsid w:val="3670174B"/>
    <w:rsid w:val="36703D48"/>
    <w:rsid w:val="3670CBD2"/>
    <w:rsid w:val="3672CC9F"/>
    <w:rsid w:val="36753870"/>
    <w:rsid w:val="36774EF7"/>
    <w:rsid w:val="367A105A"/>
    <w:rsid w:val="367A6CCE"/>
    <w:rsid w:val="3682ECFD"/>
    <w:rsid w:val="3689C701"/>
    <w:rsid w:val="368C6FDC"/>
    <w:rsid w:val="368F8EDC"/>
    <w:rsid w:val="3695B0A7"/>
    <w:rsid w:val="369BAA73"/>
    <w:rsid w:val="36A20B27"/>
    <w:rsid w:val="36A3BC27"/>
    <w:rsid w:val="36A4E8CC"/>
    <w:rsid w:val="36A57FEF"/>
    <w:rsid w:val="36A92D10"/>
    <w:rsid w:val="36A96BCF"/>
    <w:rsid w:val="36AA144A"/>
    <w:rsid w:val="36AA20EA"/>
    <w:rsid w:val="36ADB659"/>
    <w:rsid w:val="36AFD8F5"/>
    <w:rsid w:val="36C6F828"/>
    <w:rsid w:val="36C8A444"/>
    <w:rsid w:val="36C90CA0"/>
    <w:rsid w:val="36C9BD92"/>
    <w:rsid w:val="36D19B61"/>
    <w:rsid w:val="36D392CA"/>
    <w:rsid w:val="36D6080E"/>
    <w:rsid w:val="36D74884"/>
    <w:rsid w:val="36DA7027"/>
    <w:rsid w:val="36DD489B"/>
    <w:rsid w:val="36DD9EB8"/>
    <w:rsid w:val="36E0423E"/>
    <w:rsid w:val="36E2C3E1"/>
    <w:rsid w:val="36E7E6E6"/>
    <w:rsid w:val="36ED0632"/>
    <w:rsid w:val="36ED6469"/>
    <w:rsid w:val="36EF92E5"/>
    <w:rsid w:val="36F01559"/>
    <w:rsid w:val="36F13DE3"/>
    <w:rsid w:val="36F184FC"/>
    <w:rsid w:val="36F4AEA3"/>
    <w:rsid w:val="36F5EDB1"/>
    <w:rsid w:val="36F5FAE1"/>
    <w:rsid w:val="36F9432A"/>
    <w:rsid w:val="36F9DC55"/>
    <w:rsid w:val="36FC55D2"/>
    <w:rsid w:val="36FE2909"/>
    <w:rsid w:val="36FE370F"/>
    <w:rsid w:val="36FF74A2"/>
    <w:rsid w:val="3706FD1D"/>
    <w:rsid w:val="3708FC7E"/>
    <w:rsid w:val="3709E087"/>
    <w:rsid w:val="370E9493"/>
    <w:rsid w:val="370F0C6F"/>
    <w:rsid w:val="3712CA9F"/>
    <w:rsid w:val="371410D9"/>
    <w:rsid w:val="37164D47"/>
    <w:rsid w:val="371900BE"/>
    <w:rsid w:val="37199DAC"/>
    <w:rsid w:val="37211CC1"/>
    <w:rsid w:val="3722C32B"/>
    <w:rsid w:val="3723AF21"/>
    <w:rsid w:val="3726CCFD"/>
    <w:rsid w:val="372A34A7"/>
    <w:rsid w:val="372D5A23"/>
    <w:rsid w:val="372EC1E2"/>
    <w:rsid w:val="37327C95"/>
    <w:rsid w:val="3733718C"/>
    <w:rsid w:val="3735B4D9"/>
    <w:rsid w:val="373627A6"/>
    <w:rsid w:val="373A9327"/>
    <w:rsid w:val="373CB9CB"/>
    <w:rsid w:val="373D4E96"/>
    <w:rsid w:val="373E549B"/>
    <w:rsid w:val="3749E18A"/>
    <w:rsid w:val="374DE935"/>
    <w:rsid w:val="37502AB3"/>
    <w:rsid w:val="3752145B"/>
    <w:rsid w:val="375300E2"/>
    <w:rsid w:val="37596604"/>
    <w:rsid w:val="375A63A1"/>
    <w:rsid w:val="375AB092"/>
    <w:rsid w:val="375CC8F4"/>
    <w:rsid w:val="37617812"/>
    <w:rsid w:val="3762475A"/>
    <w:rsid w:val="376568FA"/>
    <w:rsid w:val="37663C19"/>
    <w:rsid w:val="376A6C4B"/>
    <w:rsid w:val="376C28A7"/>
    <w:rsid w:val="376DD952"/>
    <w:rsid w:val="376DEE34"/>
    <w:rsid w:val="3773B74E"/>
    <w:rsid w:val="37742492"/>
    <w:rsid w:val="37751E74"/>
    <w:rsid w:val="3775A4C9"/>
    <w:rsid w:val="3776F08F"/>
    <w:rsid w:val="37794809"/>
    <w:rsid w:val="377AAA55"/>
    <w:rsid w:val="377DA4EE"/>
    <w:rsid w:val="377DD3CE"/>
    <w:rsid w:val="377ED66E"/>
    <w:rsid w:val="377F4C8D"/>
    <w:rsid w:val="3783848B"/>
    <w:rsid w:val="378681C4"/>
    <w:rsid w:val="3787A88B"/>
    <w:rsid w:val="3788A2D1"/>
    <w:rsid w:val="378905E6"/>
    <w:rsid w:val="3789D605"/>
    <w:rsid w:val="378CC31D"/>
    <w:rsid w:val="379654F2"/>
    <w:rsid w:val="37979B18"/>
    <w:rsid w:val="379C2CE2"/>
    <w:rsid w:val="37A06FB7"/>
    <w:rsid w:val="37A434A9"/>
    <w:rsid w:val="37A4BAC9"/>
    <w:rsid w:val="37A60B6D"/>
    <w:rsid w:val="37A75043"/>
    <w:rsid w:val="37A7E818"/>
    <w:rsid w:val="37A8EE26"/>
    <w:rsid w:val="37AD6CD1"/>
    <w:rsid w:val="37B090F8"/>
    <w:rsid w:val="37B11FC9"/>
    <w:rsid w:val="37B17141"/>
    <w:rsid w:val="37B35C39"/>
    <w:rsid w:val="37B5CC41"/>
    <w:rsid w:val="37B65BB2"/>
    <w:rsid w:val="37B6A550"/>
    <w:rsid w:val="37B77B8A"/>
    <w:rsid w:val="37B90C78"/>
    <w:rsid w:val="37BC2F7A"/>
    <w:rsid w:val="37CD191C"/>
    <w:rsid w:val="37CD6E2D"/>
    <w:rsid w:val="37D15C8D"/>
    <w:rsid w:val="37D209E1"/>
    <w:rsid w:val="37D7077F"/>
    <w:rsid w:val="37D76A8F"/>
    <w:rsid w:val="37D88CD0"/>
    <w:rsid w:val="37DBC4D5"/>
    <w:rsid w:val="37DCEA27"/>
    <w:rsid w:val="37DE497A"/>
    <w:rsid w:val="37DF3EA2"/>
    <w:rsid w:val="37E2AA36"/>
    <w:rsid w:val="37E4D772"/>
    <w:rsid w:val="37E6B93B"/>
    <w:rsid w:val="37E97C02"/>
    <w:rsid w:val="37EA8C77"/>
    <w:rsid w:val="37EBA7E9"/>
    <w:rsid w:val="37ECB7CE"/>
    <w:rsid w:val="37ECDC0C"/>
    <w:rsid w:val="37EEA726"/>
    <w:rsid w:val="37F1216E"/>
    <w:rsid w:val="37F2529A"/>
    <w:rsid w:val="37F760B1"/>
    <w:rsid w:val="37F7983E"/>
    <w:rsid w:val="37FC521B"/>
    <w:rsid w:val="37FD388E"/>
    <w:rsid w:val="37FFD3A3"/>
    <w:rsid w:val="380683B9"/>
    <w:rsid w:val="38077B9E"/>
    <w:rsid w:val="380979AE"/>
    <w:rsid w:val="380A3A76"/>
    <w:rsid w:val="38117272"/>
    <w:rsid w:val="3811D2C2"/>
    <w:rsid w:val="3811E3EE"/>
    <w:rsid w:val="38142A4A"/>
    <w:rsid w:val="381792BB"/>
    <w:rsid w:val="381ED15A"/>
    <w:rsid w:val="38202CCA"/>
    <w:rsid w:val="3823BF0A"/>
    <w:rsid w:val="38272FB1"/>
    <w:rsid w:val="382742F7"/>
    <w:rsid w:val="3827E61F"/>
    <w:rsid w:val="38286A66"/>
    <w:rsid w:val="382E4C10"/>
    <w:rsid w:val="38333209"/>
    <w:rsid w:val="3833ACA0"/>
    <w:rsid w:val="3833C9B5"/>
    <w:rsid w:val="383826B3"/>
    <w:rsid w:val="383F4F2C"/>
    <w:rsid w:val="38417F96"/>
    <w:rsid w:val="38490610"/>
    <w:rsid w:val="38490629"/>
    <w:rsid w:val="384CDB42"/>
    <w:rsid w:val="385261AC"/>
    <w:rsid w:val="38530104"/>
    <w:rsid w:val="3855D24C"/>
    <w:rsid w:val="3855F867"/>
    <w:rsid w:val="385618C2"/>
    <w:rsid w:val="3856275F"/>
    <w:rsid w:val="385695B5"/>
    <w:rsid w:val="38576E55"/>
    <w:rsid w:val="38585779"/>
    <w:rsid w:val="3858FEA5"/>
    <w:rsid w:val="385CD912"/>
    <w:rsid w:val="385E6FD8"/>
    <w:rsid w:val="385EBB84"/>
    <w:rsid w:val="3860CF70"/>
    <w:rsid w:val="38664B3B"/>
    <w:rsid w:val="38672B0F"/>
    <w:rsid w:val="3869D354"/>
    <w:rsid w:val="386CFD96"/>
    <w:rsid w:val="38708232"/>
    <w:rsid w:val="3874D03C"/>
    <w:rsid w:val="3876E3DD"/>
    <w:rsid w:val="387A7899"/>
    <w:rsid w:val="387AACAA"/>
    <w:rsid w:val="387DFAB0"/>
    <w:rsid w:val="387E7FAE"/>
    <w:rsid w:val="387F4C5D"/>
    <w:rsid w:val="387F8845"/>
    <w:rsid w:val="387FBC30"/>
    <w:rsid w:val="38803468"/>
    <w:rsid w:val="3882D929"/>
    <w:rsid w:val="388F8F6C"/>
    <w:rsid w:val="3890964D"/>
    <w:rsid w:val="3890DD77"/>
    <w:rsid w:val="3898355D"/>
    <w:rsid w:val="389955F8"/>
    <w:rsid w:val="389D15B6"/>
    <w:rsid w:val="38A0AE1C"/>
    <w:rsid w:val="38A238A0"/>
    <w:rsid w:val="38A71097"/>
    <w:rsid w:val="38ABD63E"/>
    <w:rsid w:val="38B5D6F9"/>
    <w:rsid w:val="38B6C416"/>
    <w:rsid w:val="38BB7212"/>
    <w:rsid w:val="38BBC01A"/>
    <w:rsid w:val="38BD7176"/>
    <w:rsid w:val="38BD8844"/>
    <w:rsid w:val="38BDB073"/>
    <w:rsid w:val="38C0D37E"/>
    <w:rsid w:val="38C3C711"/>
    <w:rsid w:val="38C7A867"/>
    <w:rsid w:val="38CC5E3D"/>
    <w:rsid w:val="38D140FA"/>
    <w:rsid w:val="38D16FD4"/>
    <w:rsid w:val="38D7E306"/>
    <w:rsid w:val="38DB1569"/>
    <w:rsid w:val="38DD04DB"/>
    <w:rsid w:val="38DE761C"/>
    <w:rsid w:val="38DEA971"/>
    <w:rsid w:val="38DF9397"/>
    <w:rsid w:val="38E0047F"/>
    <w:rsid w:val="38E1CF73"/>
    <w:rsid w:val="38E93B67"/>
    <w:rsid w:val="38E9F948"/>
    <w:rsid w:val="38EB9F62"/>
    <w:rsid w:val="38EBA145"/>
    <w:rsid w:val="38EEDC30"/>
    <w:rsid w:val="38EFF98C"/>
    <w:rsid w:val="38F60538"/>
    <w:rsid w:val="38FC0E5F"/>
    <w:rsid w:val="38FD0E95"/>
    <w:rsid w:val="38FD51F8"/>
    <w:rsid w:val="38FF72EC"/>
    <w:rsid w:val="39015C47"/>
    <w:rsid w:val="390381EA"/>
    <w:rsid w:val="39039B82"/>
    <w:rsid w:val="390908F5"/>
    <w:rsid w:val="39095352"/>
    <w:rsid w:val="390A93A4"/>
    <w:rsid w:val="390C842A"/>
    <w:rsid w:val="390DBA9D"/>
    <w:rsid w:val="390E0D84"/>
    <w:rsid w:val="390FF78C"/>
    <w:rsid w:val="3911A1E1"/>
    <w:rsid w:val="39133E28"/>
    <w:rsid w:val="3915F545"/>
    <w:rsid w:val="3919A484"/>
    <w:rsid w:val="391D2581"/>
    <w:rsid w:val="391E64F0"/>
    <w:rsid w:val="391F4EF3"/>
    <w:rsid w:val="39205604"/>
    <w:rsid w:val="3922145A"/>
    <w:rsid w:val="393010A2"/>
    <w:rsid w:val="39324F14"/>
    <w:rsid w:val="393280A8"/>
    <w:rsid w:val="3938DD78"/>
    <w:rsid w:val="393DA7BD"/>
    <w:rsid w:val="3941D7E0"/>
    <w:rsid w:val="39425577"/>
    <w:rsid w:val="3942B043"/>
    <w:rsid w:val="3944329E"/>
    <w:rsid w:val="3945F106"/>
    <w:rsid w:val="3946D4E7"/>
    <w:rsid w:val="3947797A"/>
    <w:rsid w:val="39489EC8"/>
    <w:rsid w:val="394C891C"/>
    <w:rsid w:val="394C8ECC"/>
    <w:rsid w:val="394D27D6"/>
    <w:rsid w:val="3952BCBE"/>
    <w:rsid w:val="39541C1E"/>
    <w:rsid w:val="3955AF22"/>
    <w:rsid w:val="396101EC"/>
    <w:rsid w:val="3963105D"/>
    <w:rsid w:val="396DE758"/>
    <w:rsid w:val="3972AF61"/>
    <w:rsid w:val="3972E093"/>
    <w:rsid w:val="39781068"/>
    <w:rsid w:val="397FAF3D"/>
    <w:rsid w:val="3981B878"/>
    <w:rsid w:val="39835D63"/>
    <w:rsid w:val="3987B7CE"/>
    <w:rsid w:val="398969A3"/>
    <w:rsid w:val="398ACD1C"/>
    <w:rsid w:val="398D3E3F"/>
    <w:rsid w:val="3994D608"/>
    <w:rsid w:val="3996E8E2"/>
    <w:rsid w:val="3997FBBA"/>
    <w:rsid w:val="399C2FCF"/>
    <w:rsid w:val="39A0670A"/>
    <w:rsid w:val="39A46211"/>
    <w:rsid w:val="39A8140C"/>
    <w:rsid w:val="39AAF27E"/>
    <w:rsid w:val="39B13AC9"/>
    <w:rsid w:val="39B21218"/>
    <w:rsid w:val="39B2F6EF"/>
    <w:rsid w:val="39B328AD"/>
    <w:rsid w:val="39BA7470"/>
    <w:rsid w:val="39BBA52E"/>
    <w:rsid w:val="39BF2E67"/>
    <w:rsid w:val="39C1DEB7"/>
    <w:rsid w:val="39C277F1"/>
    <w:rsid w:val="39C2E294"/>
    <w:rsid w:val="39D56FBA"/>
    <w:rsid w:val="39DB21C6"/>
    <w:rsid w:val="39DB302C"/>
    <w:rsid w:val="39DBDE2B"/>
    <w:rsid w:val="39DBF5D8"/>
    <w:rsid w:val="39DC0FE1"/>
    <w:rsid w:val="39DDB3F4"/>
    <w:rsid w:val="39DFB847"/>
    <w:rsid w:val="39E0A6C1"/>
    <w:rsid w:val="39E23C6E"/>
    <w:rsid w:val="39E3E2EA"/>
    <w:rsid w:val="39E4611D"/>
    <w:rsid w:val="39E4994D"/>
    <w:rsid w:val="39E643A8"/>
    <w:rsid w:val="39E9193B"/>
    <w:rsid w:val="39EAA576"/>
    <w:rsid w:val="39EB492B"/>
    <w:rsid w:val="39ECB4F0"/>
    <w:rsid w:val="39EF43F3"/>
    <w:rsid w:val="39EFAA04"/>
    <w:rsid w:val="39F58E6A"/>
    <w:rsid w:val="39F5923A"/>
    <w:rsid w:val="39F59B78"/>
    <w:rsid w:val="39F6D6D1"/>
    <w:rsid w:val="39F883BB"/>
    <w:rsid w:val="39FAE212"/>
    <w:rsid w:val="39FCB468"/>
    <w:rsid w:val="39FD037B"/>
    <w:rsid w:val="39FD19CC"/>
    <w:rsid w:val="39FDA144"/>
    <w:rsid w:val="39FDB3D4"/>
    <w:rsid w:val="3A05E737"/>
    <w:rsid w:val="3A0C3E53"/>
    <w:rsid w:val="3A0E6208"/>
    <w:rsid w:val="3A13D8B6"/>
    <w:rsid w:val="3A17C0DF"/>
    <w:rsid w:val="3A20BB99"/>
    <w:rsid w:val="3A25ED0D"/>
    <w:rsid w:val="3A26999E"/>
    <w:rsid w:val="3A270D7F"/>
    <w:rsid w:val="3A27F013"/>
    <w:rsid w:val="3A2DD33F"/>
    <w:rsid w:val="3A30E435"/>
    <w:rsid w:val="3A311974"/>
    <w:rsid w:val="3A31C61D"/>
    <w:rsid w:val="3A3285EE"/>
    <w:rsid w:val="3A35A045"/>
    <w:rsid w:val="3A35E413"/>
    <w:rsid w:val="3A3C7C6D"/>
    <w:rsid w:val="3A3FAC2A"/>
    <w:rsid w:val="3A41D649"/>
    <w:rsid w:val="3A431950"/>
    <w:rsid w:val="3A45AC74"/>
    <w:rsid w:val="3A46A8AF"/>
    <w:rsid w:val="3A493422"/>
    <w:rsid w:val="3A4A563E"/>
    <w:rsid w:val="3A4E4114"/>
    <w:rsid w:val="3A568105"/>
    <w:rsid w:val="3A5B5B2D"/>
    <w:rsid w:val="3A697D9D"/>
    <w:rsid w:val="3A69F6B4"/>
    <w:rsid w:val="3A6D4737"/>
    <w:rsid w:val="3A6DC79E"/>
    <w:rsid w:val="3A76C075"/>
    <w:rsid w:val="3A78146B"/>
    <w:rsid w:val="3A7A29C9"/>
    <w:rsid w:val="3A7A3488"/>
    <w:rsid w:val="3A7B16FC"/>
    <w:rsid w:val="3A7D03B8"/>
    <w:rsid w:val="3A8372A6"/>
    <w:rsid w:val="3A84E8D5"/>
    <w:rsid w:val="3A854458"/>
    <w:rsid w:val="3A873AE7"/>
    <w:rsid w:val="3A8855A4"/>
    <w:rsid w:val="3A89B8B7"/>
    <w:rsid w:val="3A8C3FF3"/>
    <w:rsid w:val="3A916042"/>
    <w:rsid w:val="3A95A663"/>
    <w:rsid w:val="3A95DA7A"/>
    <w:rsid w:val="3A9C2DB4"/>
    <w:rsid w:val="3AA3B7A9"/>
    <w:rsid w:val="3AA94AF8"/>
    <w:rsid w:val="3AAF6B50"/>
    <w:rsid w:val="3AB0065B"/>
    <w:rsid w:val="3AB72EAA"/>
    <w:rsid w:val="3AB7966F"/>
    <w:rsid w:val="3AB8656D"/>
    <w:rsid w:val="3AB9C87C"/>
    <w:rsid w:val="3ABC0DE1"/>
    <w:rsid w:val="3ABD85CB"/>
    <w:rsid w:val="3ABEBDDE"/>
    <w:rsid w:val="3AC0FD43"/>
    <w:rsid w:val="3AC2B78B"/>
    <w:rsid w:val="3AD2B613"/>
    <w:rsid w:val="3AD71483"/>
    <w:rsid w:val="3ADF9EEE"/>
    <w:rsid w:val="3AE13A8F"/>
    <w:rsid w:val="3AE8FFEC"/>
    <w:rsid w:val="3AE969CE"/>
    <w:rsid w:val="3AED60B2"/>
    <w:rsid w:val="3AEEC1A9"/>
    <w:rsid w:val="3AF61B61"/>
    <w:rsid w:val="3AFAC463"/>
    <w:rsid w:val="3AFBC6D6"/>
    <w:rsid w:val="3B0068DF"/>
    <w:rsid w:val="3B034476"/>
    <w:rsid w:val="3B04C023"/>
    <w:rsid w:val="3B058830"/>
    <w:rsid w:val="3B06D803"/>
    <w:rsid w:val="3B10E93F"/>
    <w:rsid w:val="3B189087"/>
    <w:rsid w:val="3B19122C"/>
    <w:rsid w:val="3B191CC2"/>
    <w:rsid w:val="3B1AFF16"/>
    <w:rsid w:val="3B1D5198"/>
    <w:rsid w:val="3B1EBC9A"/>
    <w:rsid w:val="3B202D5C"/>
    <w:rsid w:val="3B206160"/>
    <w:rsid w:val="3B21A117"/>
    <w:rsid w:val="3B22677B"/>
    <w:rsid w:val="3B2344C8"/>
    <w:rsid w:val="3B240C54"/>
    <w:rsid w:val="3B27E250"/>
    <w:rsid w:val="3B283E84"/>
    <w:rsid w:val="3B28928F"/>
    <w:rsid w:val="3B289670"/>
    <w:rsid w:val="3B2A0363"/>
    <w:rsid w:val="3B37019A"/>
    <w:rsid w:val="3B3DF428"/>
    <w:rsid w:val="3B3F05DB"/>
    <w:rsid w:val="3B416E6F"/>
    <w:rsid w:val="3B419BE7"/>
    <w:rsid w:val="3B43258A"/>
    <w:rsid w:val="3B441854"/>
    <w:rsid w:val="3B45B0F6"/>
    <w:rsid w:val="3B46C7D5"/>
    <w:rsid w:val="3B4718C9"/>
    <w:rsid w:val="3B481ABF"/>
    <w:rsid w:val="3B4A8D18"/>
    <w:rsid w:val="3B4E3408"/>
    <w:rsid w:val="3B500A74"/>
    <w:rsid w:val="3B5018FF"/>
    <w:rsid w:val="3B597E37"/>
    <w:rsid w:val="3B5B6C6D"/>
    <w:rsid w:val="3B5B8353"/>
    <w:rsid w:val="3B5B8CD4"/>
    <w:rsid w:val="3B5CFE18"/>
    <w:rsid w:val="3B5E60B5"/>
    <w:rsid w:val="3B5EA85D"/>
    <w:rsid w:val="3B5F1E8D"/>
    <w:rsid w:val="3B5FB222"/>
    <w:rsid w:val="3B6400C7"/>
    <w:rsid w:val="3B64A3FC"/>
    <w:rsid w:val="3B65096D"/>
    <w:rsid w:val="3B68F902"/>
    <w:rsid w:val="3B6BA15F"/>
    <w:rsid w:val="3B70DEA0"/>
    <w:rsid w:val="3B72F040"/>
    <w:rsid w:val="3B752281"/>
    <w:rsid w:val="3B7620F8"/>
    <w:rsid w:val="3B774B58"/>
    <w:rsid w:val="3B78362D"/>
    <w:rsid w:val="3B792B35"/>
    <w:rsid w:val="3B7C112D"/>
    <w:rsid w:val="3B7C1F2A"/>
    <w:rsid w:val="3B7DDB9A"/>
    <w:rsid w:val="3B7E67A0"/>
    <w:rsid w:val="3B7F839C"/>
    <w:rsid w:val="3B815235"/>
    <w:rsid w:val="3B898555"/>
    <w:rsid w:val="3B8AFA1E"/>
    <w:rsid w:val="3B9064CB"/>
    <w:rsid w:val="3B92B2AB"/>
    <w:rsid w:val="3B946FD9"/>
    <w:rsid w:val="3B9696BE"/>
    <w:rsid w:val="3B979C77"/>
    <w:rsid w:val="3B97EF34"/>
    <w:rsid w:val="3B987EBF"/>
    <w:rsid w:val="3B993858"/>
    <w:rsid w:val="3B996F60"/>
    <w:rsid w:val="3BA0D6FE"/>
    <w:rsid w:val="3BA5D282"/>
    <w:rsid w:val="3BA6FD21"/>
    <w:rsid w:val="3BAB2D84"/>
    <w:rsid w:val="3BAB7498"/>
    <w:rsid w:val="3BAE228E"/>
    <w:rsid w:val="3BB119EC"/>
    <w:rsid w:val="3BB164F6"/>
    <w:rsid w:val="3BB42DA0"/>
    <w:rsid w:val="3BB79BE1"/>
    <w:rsid w:val="3BBB30D6"/>
    <w:rsid w:val="3BBF9E54"/>
    <w:rsid w:val="3BC1CDD2"/>
    <w:rsid w:val="3BC59918"/>
    <w:rsid w:val="3BC88CD9"/>
    <w:rsid w:val="3BC8B1A0"/>
    <w:rsid w:val="3BCA0090"/>
    <w:rsid w:val="3BCA040B"/>
    <w:rsid w:val="3BCA2EFE"/>
    <w:rsid w:val="3BCA5345"/>
    <w:rsid w:val="3BCB0F79"/>
    <w:rsid w:val="3BCB61AA"/>
    <w:rsid w:val="3BD3D429"/>
    <w:rsid w:val="3BD3EAC0"/>
    <w:rsid w:val="3BD4C363"/>
    <w:rsid w:val="3BD58F3F"/>
    <w:rsid w:val="3BD71DFD"/>
    <w:rsid w:val="3BD72BC6"/>
    <w:rsid w:val="3BDBFD35"/>
    <w:rsid w:val="3BDDC0C4"/>
    <w:rsid w:val="3BDE63F5"/>
    <w:rsid w:val="3BE09DC2"/>
    <w:rsid w:val="3BE12B62"/>
    <w:rsid w:val="3BE15E56"/>
    <w:rsid w:val="3BE56145"/>
    <w:rsid w:val="3BE64D93"/>
    <w:rsid w:val="3BE7291A"/>
    <w:rsid w:val="3BE8F125"/>
    <w:rsid w:val="3BED1921"/>
    <w:rsid w:val="3BED96C7"/>
    <w:rsid w:val="3BEF23C7"/>
    <w:rsid w:val="3BF1A10E"/>
    <w:rsid w:val="3BF1E616"/>
    <w:rsid w:val="3BF4D499"/>
    <w:rsid w:val="3BF69B53"/>
    <w:rsid w:val="3C0021B7"/>
    <w:rsid w:val="3C01FD58"/>
    <w:rsid w:val="3C038478"/>
    <w:rsid w:val="3C08B474"/>
    <w:rsid w:val="3C08DE5A"/>
    <w:rsid w:val="3C0F44DA"/>
    <w:rsid w:val="3C0F679A"/>
    <w:rsid w:val="3C1016F7"/>
    <w:rsid w:val="3C12349C"/>
    <w:rsid w:val="3C131190"/>
    <w:rsid w:val="3C13A251"/>
    <w:rsid w:val="3C1755FD"/>
    <w:rsid w:val="3C17EFE9"/>
    <w:rsid w:val="3C18C289"/>
    <w:rsid w:val="3C18F072"/>
    <w:rsid w:val="3C1FAF64"/>
    <w:rsid w:val="3C22A1B9"/>
    <w:rsid w:val="3C23C233"/>
    <w:rsid w:val="3C243E4E"/>
    <w:rsid w:val="3C252864"/>
    <w:rsid w:val="3C2572D7"/>
    <w:rsid w:val="3C2B6577"/>
    <w:rsid w:val="3C2E886E"/>
    <w:rsid w:val="3C2EA42D"/>
    <w:rsid w:val="3C2F091D"/>
    <w:rsid w:val="3C334F80"/>
    <w:rsid w:val="3C38F3EB"/>
    <w:rsid w:val="3C3C0512"/>
    <w:rsid w:val="3C3DEF1C"/>
    <w:rsid w:val="3C3E5EA1"/>
    <w:rsid w:val="3C40DD92"/>
    <w:rsid w:val="3C40E126"/>
    <w:rsid w:val="3C48A903"/>
    <w:rsid w:val="3C48D750"/>
    <w:rsid w:val="3C4A108F"/>
    <w:rsid w:val="3C4B70BC"/>
    <w:rsid w:val="3C50D989"/>
    <w:rsid w:val="3C51721F"/>
    <w:rsid w:val="3C5264DC"/>
    <w:rsid w:val="3C5A3947"/>
    <w:rsid w:val="3C635D17"/>
    <w:rsid w:val="3C676882"/>
    <w:rsid w:val="3C677093"/>
    <w:rsid w:val="3C67F24E"/>
    <w:rsid w:val="3C6A7424"/>
    <w:rsid w:val="3C6C150F"/>
    <w:rsid w:val="3C6EB8BC"/>
    <w:rsid w:val="3C72355C"/>
    <w:rsid w:val="3C72C436"/>
    <w:rsid w:val="3C72EC44"/>
    <w:rsid w:val="3C7388DD"/>
    <w:rsid w:val="3C77390D"/>
    <w:rsid w:val="3C77632A"/>
    <w:rsid w:val="3C78292C"/>
    <w:rsid w:val="3C7ACFB1"/>
    <w:rsid w:val="3C7DB009"/>
    <w:rsid w:val="3C7EDCB2"/>
    <w:rsid w:val="3C7FE4E2"/>
    <w:rsid w:val="3C806F71"/>
    <w:rsid w:val="3C80AAD2"/>
    <w:rsid w:val="3C841EE8"/>
    <w:rsid w:val="3C8C7EA3"/>
    <w:rsid w:val="3C8D37E3"/>
    <w:rsid w:val="3C94AD6A"/>
    <w:rsid w:val="3C973786"/>
    <w:rsid w:val="3C9A1430"/>
    <w:rsid w:val="3C9BFF0A"/>
    <w:rsid w:val="3CA0B3E2"/>
    <w:rsid w:val="3CA33F36"/>
    <w:rsid w:val="3CA632C7"/>
    <w:rsid w:val="3CA8DBB8"/>
    <w:rsid w:val="3CAEA2F0"/>
    <w:rsid w:val="3CAFD343"/>
    <w:rsid w:val="3CB30BB1"/>
    <w:rsid w:val="3CB3BFF8"/>
    <w:rsid w:val="3CB661FA"/>
    <w:rsid w:val="3CBE66EB"/>
    <w:rsid w:val="3CC09002"/>
    <w:rsid w:val="3CC1E887"/>
    <w:rsid w:val="3CC2064A"/>
    <w:rsid w:val="3CC2294E"/>
    <w:rsid w:val="3CC25D07"/>
    <w:rsid w:val="3CC2F7C0"/>
    <w:rsid w:val="3CC40697"/>
    <w:rsid w:val="3CC411F8"/>
    <w:rsid w:val="3CC54CD0"/>
    <w:rsid w:val="3CD192CC"/>
    <w:rsid w:val="3CD91C56"/>
    <w:rsid w:val="3CE1000F"/>
    <w:rsid w:val="3CE6431B"/>
    <w:rsid w:val="3CE9B72F"/>
    <w:rsid w:val="3CEB26D3"/>
    <w:rsid w:val="3CEC34BC"/>
    <w:rsid w:val="3CEFA871"/>
    <w:rsid w:val="3CF04FEF"/>
    <w:rsid w:val="3CF3EDBA"/>
    <w:rsid w:val="3CF4D06D"/>
    <w:rsid w:val="3CF92D14"/>
    <w:rsid w:val="3CF98383"/>
    <w:rsid w:val="3CFD3598"/>
    <w:rsid w:val="3CFD6F7A"/>
    <w:rsid w:val="3CFD9E4A"/>
    <w:rsid w:val="3CFF74B4"/>
    <w:rsid w:val="3D02E76D"/>
    <w:rsid w:val="3D061DEF"/>
    <w:rsid w:val="3D071239"/>
    <w:rsid w:val="3D076119"/>
    <w:rsid w:val="3D15D411"/>
    <w:rsid w:val="3D202758"/>
    <w:rsid w:val="3D25B2C2"/>
    <w:rsid w:val="3D317381"/>
    <w:rsid w:val="3D31CDA7"/>
    <w:rsid w:val="3D383596"/>
    <w:rsid w:val="3D3B0E38"/>
    <w:rsid w:val="3D3BEBB9"/>
    <w:rsid w:val="3D3D1D37"/>
    <w:rsid w:val="3D3F7A7B"/>
    <w:rsid w:val="3D41AD5A"/>
    <w:rsid w:val="3D44643C"/>
    <w:rsid w:val="3D492C30"/>
    <w:rsid w:val="3D49E9D3"/>
    <w:rsid w:val="3D4A2F6F"/>
    <w:rsid w:val="3D4A493F"/>
    <w:rsid w:val="3D4A9672"/>
    <w:rsid w:val="3D4DF97A"/>
    <w:rsid w:val="3D4EF14F"/>
    <w:rsid w:val="3D501954"/>
    <w:rsid w:val="3D517C47"/>
    <w:rsid w:val="3D53E111"/>
    <w:rsid w:val="3D54EF3F"/>
    <w:rsid w:val="3D56B079"/>
    <w:rsid w:val="3D5C6ACA"/>
    <w:rsid w:val="3D5D6717"/>
    <w:rsid w:val="3D5FD484"/>
    <w:rsid w:val="3D64CA46"/>
    <w:rsid w:val="3D652899"/>
    <w:rsid w:val="3D6574D0"/>
    <w:rsid w:val="3D67B489"/>
    <w:rsid w:val="3D691600"/>
    <w:rsid w:val="3D6DA013"/>
    <w:rsid w:val="3D70C66E"/>
    <w:rsid w:val="3D791B47"/>
    <w:rsid w:val="3D79AD98"/>
    <w:rsid w:val="3D7B7F7A"/>
    <w:rsid w:val="3D805A92"/>
    <w:rsid w:val="3D8332D9"/>
    <w:rsid w:val="3D833DA6"/>
    <w:rsid w:val="3D871636"/>
    <w:rsid w:val="3D8878A4"/>
    <w:rsid w:val="3D89945C"/>
    <w:rsid w:val="3D8B817E"/>
    <w:rsid w:val="3D8D5709"/>
    <w:rsid w:val="3D8D6D49"/>
    <w:rsid w:val="3D904555"/>
    <w:rsid w:val="3D9072A9"/>
    <w:rsid w:val="3D93AE60"/>
    <w:rsid w:val="3D94A745"/>
    <w:rsid w:val="3D9882D2"/>
    <w:rsid w:val="3D9CAA2B"/>
    <w:rsid w:val="3D9F8D11"/>
    <w:rsid w:val="3DA32386"/>
    <w:rsid w:val="3DA39117"/>
    <w:rsid w:val="3DA51D56"/>
    <w:rsid w:val="3DA62392"/>
    <w:rsid w:val="3DA685E4"/>
    <w:rsid w:val="3DA9B9E7"/>
    <w:rsid w:val="3DAE65A2"/>
    <w:rsid w:val="3DAECE12"/>
    <w:rsid w:val="3DB27A70"/>
    <w:rsid w:val="3DB2A62E"/>
    <w:rsid w:val="3DB3764A"/>
    <w:rsid w:val="3DB3F149"/>
    <w:rsid w:val="3DB590D1"/>
    <w:rsid w:val="3DB689D7"/>
    <w:rsid w:val="3DC0E32D"/>
    <w:rsid w:val="3DC33798"/>
    <w:rsid w:val="3DC3BCBD"/>
    <w:rsid w:val="3DC58C7A"/>
    <w:rsid w:val="3DCA7069"/>
    <w:rsid w:val="3DCBB65D"/>
    <w:rsid w:val="3DCCA0E5"/>
    <w:rsid w:val="3DD06F3A"/>
    <w:rsid w:val="3DD2E344"/>
    <w:rsid w:val="3DD3862F"/>
    <w:rsid w:val="3DD6447D"/>
    <w:rsid w:val="3DD66040"/>
    <w:rsid w:val="3DD986B7"/>
    <w:rsid w:val="3DDAA126"/>
    <w:rsid w:val="3DE25A24"/>
    <w:rsid w:val="3DE66D7F"/>
    <w:rsid w:val="3DEA0215"/>
    <w:rsid w:val="3DED3887"/>
    <w:rsid w:val="3DEE6047"/>
    <w:rsid w:val="3DF51E36"/>
    <w:rsid w:val="3DF5F4E7"/>
    <w:rsid w:val="3DFB2EBA"/>
    <w:rsid w:val="3DFC17D9"/>
    <w:rsid w:val="3DFEA071"/>
    <w:rsid w:val="3E03BFCC"/>
    <w:rsid w:val="3E03C964"/>
    <w:rsid w:val="3E043E83"/>
    <w:rsid w:val="3E07ACCE"/>
    <w:rsid w:val="3E0BBE9D"/>
    <w:rsid w:val="3E0DF5C5"/>
    <w:rsid w:val="3E12891A"/>
    <w:rsid w:val="3E18DC49"/>
    <w:rsid w:val="3E1EB802"/>
    <w:rsid w:val="3E1FAA60"/>
    <w:rsid w:val="3E201EFB"/>
    <w:rsid w:val="3E240E63"/>
    <w:rsid w:val="3E241B31"/>
    <w:rsid w:val="3E25E5E5"/>
    <w:rsid w:val="3E2B695D"/>
    <w:rsid w:val="3E2F6F96"/>
    <w:rsid w:val="3E32171E"/>
    <w:rsid w:val="3E34DB7E"/>
    <w:rsid w:val="3E3581F1"/>
    <w:rsid w:val="3E370728"/>
    <w:rsid w:val="3E37F150"/>
    <w:rsid w:val="3E390F20"/>
    <w:rsid w:val="3E3B8B4A"/>
    <w:rsid w:val="3E3E085E"/>
    <w:rsid w:val="3E454A20"/>
    <w:rsid w:val="3E474DB1"/>
    <w:rsid w:val="3E49F6EA"/>
    <w:rsid w:val="3E4B12C1"/>
    <w:rsid w:val="3E4BDAF1"/>
    <w:rsid w:val="3E4F45F3"/>
    <w:rsid w:val="3E527734"/>
    <w:rsid w:val="3E5A54DC"/>
    <w:rsid w:val="3E5AE46D"/>
    <w:rsid w:val="3E655D9B"/>
    <w:rsid w:val="3E6603EA"/>
    <w:rsid w:val="3E661308"/>
    <w:rsid w:val="3E6D6F35"/>
    <w:rsid w:val="3E7DE51D"/>
    <w:rsid w:val="3E825516"/>
    <w:rsid w:val="3E82AA48"/>
    <w:rsid w:val="3E84E0D9"/>
    <w:rsid w:val="3E866A31"/>
    <w:rsid w:val="3E886549"/>
    <w:rsid w:val="3E89DAD2"/>
    <w:rsid w:val="3E8BEC0E"/>
    <w:rsid w:val="3E8BEEE0"/>
    <w:rsid w:val="3E8C8406"/>
    <w:rsid w:val="3E91D536"/>
    <w:rsid w:val="3E92728A"/>
    <w:rsid w:val="3E92A206"/>
    <w:rsid w:val="3E97898F"/>
    <w:rsid w:val="3E97A0AE"/>
    <w:rsid w:val="3E9CCE3F"/>
    <w:rsid w:val="3EA218C7"/>
    <w:rsid w:val="3EA8B6C2"/>
    <w:rsid w:val="3EA91074"/>
    <w:rsid w:val="3EA9F920"/>
    <w:rsid w:val="3EADD063"/>
    <w:rsid w:val="3EAED1BC"/>
    <w:rsid w:val="3EB50CA5"/>
    <w:rsid w:val="3EB5FF6D"/>
    <w:rsid w:val="3EBB0CDC"/>
    <w:rsid w:val="3EBC39F5"/>
    <w:rsid w:val="3EBE0E49"/>
    <w:rsid w:val="3EC09838"/>
    <w:rsid w:val="3EC1C038"/>
    <w:rsid w:val="3EC29AA8"/>
    <w:rsid w:val="3EC3499F"/>
    <w:rsid w:val="3EC43AEE"/>
    <w:rsid w:val="3EC52376"/>
    <w:rsid w:val="3EC606AE"/>
    <w:rsid w:val="3ECA5A87"/>
    <w:rsid w:val="3ECBD19F"/>
    <w:rsid w:val="3ED403C1"/>
    <w:rsid w:val="3ED5B43F"/>
    <w:rsid w:val="3ED8DE30"/>
    <w:rsid w:val="3EDF444E"/>
    <w:rsid w:val="3EE2566B"/>
    <w:rsid w:val="3EE54E3B"/>
    <w:rsid w:val="3EE5760C"/>
    <w:rsid w:val="3EEAFB23"/>
    <w:rsid w:val="3EEB6EE7"/>
    <w:rsid w:val="3EEBEB95"/>
    <w:rsid w:val="3EEEA121"/>
    <w:rsid w:val="3EEEA9AF"/>
    <w:rsid w:val="3EEF25B0"/>
    <w:rsid w:val="3EEF28D1"/>
    <w:rsid w:val="3EEFB8A8"/>
    <w:rsid w:val="3EF2B351"/>
    <w:rsid w:val="3EF39898"/>
    <w:rsid w:val="3EF3CC76"/>
    <w:rsid w:val="3EF4ACF2"/>
    <w:rsid w:val="3EFA7EA2"/>
    <w:rsid w:val="3F012A69"/>
    <w:rsid w:val="3F07DBF9"/>
    <w:rsid w:val="3F0813D9"/>
    <w:rsid w:val="3F0CBA4D"/>
    <w:rsid w:val="3F0E5CC2"/>
    <w:rsid w:val="3F0EEB72"/>
    <w:rsid w:val="3F102263"/>
    <w:rsid w:val="3F15EFE3"/>
    <w:rsid w:val="3F16DE6A"/>
    <w:rsid w:val="3F18A99C"/>
    <w:rsid w:val="3F1A2E7D"/>
    <w:rsid w:val="3F1B4C4B"/>
    <w:rsid w:val="3F1B5656"/>
    <w:rsid w:val="3F1EAE86"/>
    <w:rsid w:val="3F2148AF"/>
    <w:rsid w:val="3F256805"/>
    <w:rsid w:val="3F2B030A"/>
    <w:rsid w:val="3F2F33C4"/>
    <w:rsid w:val="3F31A7FE"/>
    <w:rsid w:val="3F31C577"/>
    <w:rsid w:val="3F357CB9"/>
    <w:rsid w:val="3F395DCA"/>
    <w:rsid w:val="3F3C28E9"/>
    <w:rsid w:val="3F3FC982"/>
    <w:rsid w:val="3F426111"/>
    <w:rsid w:val="3F42E6D6"/>
    <w:rsid w:val="3F43B49C"/>
    <w:rsid w:val="3F43CB60"/>
    <w:rsid w:val="3F4476F4"/>
    <w:rsid w:val="3F462A3E"/>
    <w:rsid w:val="3F475F35"/>
    <w:rsid w:val="3F47A26B"/>
    <w:rsid w:val="3F482DD2"/>
    <w:rsid w:val="3F4A68DE"/>
    <w:rsid w:val="3F4E1C82"/>
    <w:rsid w:val="3F4EC088"/>
    <w:rsid w:val="3F518CE9"/>
    <w:rsid w:val="3F520E59"/>
    <w:rsid w:val="3F538CFA"/>
    <w:rsid w:val="3F560188"/>
    <w:rsid w:val="3F57D520"/>
    <w:rsid w:val="3F5B5AE7"/>
    <w:rsid w:val="3F5C2009"/>
    <w:rsid w:val="3F5C7D13"/>
    <w:rsid w:val="3F5E0BBF"/>
    <w:rsid w:val="3F678CD2"/>
    <w:rsid w:val="3F6C8C2D"/>
    <w:rsid w:val="3F6C9F6E"/>
    <w:rsid w:val="3F6E7C74"/>
    <w:rsid w:val="3F716190"/>
    <w:rsid w:val="3F789C52"/>
    <w:rsid w:val="3F7BAE17"/>
    <w:rsid w:val="3F7C1648"/>
    <w:rsid w:val="3F7D53FF"/>
    <w:rsid w:val="3F818FD2"/>
    <w:rsid w:val="3F82785F"/>
    <w:rsid w:val="3F8EED76"/>
    <w:rsid w:val="3F91B21F"/>
    <w:rsid w:val="3F94D42B"/>
    <w:rsid w:val="3F966586"/>
    <w:rsid w:val="3F9A2D7A"/>
    <w:rsid w:val="3F9A944C"/>
    <w:rsid w:val="3F9DF337"/>
    <w:rsid w:val="3FA68992"/>
    <w:rsid w:val="3FA8D94E"/>
    <w:rsid w:val="3FAB577A"/>
    <w:rsid w:val="3FAC85E2"/>
    <w:rsid w:val="3FAEB8E5"/>
    <w:rsid w:val="3FBBAA5A"/>
    <w:rsid w:val="3FC132D8"/>
    <w:rsid w:val="3FC16ADF"/>
    <w:rsid w:val="3FC179ED"/>
    <w:rsid w:val="3FC27BD6"/>
    <w:rsid w:val="3FC761C9"/>
    <w:rsid w:val="3FC7798B"/>
    <w:rsid w:val="3FCABE96"/>
    <w:rsid w:val="3FCCBFF4"/>
    <w:rsid w:val="3FD5C02E"/>
    <w:rsid w:val="3FD91319"/>
    <w:rsid w:val="3FE19E8B"/>
    <w:rsid w:val="3FE67641"/>
    <w:rsid w:val="3FEF636D"/>
    <w:rsid w:val="3FEF7E26"/>
    <w:rsid w:val="3FEFD8C9"/>
    <w:rsid w:val="3FF26596"/>
    <w:rsid w:val="3FF56306"/>
    <w:rsid w:val="3FF65933"/>
    <w:rsid w:val="3FF80E83"/>
    <w:rsid w:val="3FF94735"/>
    <w:rsid w:val="3FFA2107"/>
    <w:rsid w:val="3FFD691B"/>
    <w:rsid w:val="4001D958"/>
    <w:rsid w:val="40056224"/>
    <w:rsid w:val="400A81CC"/>
    <w:rsid w:val="400E6304"/>
    <w:rsid w:val="4014D06C"/>
    <w:rsid w:val="401DD570"/>
    <w:rsid w:val="401DEF45"/>
    <w:rsid w:val="401E12AB"/>
    <w:rsid w:val="401EAA15"/>
    <w:rsid w:val="401F34E5"/>
    <w:rsid w:val="4025BB49"/>
    <w:rsid w:val="402898FB"/>
    <w:rsid w:val="40363DF4"/>
    <w:rsid w:val="4038B76C"/>
    <w:rsid w:val="403B29F9"/>
    <w:rsid w:val="4041DAB2"/>
    <w:rsid w:val="4043E510"/>
    <w:rsid w:val="40441BEF"/>
    <w:rsid w:val="4044229F"/>
    <w:rsid w:val="40453CF2"/>
    <w:rsid w:val="404DB486"/>
    <w:rsid w:val="404F40FC"/>
    <w:rsid w:val="4055E8CE"/>
    <w:rsid w:val="405D32B7"/>
    <w:rsid w:val="405DF55F"/>
    <w:rsid w:val="405EB42A"/>
    <w:rsid w:val="40675053"/>
    <w:rsid w:val="406806D7"/>
    <w:rsid w:val="406BDB1B"/>
    <w:rsid w:val="406DECE3"/>
    <w:rsid w:val="406F596C"/>
    <w:rsid w:val="40721771"/>
    <w:rsid w:val="4075D848"/>
    <w:rsid w:val="407675BE"/>
    <w:rsid w:val="407C0ABE"/>
    <w:rsid w:val="407EA4A9"/>
    <w:rsid w:val="4084C1FA"/>
    <w:rsid w:val="4084C286"/>
    <w:rsid w:val="4085418C"/>
    <w:rsid w:val="4086936A"/>
    <w:rsid w:val="4087C349"/>
    <w:rsid w:val="408BD1B9"/>
    <w:rsid w:val="408C4E10"/>
    <w:rsid w:val="408DA409"/>
    <w:rsid w:val="4090396F"/>
    <w:rsid w:val="409215A6"/>
    <w:rsid w:val="4092B6D8"/>
    <w:rsid w:val="4096770A"/>
    <w:rsid w:val="40992B53"/>
    <w:rsid w:val="409A52D1"/>
    <w:rsid w:val="409C034E"/>
    <w:rsid w:val="409F0F65"/>
    <w:rsid w:val="40A183A7"/>
    <w:rsid w:val="40A399E3"/>
    <w:rsid w:val="40A42CE9"/>
    <w:rsid w:val="40A538D4"/>
    <w:rsid w:val="40A654EA"/>
    <w:rsid w:val="40A67972"/>
    <w:rsid w:val="40A822E7"/>
    <w:rsid w:val="40AAB823"/>
    <w:rsid w:val="40AAF59D"/>
    <w:rsid w:val="40AD0E66"/>
    <w:rsid w:val="40B050B2"/>
    <w:rsid w:val="40B237B8"/>
    <w:rsid w:val="40B33C60"/>
    <w:rsid w:val="40B43372"/>
    <w:rsid w:val="40B62D89"/>
    <w:rsid w:val="40B6D2A6"/>
    <w:rsid w:val="40B73204"/>
    <w:rsid w:val="40B75183"/>
    <w:rsid w:val="40B75C43"/>
    <w:rsid w:val="40BC8CC0"/>
    <w:rsid w:val="40C3D408"/>
    <w:rsid w:val="40C451D6"/>
    <w:rsid w:val="40C4FAC8"/>
    <w:rsid w:val="40C86D6B"/>
    <w:rsid w:val="40CAECC7"/>
    <w:rsid w:val="40CC7051"/>
    <w:rsid w:val="40CEF2F2"/>
    <w:rsid w:val="40D137FE"/>
    <w:rsid w:val="40D1581D"/>
    <w:rsid w:val="40D2013B"/>
    <w:rsid w:val="40D60937"/>
    <w:rsid w:val="40D7741F"/>
    <w:rsid w:val="40D9959D"/>
    <w:rsid w:val="40DD4999"/>
    <w:rsid w:val="40DDB812"/>
    <w:rsid w:val="40E1787E"/>
    <w:rsid w:val="40E1964A"/>
    <w:rsid w:val="40E1BCDF"/>
    <w:rsid w:val="40E4C80E"/>
    <w:rsid w:val="40E5AE81"/>
    <w:rsid w:val="40E72BB6"/>
    <w:rsid w:val="40E7FEF1"/>
    <w:rsid w:val="40EDB809"/>
    <w:rsid w:val="40EDDD93"/>
    <w:rsid w:val="40F00C7B"/>
    <w:rsid w:val="40F0B44B"/>
    <w:rsid w:val="40F3A3B0"/>
    <w:rsid w:val="40F90066"/>
    <w:rsid w:val="40FE8C4D"/>
    <w:rsid w:val="410B9DB5"/>
    <w:rsid w:val="410FB97C"/>
    <w:rsid w:val="41113528"/>
    <w:rsid w:val="41120C5B"/>
    <w:rsid w:val="41148E81"/>
    <w:rsid w:val="4114F00E"/>
    <w:rsid w:val="411E90CF"/>
    <w:rsid w:val="41203C13"/>
    <w:rsid w:val="41222D81"/>
    <w:rsid w:val="4122F2E9"/>
    <w:rsid w:val="4123277C"/>
    <w:rsid w:val="41245292"/>
    <w:rsid w:val="412675FC"/>
    <w:rsid w:val="4131B2B4"/>
    <w:rsid w:val="4131EFBC"/>
    <w:rsid w:val="41322542"/>
    <w:rsid w:val="41329D15"/>
    <w:rsid w:val="41354C65"/>
    <w:rsid w:val="4138FF50"/>
    <w:rsid w:val="413DDE08"/>
    <w:rsid w:val="413E7A2E"/>
    <w:rsid w:val="4140F9C2"/>
    <w:rsid w:val="41473176"/>
    <w:rsid w:val="414DB9E0"/>
    <w:rsid w:val="414E59E3"/>
    <w:rsid w:val="4152EBEA"/>
    <w:rsid w:val="4154D3E6"/>
    <w:rsid w:val="41562FDF"/>
    <w:rsid w:val="4156BAF2"/>
    <w:rsid w:val="415BB0F4"/>
    <w:rsid w:val="415C0DD1"/>
    <w:rsid w:val="415E346F"/>
    <w:rsid w:val="416A4B25"/>
    <w:rsid w:val="416C0FD2"/>
    <w:rsid w:val="416D6BC9"/>
    <w:rsid w:val="41706A8B"/>
    <w:rsid w:val="4175D71E"/>
    <w:rsid w:val="417C0857"/>
    <w:rsid w:val="41858372"/>
    <w:rsid w:val="4192DD63"/>
    <w:rsid w:val="419449E2"/>
    <w:rsid w:val="419638AC"/>
    <w:rsid w:val="4197F527"/>
    <w:rsid w:val="419810F4"/>
    <w:rsid w:val="419971C3"/>
    <w:rsid w:val="4199D4B3"/>
    <w:rsid w:val="4199E793"/>
    <w:rsid w:val="419AA6C7"/>
    <w:rsid w:val="419B848D"/>
    <w:rsid w:val="419E3E85"/>
    <w:rsid w:val="419FB01A"/>
    <w:rsid w:val="41A3E762"/>
    <w:rsid w:val="41A47038"/>
    <w:rsid w:val="41A5BAFF"/>
    <w:rsid w:val="41AF7096"/>
    <w:rsid w:val="41AFF986"/>
    <w:rsid w:val="41B1CED3"/>
    <w:rsid w:val="41B6A6F9"/>
    <w:rsid w:val="41B6C4DA"/>
    <w:rsid w:val="41B7E896"/>
    <w:rsid w:val="41B8E934"/>
    <w:rsid w:val="41BD07EC"/>
    <w:rsid w:val="41C276CE"/>
    <w:rsid w:val="41C2E583"/>
    <w:rsid w:val="41C352E2"/>
    <w:rsid w:val="41C3C411"/>
    <w:rsid w:val="41C81E8B"/>
    <w:rsid w:val="41CB1B15"/>
    <w:rsid w:val="41CC1ABE"/>
    <w:rsid w:val="41CF8A98"/>
    <w:rsid w:val="41CF912B"/>
    <w:rsid w:val="41D0BFE1"/>
    <w:rsid w:val="41D4430A"/>
    <w:rsid w:val="41D8934B"/>
    <w:rsid w:val="41DB6370"/>
    <w:rsid w:val="41DE3365"/>
    <w:rsid w:val="41DFF52D"/>
    <w:rsid w:val="41E07D45"/>
    <w:rsid w:val="41E0A61A"/>
    <w:rsid w:val="41E1DF01"/>
    <w:rsid w:val="41E76733"/>
    <w:rsid w:val="41E78A08"/>
    <w:rsid w:val="41F08EF3"/>
    <w:rsid w:val="41F10567"/>
    <w:rsid w:val="41F11619"/>
    <w:rsid w:val="41F11D59"/>
    <w:rsid w:val="41F153D2"/>
    <w:rsid w:val="41F1B41B"/>
    <w:rsid w:val="41F555B2"/>
    <w:rsid w:val="41F8F8C7"/>
    <w:rsid w:val="41FC81C6"/>
    <w:rsid w:val="42026750"/>
    <w:rsid w:val="4202E49E"/>
    <w:rsid w:val="420556CD"/>
    <w:rsid w:val="4205A4C3"/>
    <w:rsid w:val="4208DD4C"/>
    <w:rsid w:val="420964E7"/>
    <w:rsid w:val="420C1F97"/>
    <w:rsid w:val="420CFF01"/>
    <w:rsid w:val="4213CB84"/>
    <w:rsid w:val="42197688"/>
    <w:rsid w:val="421CC7D8"/>
    <w:rsid w:val="42217FCA"/>
    <w:rsid w:val="422274E8"/>
    <w:rsid w:val="4226792A"/>
    <w:rsid w:val="422884E7"/>
    <w:rsid w:val="422D664F"/>
    <w:rsid w:val="422F3FE7"/>
    <w:rsid w:val="42314A47"/>
    <w:rsid w:val="42322E0F"/>
    <w:rsid w:val="42390BDA"/>
    <w:rsid w:val="423C937C"/>
    <w:rsid w:val="423DBEDC"/>
    <w:rsid w:val="4242942F"/>
    <w:rsid w:val="4242F008"/>
    <w:rsid w:val="4246064D"/>
    <w:rsid w:val="424E1EA8"/>
    <w:rsid w:val="424F951E"/>
    <w:rsid w:val="4254436A"/>
    <w:rsid w:val="425467D0"/>
    <w:rsid w:val="4256A0FB"/>
    <w:rsid w:val="425A6B69"/>
    <w:rsid w:val="425A906C"/>
    <w:rsid w:val="425C902A"/>
    <w:rsid w:val="425FFE47"/>
    <w:rsid w:val="42630E7F"/>
    <w:rsid w:val="42634D6F"/>
    <w:rsid w:val="4265264D"/>
    <w:rsid w:val="426731F3"/>
    <w:rsid w:val="426CA624"/>
    <w:rsid w:val="426F9C5A"/>
    <w:rsid w:val="426FAEAC"/>
    <w:rsid w:val="42734374"/>
    <w:rsid w:val="427BE9E4"/>
    <w:rsid w:val="42803CF2"/>
    <w:rsid w:val="4281E3AD"/>
    <w:rsid w:val="42834A73"/>
    <w:rsid w:val="42843400"/>
    <w:rsid w:val="428C0C41"/>
    <w:rsid w:val="428D84C2"/>
    <w:rsid w:val="4291F920"/>
    <w:rsid w:val="4296D130"/>
    <w:rsid w:val="42989AD5"/>
    <w:rsid w:val="429E1829"/>
    <w:rsid w:val="429E6467"/>
    <w:rsid w:val="42A29A4C"/>
    <w:rsid w:val="42A32895"/>
    <w:rsid w:val="42A3C01A"/>
    <w:rsid w:val="42A44024"/>
    <w:rsid w:val="42A5F4DE"/>
    <w:rsid w:val="42A5FE61"/>
    <w:rsid w:val="42A638DD"/>
    <w:rsid w:val="42A6D12F"/>
    <w:rsid w:val="42ABD747"/>
    <w:rsid w:val="42AFCC6C"/>
    <w:rsid w:val="42B165BB"/>
    <w:rsid w:val="42B5C317"/>
    <w:rsid w:val="42B8ADF3"/>
    <w:rsid w:val="42BBDCAB"/>
    <w:rsid w:val="42BC81AE"/>
    <w:rsid w:val="42BCD0DB"/>
    <w:rsid w:val="42BD5683"/>
    <w:rsid w:val="42C04919"/>
    <w:rsid w:val="42C2E8F0"/>
    <w:rsid w:val="42C2EA46"/>
    <w:rsid w:val="42C41BA1"/>
    <w:rsid w:val="42C59CEF"/>
    <w:rsid w:val="42C8C187"/>
    <w:rsid w:val="42CB6A0E"/>
    <w:rsid w:val="42CF38AA"/>
    <w:rsid w:val="42CF93D7"/>
    <w:rsid w:val="42DA93F5"/>
    <w:rsid w:val="42DAB31B"/>
    <w:rsid w:val="42DAF97F"/>
    <w:rsid w:val="42DFED75"/>
    <w:rsid w:val="42E508F8"/>
    <w:rsid w:val="42E8C14A"/>
    <w:rsid w:val="42EC71E5"/>
    <w:rsid w:val="42ED63CF"/>
    <w:rsid w:val="42ED6F76"/>
    <w:rsid w:val="42EDB0D5"/>
    <w:rsid w:val="42EF2887"/>
    <w:rsid w:val="42F4698B"/>
    <w:rsid w:val="42F5D3D9"/>
    <w:rsid w:val="42F78034"/>
    <w:rsid w:val="42F89D6B"/>
    <w:rsid w:val="42FA3322"/>
    <w:rsid w:val="42FEA358"/>
    <w:rsid w:val="42FF6260"/>
    <w:rsid w:val="43000B2B"/>
    <w:rsid w:val="430234B0"/>
    <w:rsid w:val="43048318"/>
    <w:rsid w:val="43069595"/>
    <w:rsid w:val="430C1212"/>
    <w:rsid w:val="4311958F"/>
    <w:rsid w:val="4315C3D9"/>
    <w:rsid w:val="4318C5D4"/>
    <w:rsid w:val="431A3FC3"/>
    <w:rsid w:val="431B4481"/>
    <w:rsid w:val="431C3B11"/>
    <w:rsid w:val="431E0C6B"/>
    <w:rsid w:val="431FB740"/>
    <w:rsid w:val="4321776D"/>
    <w:rsid w:val="4321B921"/>
    <w:rsid w:val="432264A0"/>
    <w:rsid w:val="43246F60"/>
    <w:rsid w:val="43250D81"/>
    <w:rsid w:val="43354A09"/>
    <w:rsid w:val="4336E492"/>
    <w:rsid w:val="433AC606"/>
    <w:rsid w:val="433B071A"/>
    <w:rsid w:val="43409C15"/>
    <w:rsid w:val="4345C8E9"/>
    <w:rsid w:val="4346B052"/>
    <w:rsid w:val="434C5D79"/>
    <w:rsid w:val="434C6FE4"/>
    <w:rsid w:val="434CCBA1"/>
    <w:rsid w:val="43510496"/>
    <w:rsid w:val="435249C9"/>
    <w:rsid w:val="43556032"/>
    <w:rsid w:val="43589880"/>
    <w:rsid w:val="435DC1B9"/>
    <w:rsid w:val="435FD8B7"/>
    <w:rsid w:val="43614BA0"/>
    <w:rsid w:val="43678D42"/>
    <w:rsid w:val="4369C5CD"/>
    <w:rsid w:val="4375A377"/>
    <w:rsid w:val="437DC838"/>
    <w:rsid w:val="437F7890"/>
    <w:rsid w:val="4384A24E"/>
    <w:rsid w:val="4389C77B"/>
    <w:rsid w:val="4389FC42"/>
    <w:rsid w:val="438A02C9"/>
    <w:rsid w:val="4390EE9A"/>
    <w:rsid w:val="43934733"/>
    <w:rsid w:val="43936D81"/>
    <w:rsid w:val="43988470"/>
    <w:rsid w:val="439959AA"/>
    <w:rsid w:val="439A9377"/>
    <w:rsid w:val="439B8928"/>
    <w:rsid w:val="439F532A"/>
    <w:rsid w:val="439F695D"/>
    <w:rsid w:val="439FF16E"/>
    <w:rsid w:val="43A4EEFA"/>
    <w:rsid w:val="43A52914"/>
    <w:rsid w:val="43B521F4"/>
    <w:rsid w:val="43B637D0"/>
    <w:rsid w:val="43B9A9E8"/>
    <w:rsid w:val="43BC1EED"/>
    <w:rsid w:val="43BDBA9A"/>
    <w:rsid w:val="43BDE578"/>
    <w:rsid w:val="43C1A89C"/>
    <w:rsid w:val="43C596ED"/>
    <w:rsid w:val="43C72844"/>
    <w:rsid w:val="43CDBC3B"/>
    <w:rsid w:val="43CDF7B5"/>
    <w:rsid w:val="43CFACFA"/>
    <w:rsid w:val="43D1B6B4"/>
    <w:rsid w:val="43D1D00F"/>
    <w:rsid w:val="43D4A4F4"/>
    <w:rsid w:val="43D75169"/>
    <w:rsid w:val="43DCBBB2"/>
    <w:rsid w:val="43DDC711"/>
    <w:rsid w:val="43DEDB3F"/>
    <w:rsid w:val="43E11C3B"/>
    <w:rsid w:val="43E363DC"/>
    <w:rsid w:val="43EB39C7"/>
    <w:rsid w:val="43EB4BC7"/>
    <w:rsid w:val="43EDBFEC"/>
    <w:rsid w:val="43EF360E"/>
    <w:rsid w:val="43F29D41"/>
    <w:rsid w:val="43F74419"/>
    <w:rsid w:val="43F89EA9"/>
    <w:rsid w:val="43FA376D"/>
    <w:rsid w:val="43FA858B"/>
    <w:rsid w:val="43FB7DE2"/>
    <w:rsid w:val="43FD904F"/>
    <w:rsid w:val="43FDBECC"/>
    <w:rsid w:val="43FEE290"/>
    <w:rsid w:val="44003FA0"/>
    <w:rsid w:val="44007B37"/>
    <w:rsid w:val="44017AAC"/>
    <w:rsid w:val="4405DA09"/>
    <w:rsid w:val="44068A4D"/>
    <w:rsid w:val="440CCA01"/>
    <w:rsid w:val="440E1959"/>
    <w:rsid w:val="44102363"/>
    <w:rsid w:val="441D8A36"/>
    <w:rsid w:val="4422DE07"/>
    <w:rsid w:val="44285A62"/>
    <w:rsid w:val="442A1D8B"/>
    <w:rsid w:val="442A859F"/>
    <w:rsid w:val="442D8B64"/>
    <w:rsid w:val="442EA4EA"/>
    <w:rsid w:val="4430A24C"/>
    <w:rsid w:val="443151E1"/>
    <w:rsid w:val="4432207C"/>
    <w:rsid w:val="4433F4DC"/>
    <w:rsid w:val="44385087"/>
    <w:rsid w:val="443BEFE4"/>
    <w:rsid w:val="443C429E"/>
    <w:rsid w:val="443D1190"/>
    <w:rsid w:val="443F8C6B"/>
    <w:rsid w:val="4441541D"/>
    <w:rsid w:val="44435FB3"/>
    <w:rsid w:val="4443C7D7"/>
    <w:rsid w:val="4443F99C"/>
    <w:rsid w:val="44446D9B"/>
    <w:rsid w:val="4445A773"/>
    <w:rsid w:val="444A8E6E"/>
    <w:rsid w:val="444D5201"/>
    <w:rsid w:val="44513803"/>
    <w:rsid w:val="44518693"/>
    <w:rsid w:val="44533FF8"/>
    <w:rsid w:val="44574854"/>
    <w:rsid w:val="445B4F8C"/>
    <w:rsid w:val="445C21BF"/>
    <w:rsid w:val="445D51F9"/>
    <w:rsid w:val="4460E271"/>
    <w:rsid w:val="44638366"/>
    <w:rsid w:val="44638806"/>
    <w:rsid w:val="44667770"/>
    <w:rsid w:val="446A82BE"/>
    <w:rsid w:val="446BD45A"/>
    <w:rsid w:val="446D0B73"/>
    <w:rsid w:val="4470FBEC"/>
    <w:rsid w:val="447189A8"/>
    <w:rsid w:val="4471AB6F"/>
    <w:rsid w:val="4472E16C"/>
    <w:rsid w:val="4475A1F4"/>
    <w:rsid w:val="4475B272"/>
    <w:rsid w:val="44772385"/>
    <w:rsid w:val="4477A996"/>
    <w:rsid w:val="4477B48A"/>
    <w:rsid w:val="44788540"/>
    <w:rsid w:val="4478BCAB"/>
    <w:rsid w:val="44799917"/>
    <w:rsid w:val="44799B93"/>
    <w:rsid w:val="447CC67F"/>
    <w:rsid w:val="447CE3C2"/>
    <w:rsid w:val="447D9B34"/>
    <w:rsid w:val="447E48A6"/>
    <w:rsid w:val="447E5E99"/>
    <w:rsid w:val="447ED208"/>
    <w:rsid w:val="44851EBB"/>
    <w:rsid w:val="4486EBD5"/>
    <w:rsid w:val="4488205C"/>
    <w:rsid w:val="44922850"/>
    <w:rsid w:val="4493529B"/>
    <w:rsid w:val="4494AD4E"/>
    <w:rsid w:val="449770DF"/>
    <w:rsid w:val="449A1B0B"/>
    <w:rsid w:val="44A02432"/>
    <w:rsid w:val="44A1D74F"/>
    <w:rsid w:val="44A7E292"/>
    <w:rsid w:val="44A9617E"/>
    <w:rsid w:val="44AAD6D0"/>
    <w:rsid w:val="44AC8868"/>
    <w:rsid w:val="44AD9295"/>
    <w:rsid w:val="44B0BBD8"/>
    <w:rsid w:val="44B9AAA5"/>
    <w:rsid w:val="44BB4A11"/>
    <w:rsid w:val="44BDA412"/>
    <w:rsid w:val="44C08332"/>
    <w:rsid w:val="44C13BDE"/>
    <w:rsid w:val="44C270D1"/>
    <w:rsid w:val="44C27922"/>
    <w:rsid w:val="44C37134"/>
    <w:rsid w:val="44C5FCD2"/>
    <w:rsid w:val="44C87425"/>
    <w:rsid w:val="44CB9A61"/>
    <w:rsid w:val="44CEAA8F"/>
    <w:rsid w:val="44CEE7D5"/>
    <w:rsid w:val="44D2154D"/>
    <w:rsid w:val="44D58BFC"/>
    <w:rsid w:val="44D75291"/>
    <w:rsid w:val="44D855BF"/>
    <w:rsid w:val="44DD3D57"/>
    <w:rsid w:val="44DEBCBE"/>
    <w:rsid w:val="44E0A277"/>
    <w:rsid w:val="44E4A7AE"/>
    <w:rsid w:val="44E51BBB"/>
    <w:rsid w:val="44E5235F"/>
    <w:rsid w:val="44E969ED"/>
    <w:rsid w:val="44E98D97"/>
    <w:rsid w:val="44E9C4D6"/>
    <w:rsid w:val="44ECA22F"/>
    <w:rsid w:val="44ED4248"/>
    <w:rsid w:val="44EDE13D"/>
    <w:rsid w:val="44F0C867"/>
    <w:rsid w:val="44F34585"/>
    <w:rsid w:val="44F452C7"/>
    <w:rsid w:val="44F4FBA8"/>
    <w:rsid w:val="44FDF755"/>
    <w:rsid w:val="44FE62EA"/>
    <w:rsid w:val="44FE826E"/>
    <w:rsid w:val="44FE829B"/>
    <w:rsid w:val="4503BC52"/>
    <w:rsid w:val="450573CD"/>
    <w:rsid w:val="45058ACD"/>
    <w:rsid w:val="4505CD08"/>
    <w:rsid w:val="450AC575"/>
    <w:rsid w:val="451223EB"/>
    <w:rsid w:val="4515F957"/>
    <w:rsid w:val="4518F659"/>
    <w:rsid w:val="451A64E7"/>
    <w:rsid w:val="451C56C2"/>
    <w:rsid w:val="451D7F54"/>
    <w:rsid w:val="45255B8F"/>
    <w:rsid w:val="4525888A"/>
    <w:rsid w:val="452626DB"/>
    <w:rsid w:val="4526FAAE"/>
    <w:rsid w:val="4528F5CF"/>
    <w:rsid w:val="45309B03"/>
    <w:rsid w:val="45332957"/>
    <w:rsid w:val="4534765F"/>
    <w:rsid w:val="4534EA5C"/>
    <w:rsid w:val="45384DC5"/>
    <w:rsid w:val="453C709D"/>
    <w:rsid w:val="453C70F5"/>
    <w:rsid w:val="453C88F6"/>
    <w:rsid w:val="453F8D18"/>
    <w:rsid w:val="4542E14C"/>
    <w:rsid w:val="4542F891"/>
    <w:rsid w:val="45468786"/>
    <w:rsid w:val="4547E0DF"/>
    <w:rsid w:val="4549F03C"/>
    <w:rsid w:val="454D2033"/>
    <w:rsid w:val="454E43AC"/>
    <w:rsid w:val="45504584"/>
    <w:rsid w:val="455432A4"/>
    <w:rsid w:val="4557C26D"/>
    <w:rsid w:val="45590ED9"/>
    <w:rsid w:val="455A5A84"/>
    <w:rsid w:val="455C9CCE"/>
    <w:rsid w:val="455E2E07"/>
    <w:rsid w:val="455FA6B2"/>
    <w:rsid w:val="4561093B"/>
    <w:rsid w:val="4564343B"/>
    <w:rsid w:val="456DA16B"/>
    <w:rsid w:val="45717F37"/>
    <w:rsid w:val="4571CED7"/>
    <w:rsid w:val="45766EF0"/>
    <w:rsid w:val="4577ADFB"/>
    <w:rsid w:val="4578D518"/>
    <w:rsid w:val="4578EE45"/>
    <w:rsid w:val="457C7532"/>
    <w:rsid w:val="457D86EC"/>
    <w:rsid w:val="4584D2CE"/>
    <w:rsid w:val="4589F4B4"/>
    <w:rsid w:val="458D9DEA"/>
    <w:rsid w:val="458E6407"/>
    <w:rsid w:val="4594F327"/>
    <w:rsid w:val="459F9B89"/>
    <w:rsid w:val="45A066C6"/>
    <w:rsid w:val="45A2D13F"/>
    <w:rsid w:val="45AA5769"/>
    <w:rsid w:val="45AA821B"/>
    <w:rsid w:val="45ACBBF2"/>
    <w:rsid w:val="45B55BF6"/>
    <w:rsid w:val="45B5CAE2"/>
    <w:rsid w:val="45B90BAC"/>
    <w:rsid w:val="45BB00D7"/>
    <w:rsid w:val="45BB7938"/>
    <w:rsid w:val="45BD45DC"/>
    <w:rsid w:val="45BD465E"/>
    <w:rsid w:val="45BE15D9"/>
    <w:rsid w:val="45C07A88"/>
    <w:rsid w:val="45C08C1E"/>
    <w:rsid w:val="45C36794"/>
    <w:rsid w:val="45C42A9E"/>
    <w:rsid w:val="45C4849A"/>
    <w:rsid w:val="45C79682"/>
    <w:rsid w:val="45CA3519"/>
    <w:rsid w:val="45CBDEA1"/>
    <w:rsid w:val="45CF6185"/>
    <w:rsid w:val="45D13638"/>
    <w:rsid w:val="45D2AB73"/>
    <w:rsid w:val="45D5708A"/>
    <w:rsid w:val="45D6AC92"/>
    <w:rsid w:val="45DBAEF2"/>
    <w:rsid w:val="45DC18C9"/>
    <w:rsid w:val="45DD3430"/>
    <w:rsid w:val="45DE2428"/>
    <w:rsid w:val="45E1E103"/>
    <w:rsid w:val="45E20CEB"/>
    <w:rsid w:val="45E37191"/>
    <w:rsid w:val="45E54F9A"/>
    <w:rsid w:val="45FBCFE3"/>
    <w:rsid w:val="46010D07"/>
    <w:rsid w:val="4601A753"/>
    <w:rsid w:val="4601AE1A"/>
    <w:rsid w:val="46047465"/>
    <w:rsid w:val="4604FF8F"/>
    <w:rsid w:val="4608C077"/>
    <w:rsid w:val="46095ECE"/>
    <w:rsid w:val="460A2D6E"/>
    <w:rsid w:val="460A746D"/>
    <w:rsid w:val="460BE529"/>
    <w:rsid w:val="460E3D50"/>
    <w:rsid w:val="460F448E"/>
    <w:rsid w:val="460F4905"/>
    <w:rsid w:val="4617DEA9"/>
    <w:rsid w:val="4619C83A"/>
    <w:rsid w:val="4619CB17"/>
    <w:rsid w:val="461D3BEF"/>
    <w:rsid w:val="461F1E84"/>
    <w:rsid w:val="46219554"/>
    <w:rsid w:val="46233D78"/>
    <w:rsid w:val="462405C4"/>
    <w:rsid w:val="46277B8C"/>
    <w:rsid w:val="462D00EE"/>
    <w:rsid w:val="462E079F"/>
    <w:rsid w:val="4631AA18"/>
    <w:rsid w:val="4631ABEE"/>
    <w:rsid w:val="46323ED6"/>
    <w:rsid w:val="4632CB9D"/>
    <w:rsid w:val="46339A66"/>
    <w:rsid w:val="4633FB4E"/>
    <w:rsid w:val="46353A79"/>
    <w:rsid w:val="4639960E"/>
    <w:rsid w:val="463E1E3B"/>
    <w:rsid w:val="463F8E22"/>
    <w:rsid w:val="4645842D"/>
    <w:rsid w:val="46489CDC"/>
    <w:rsid w:val="464C2E5C"/>
    <w:rsid w:val="464CCBB5"/>
    <w:rsid w:val="46564AD1"/>
    <w:rsid w:val="4656E3EF"/>
    <w:rsid w:val="465EF637"/>
    <w:rsid w:val="46601FDC"/>
    <w:rsid w:val="4663441E"/>
    <w:rsid w:val="4663B667"/>
    <w:rsid w:val="4664ABBA"/>
    <w:rsid w:val="466517E4"/>
    <w:rsid w:val="4667008C"/>
    <w:rsid w:val="46683E35"/>
    <w:rsid w:val="466B484C"/>
    <w:rsid w:val="466C67CC"/>
    <w:rsid w:val="466D9304"/>
    <w:rsid w:val="4671D96B"/>
    <w:rsid w:val="4671EC1A"/>
    <w:rsid w:val="4673DC7D"/>
    <w:rsid w:val="46740087"/>
    <w:rsid w:val="4675B984"/>
    <w:rsid w:val="4676622E"/>
    <w:rsid w:val="4678A37A"/>
    <w:rsid w:val="467962BE"/>
    <w:rsid w:val="4679EC38"/>
    <w:rsid w:val="467A107A"/>
    <w:rsid w:val="467BC7FF"/>
    <w:rsid w:val="467E4AB5"/>
    <w:rsid w:val="46802C2E"/>
    <w:rsid w:val="46810F8E"/>
    <w:rsid w:val="468C96BE"/>
    <w:rsid w:val="468EA979"/>
    <w:rsid w:val="46919A75"/>
    <w:rsid w:val="469865C3"/>
    <w:rsid w:val="469C0FF6"/>
    <w:rsid w:val="469D2FC8"/>
    <w:rsid w:val="469ECFCE"/>
    <w:rsid w:val="469F650A"/>
    <w:rsid w:val="46A3DF9E"/>
    <w:rsid w:val="46A8B5B3"/>
    <w:rsid w:val="46ACBBF0"/>
    <w:rsid w:val="46AD1C4D"/>
    <w:rsid w:val="46AD486C"/>
    <w:rsid w:val="46ADDB11"/>
    <w:rsid w:val="46B2AAD3"/>
    <w:rsid w:val="46B323BC"/>
    <w:rsid w:val="46B473B0"/>
    <w:rsid w:val="46B7FD9A"/>
    <w:rsid w:val="46C23AAC"/>
    <w:rsid w:val="46C24739"/>
    <w:rsid w:val="46C277AE"/>
    <w:rsid w:val="46C31E57"/>
    <w:rsid w:val="46C33154"/>
    <w:rsid w:val="46C44C35"/>
    <w:rsid w:val="46C49321"/>
    <w:rsid w:val="46C4BE70"/>
    <w:rsid w:val="46C5761F"/>
    <w:rsid w:val="46C7227C"/>
    <w:rsid w:val="46CC6A31"/>
    <w:rsid w:val="46CD7773"/>
    <w:rsid w:val="46CE199F"/>
    <w:rsid w:val="46CF0656"/>
    <w:rsid w:val="46D13005"/>
    <w:rsid w:val="46D4DC60"/>
    <w:rsid w:val="46D8DC4E"/>
    <w:rsid w:val="46DDD4B6"/>
    <w:rsid w:val="46DDF594"/>
    <w:rsid w:val="46DE0055"/>
    <w:rsid w:val="46DF11E3"/>
    <w:rsid w:val="46E1961C"/>
    <w:rsid w:val="46E27AC5"/>
    <w:rsid w:val="46E2C6D1"/>
    <w:rsid w:val="46E87B27"/>
    <w:rsid w:val="46E9987A"/>
    <w:rsid w:val="46EA140D"/>
    <w:rsid w:val="46EE7969"/>
    <w:rsid w:val="46EF4C33"/>
    <w:rsid w:val="46F13A3B"/>
    <w:rsid w:val="46F16333"/>
    <w:rsid w:val="46F518ED"/>
    <w:rsid w:val="46F938BC"/>
    <w:rsid w:val="46F9AFEB"/>
    <w:rsid w:val="46FB44E9"/>
    <w:rsid w:val="46FC1F91"/>
    <w:rsid w:val="46FEDAD2"/>
    <w:rsid w:val="47021443"/>
    <w:rsid w:val="47029EB7"/>
    <w:rsid w:val="47037C81"/>
    <w:rsid w:val="4703E913"/>
    <w:rsid w:val="4706A705"/>
    <w:rsid w:val="4707BFE3"/>
    <w:rsid w:val="4710D0CB"/>
    <w:rsid w:val="4711BF45"/>
    <w:rsid w:val="4711C763"/>
    <w:rsid w:val="4712FF6A"/>
    <w:rsid w:val="4715408F"/>
    <w:rsid w:val="4716E986"/>
    <w:rsid w:val="471720C7"/>
    <w:rsid w:val="4717B9CF"/>
    <w:rsid w:val="4719E3DE"/>
    <w:rsid w:val="471AECBA"/>
    <w:rsid w:val="4726BAD6"/>
    <w:rsid w:val="4728B676"/>
    <w:rsid w:val="472D7D32"/>
    <w:rsid w:val="472E98C5"/>
    <w:rsid w:val="47339F41"/>
    <w:rsid w:val="47357B75"/>
    <w:rsid w:val="4735AC9A"/>
    <w:rsid w:val="47381F20"/>
    <w:rsid w:val="4739284D"/>
    <w:rsid w:val="473C82E4"/>
    <w:rsid w:val="473D1674"/>
    <w:rsid w:val="4746E1C4"/>
    <w:rsid w:val="4746F86E"/>
    <w:rsid w:val="47482756"/>
    <w:rsid w:val="474DA84D"/>
    <w:rsid w:val="474EB800"/>
    <w:rsid w:val="47534D95"/>
    <w:rsid w:val="4753BCDA"/>
    <w:rsid w:val="47542583"/>
    <w:rsid w:val="47560B4E"/>
    <w:rsid w:val="47566684"/>
    <w:rsid w:val="47578133"/>
    <w:rsid w:val="4759B90E"/>
    <w:rsid w:val="475B3340"/>
    <w:rsid w:val="4762DA66"/>
    <w:rsid w:val="4766142B"/>
    <w:rsid w:val="47666DA6"/>
    <w:rsid w:val="47682BE0"/>
    <w:rsid w:val="4768EEF2"/>
    <w:rsid w:val="476A8F49"/>
    <w:rsid w:val="476C58DC"/>
    <w:rsid w:val="476FB149"/>
    <w:rsid w:val="47764C94"/>
    <w:rsid w:val="4777D937"/>
    <w:rsid w:val="477AD555"/>
    <w:rsid w:val="477F58C6"/>
    <w:rsid w:val="477FC2EF"/>
    <w:rsid w:val="4786E1C4"/>
    <w:rsid w:val="478921AB"/>
    <w:rsid w:val="478CE92F"/>
    <w:rsid w:val="478DD2E4"/>
    <w:rsid w:val="47901AAD"/>
    <w:rsid w:val="4790EC4D"/>
    <w:rsid w:val="479287D8"/>
    <w:rsid w:val="4793FB72"/>
    <w:rsid w:val="4794340F"/>
    <w:rsid w:val="479C2D2F"/>
    <w:rsid w:val="479EED08"/>
    <w:rsid w:val="479FD227"/>
    <w:rsid w:val="47A0267E"/>
    <w:rsid w:val="47A2D519"/>
    <w:rsid w:val="47A97818"/>
    <w:rsid w:val="47AAC1B2"/>
    <w:rsid w:val="47ADA3B0"/>
    <w:rsid w:val="47B2E2F8"/>
    <w:rsid w:val="47B37227"/>
    <w:rsid w:val="47B60B63"/>
    <w:rsid w:val="47B75686"/>
    <w:rsid w:val="47BFDCDB"/>
    <w:rsid w:val="47C2CABC"/>
    <w:rsid w:val="47C2DB55"/>
    <w:rsid w:val="47C53777"/>
    <w:rsid w:val="47C744E1"/>
    <w:rsid w:val="47CA4C43"/>
    <w:rsid w:val="47CAFE45"/>
    <w:rsid w:val="47CB626B"/>
    <w:rsid w:val="47CD29B9"/>
    <w:rsid w:val="47D29869"/>
    <w:rsid w:val="47D67A72"/>
    <w:rsid w:val="47D6B793"/>
    <w:rsid w:val="47DCC2DA"/>
    <w:rsid w:val="47DE35F5"/>
    <w:rsid w:val="47E265D9"/>
    <w:rsid w:val="47E69464"/>
    <w:rsid w:val="47E77DCA"/>
    <w:rsid w:val="47E9D0F6"/>
    <w:rsid w:val="47ED618C"/>
    <w:rsid w:val="47F2FC70"/>
    <w:rsid w:val="47F46792"/>
    <w:rsid w:val="47F9ECA6"/>
    <w:rsid w:val="47FA8A65"/>
    <w:rsid w:val="47FDB97E"/>
    <w:rsid w:val="47FF27B1"/>
    <w:rsid w:val="48004055"/>
    <w:rsid w:val="4805D0CD"/>
    <w:rsid w:val="48078EA4"/>
    <w:rsid w:val="480894B6"/>
    <w:rsid w:val="480911D3"/>
    <w:rsid w:val="48099426"/>
    <w:rsid w:val="480D6401"/>
    <w:rsid w:val="480D9407"/>
    <w:rsid w:val="480E7F06"/>
    <w:rsid w:val="48139331"/>
    <w:rsid w:val="48141EB6"/>
    <w:rsid w:val="48151D9B"/>
    <w:rsid w:val="481AD3E4"/>
    <w:rsid w:val="481D2BC4"/>
    <w:rsid w:val="48200111"/>
    <w:rsid w:val="48236FE2"/>
    <w:rsid w:val="4823C475"/>
    <w:rsid w:val="48245E97"/>
    <w:rsid w:val="482511B0"/>
    <w:rsid w:val="48266BF9"/>
    <w:rsid w:val="4827F36A"/>
    <w:rsid w:val="482A2EE4"/>
    <w:rsid w:val="482CF392"/>
    <w:rsid w:val="482ED390"/>
    <w:rsid w:val="4831A4BA"/>
    <w:rsid w:val="48392D7A"/>
    <w:rsid w:val="483AC5F9"/>
    <w:rsid w:val="483F55B2"/>
    <w:rsid w:val="483FD82F"/>
    <w:rsid w:val="48435DB2"/>
    <w:rsid w:val="48456E1D"/>
    <w:rsid w:val="4845CA0C"/>
    <w:rsid w:val="484B50DE"/>
    <w:rsid w:val="484C223A"/>
    <w:rsid w:val="484C9E22"/>
    <w:rsid w:val="4850006E"/>
    <w:rsid w:val="4851FD9A"/>
    <w:rsid w:val="4853A34B"/>
    <w:rsid w:val="4853CDFB"/>
    <w:rsid w:val="485456A4"/>
    <w:rsid w:val="4856A111"/>
    <w:rsid w:val="485AEFD8"/>
    <w:rsid w:val="485EA185"/>
    <w:rsid w:val="4864716B"/>
    <w:rsid w:val="4866C73B"/>
    <w:rsid w:val="486DD7DC"/>
    <w:rsid w:val="487281A3"/>
    <w:rsid w:val="4874411F"/>
    <w:rsid w:val="4875A656"/>
    <w:rsid w:val="487EB47C"/>
    <w:rsid w:val="4880901C"/>
    <w:rsid w:val="4883100D"/>
    <w:rsid w:val="488360BB"/>
    <w:rsid w:val="48884399"/>
    <w:rsid w:val="4888BD8A"/>
    <w:rsid w:val="488DB040"/>
    <w:rsid w:val="48916FB5"/>
    <w:rsid w:val="489322AB"/>
    <w:rsid w:val="4894DB88"/>
    <w:rsid w:val="48958128"/>
    <w:rsid w:val="489FF962"/>
    <w:rsid w:val="48A00EFC"/>
    <w:rsid w:val="48A9EDB3"/>
    <w:rsid w:val="48AF2661"/>
    <w:rsid w:val="48AF90CF"/>
    <w:rsid w:val="48B110F0"/>
    <w:rsid w:val="48B3A7A7"/>
    <w:rsid w:val="48B8D9D2"/>
    <w:rsid w:val="48B98C61"/>
    <w:rsid w:val="48BF4A75"/>
    <w:rsid w:val="48C74B7D"/>
    <w:rsid w:val="48C852BC"/>
    <w:rsid w:val="48C9A41D"/>
    <w:rsid w:val="48D2C1E2"/>
    <w:rsid w:val="48D4D039"/>
    <w:rsid w:val="48D98214"/>
    <w:rsid w:val="48D9B818"/>
    <w:rsid w:val="48D9FAAE"/>
    <w:rsid w:val="48DC75B3"/>
    <w:rsid w:val="48E66E10"/>
    <w:rsid w:val="48E99164"/>
    <w:rsid w:val="48EA2A27"/>
    <w:rsid w:val="48EB985A"/>
    <w:rsid w:val="48EBFE5C"/>
    <w:rsid w:val="48ECDFD0"/>
    <w:rsid w:val="48ED42D1"/>
    <w:rsid w:val="48EFF4E3"/>
    <w:rsid w:val="48F07919"/>
    <w:rsid w:val="48F7AB35"/>
    <w:rsid w:val="4901B3D4"/>
    <w:rsid w:val="49068591"/>
    <w:rsid w:val="4908C8AB"/>
    <w:rsid w:val="490BADDD"/>
    <w:rsid w:val="490CD2F6"/>
    <w:rsid w:val="490FE720"/>
    <w:rsid w:val="4914C3FD"/>
    <w:rsid w:val="49153AE3"/>
    <w:rsid w:val="49157D1F"/>
    <w:rsid w:val="491609AD"/>
    <w:rsid w:val="49166A44"/>
    <w:rsid w:val="4916D45B"/>
    <w:rsid w:val="491DDAE2"/>
    <w:rsid w:val="49205EFA"/>
    <w:rsid w:val="492721A6"/>
    <w:rsid w:val="492773D2"/>
    <w:rsid w:val="4927E74C"/>
    <w:rsid w:val="492A0C64"/>
    <w:rsid w:val="492E48A4"/>
    <w:rsid w:val="4930F317"/>
    <w:rsid w:val="4937A18D"/>
    <w:rsid w:val="493A3C83"/>
    <w:rsid w:val="493B9996"/>
    <w:rsid w:val="4942A492"/>
    <w:rsid w:val="494431FA"/>
    <w:rsid w:val="49443B9F"/>
    <w:rsid w:val="4947D333"/>
    <w:rsid w:val="494B2496"/>
    <w:rsid w:val="494D3636"/>
    <w:rsid w:val="494E269B"/>
    <w:rsid w:val="494F58DA"/>
    <w:rsid w:val="495170E3"/>
    <w:rsid w:val="4953A0C6"/>
    <w:rsid w:val="4956C427"/>
    <w:rsid w:val="495B9219"/>
    <w:rsid w:val="496108B6"/>
    <w:rsid w:val="4961F754"/>
    <w:rsid w:val="4962A365"/>
    <w:rsid w:val="49647A02"/>
    <w:rsid w:val="496E5CC4"/>
    <w:rsid w:val="49739CCC"/>
    <w:rsid w:val="49746C81"/>
    <w:rsid w:val="4977A0F5"/>
    <w:rsid w:val="4977AF0D"/>
    <w:rsid w:val="4981A329"/>
    <w:rsid w:val="498625D7"/>
    <w:rsid w:val="49871B08"/>
    <w:rsid w:val="498915B6"/>
    <w:rsid w:val="49895BBD"/>
    <w:rsid w:val="498A6EFF"/>
    <w:rsid w:val="49913040"/>
    <w:rsid w:val="4994B25C"/>
    <w:rsid w:val="4996759B"/>
    <w:rsid w:val="4997BD9E"/>
    <w:rsid w:val="49986ECC"/>
    <w:rsid w:val="499FD8F0"/>
    <w:rsid w:val="49A17049"/>
    <w:rsid w:val="49A33512"/>
    <w:rsid w:val="49A4C307"/>
    <w:rsid w:val="49A659D2"/>
    <w:rsid w:val="49A97837"/>
    <w:rsid w:val="49ACF217"/>
    <w:rsid w:val="49ADABE6"/>
    <w:rsid w:val="49AEFBC9"/>
    <w:rsid w:val="49B12F03"/>
    <w:rsid w:val="49B313A7"/>
    <w:rsid w:val="49B39040"/>
    <w:rsid w:val="49B9C259"/>
    <w:rsid w:val="49B9D8CE"/>
    <w:rsid w:val="49BA10F2"/>
    <w:rsid w:val="49BECB07"/>
    <w:rsid w:val="49CC3F56"/>
    <w:rsid w:val="49CDCB58"/>
    <w:rsid w:val="49CE51CD"/>
    <w:rsid w:val="49CECB4D"/>
    <w:rsid w:val="49CFAB63"/>
    <w:rsid w:val="49D0CA41"/>
    <w:rsid w:val="49D633C4"/>
    <w:rsid w:val="49D6411E"/>
    <w:rsid w:val="49D6C05A"/>
    <w:rsid w:val="49D75A77"/>
    <w:rsid w:val="49DBA6D5"/>
    <w:rsid w:val="49DE0270"/>
    <w:rsid w:val="49E03FDC"/>
    <w:rsid w:val="49E99906"/>
    <w:rsid w:val="49EB3C8C"/>
    <w:rsid w:val="49EC99FE"/>
    <w:rsid w:val="49EFC665"/>
    <w:rsid w:val="49F16721"/>
    <w:rsid w:val="49F17551"/>
    <w:rsid w:val="49F19204"/>
    <w:rsid w:val="49F528AE"/>
    <w:rsid w:val="49F68064"/>
    <w:rsid w:val="49F785A7"/>
    <w:rsid w:val="49F91A80"/>
    <w:rsid w:val="49F92DC4"/>
    <w:rsid w:val="49FAE9DD"/>
    <w:rsid w:val="49FC2E87"/>
    <w:rsid w:val="49FD1612"/>
    <w:rsid w:val="49FE47C1"/>
    <w:rsid w:val="4A01C719"/>
    <w:rsid w:val="4A023E6D"/>
    <w:rsid w:val="4A02564E"/>
    <w:rsid w:val="4A02A8B1"/>
    <w:rsid w:val="4A050612"/>
    <w:rsid w:val="4A091DA1"/>
    <w:rsid w:val="4A0A37B7"/>
    <w:rsid w:val="4A0A9CC0"/>
    <w:rsid w:val="4A12A456"/>
    <w:rsid w:val="4A191381"/>
    <w:rsid w:val="4A1CA27C"/>
    <w:rsid w:val="4A1E8296"/>
    <w:rsid w:val="4A202C70"/>
    <w:rsid w:val="4A2B46A1"/>
    <w:rsid w:val="4A3196C0"/>
    <w:rsid w:val="4A380955"/>
    <w:rsid w:val="4A385DA1"/>
    <w:rsid w:val="4A4238AD"/>
    <w:rsid w:val="4A44CF00"/>
    <w:rsid w:val="4A45035B"/>
    <w:rsid w:val="4A46C790"/>
    <w:rsid w:val="4A46CF6D"/>
    <w:rsid w:val="4A49F461"/>
    <w:rsid w:val="4A4D8614"/>
    <w:rsid w:val="4A4DF420"/>
    <w:rsid w:val="4A4E2E10"/>
    <w:rsid w:val="4A5411FC"/>
    <w:rsid w:val="4A56CA00"/>
    <w:rsid w:val="4A57B435"/>
    <w:rsid w:val="4A588985"/>
    <w:rsid w:val="4A59DFB3"/>
    <w:rsid w:val="4A5ED784"/>
    <w:rsid w:val="4A5F6951"/>
    <w:rsid w:val="4A67A765"/>
    <w:rsid w:val="4A68D24D"/>
    <w:rsid w:val="4A697C9C"/>
    <w:rsid w:val="4A6AFB68"/>
    <w:rsid w:val="4A6C201C"/>
    <w:rsid w:val="4A761A68"/>
    <w:rsid w:val="4A77B927"/>
    <w:rsid w:val="4A78F2D8"/>
    <w:rsid w:val="4A7D75DA"/>
    <w:rsid w:val="4A7E21CA"/>
    <w:rsid w:val="4A7E631B"/>
    <w:rsid w:val="4A844AF8"/>
    <w:rsid w:val="4A8F01F5"/>
    <w:rsid w:val="4A9800C7"/>
    <w:rsid w:val="4A9F0E83"/>
    <w:rsid w:val="4AA5BA54"/>
    <w:rsid w:val="4AA9CA00"/>
    <w:rsid w:val="4AAA5E58"/>
    <w:rsid w:val="4AADADD0"/>
    <w:rsid w:val="4AB4EF26"/>
    <w:rsid w:val="4AB5EBE4"/>
    <w:rsid w:val="4AB84C6C"/>
    <w:rsid w:val="4AB8E23E"/>
    <w:rsid w:val="4AB9347A"/>
    <w:rsid w:val="4ABD59A3"/>
    <w:rsid w:val="4ABF249B"/>
    <w:rsid w:val="4AC109FC"/>
    <w:rsid w:val="4AC5620B"/>
    <w:rsid w:val="4AC5DE11"/>
    <w:rsid w:val="4AC5E54B"/>
    <w:rsid w:val="4AC6D505"/>
    <w:rsid w:val="4ACE5699"/>
    <w:rsid w:val="4ACF33C5"/>
    <w:rsid w:val="4AD19F1A"/>
    <w:rsid w:val="4AD79500"/>
    <w:rsid w:val="4ADA7B23"/>
    <w:rsid w:val="4ADBBAC6"/>
    <w:rsid w:val="4ADBE6E0"/>
    <w:rsid w:val="4ADFE6DB"/>
    <w:rsid w:val="4AE111CA"/>
    <w:rsid w:val="4AE4C3B8"/>
    <w:rsid w:val="4AE5F0DD"/>
    <w:rsid w:val="4AE95BAA"/>
    <w:rsid w:val="4AEEAFE5"/>
    <w:rsid w:val="4AF0ACE0"/>
    <w:rsid w:val="4AF99375"/>
    <w:rsid w:val="4AFBE0AF"/>
    <w:rsid w:val="4AFCD4EA"/>
    <w:rsid w:val="4B0430B5"/>
    <w:rsid w:val="4B0C6EF0"/>
    <w:rsid w:val="4B0C761F"/>
    <w:rsid w:val="4B0F9164"/>
    <w:rsid w:val="4B14372F"/>
    <w:rsid w:val="4B1437DC"/>
    <w:rsid w:val="4B14E09F"/>
    <w:rsid w:val="4B164A61"/>
    <w:rsid w:val="4B1C515E"/>
    <w:rsid w:val="4B2109BD"/>
    <w:rsid w:val="4B210F75"/>
    <w:rsid w:val="4B21A0D9"/>
    <w:rsid w:val="4B2384E1"/>
    <w:rsid w:val="4B25EBF2"/>
    <w:rsid w:val="4B27A7ED"/>
    <w:rsid w:val="4B27D990"/>
    <w:rsid w:val="4B293634"/>
    <w:rsid w:val="4B296C89"/>
    <w:rsid w:val="4B2B6826"/>
    <w:rsid w:val="4B2BEC70"/>
    <w:rsid w:val="4B2D9126"/>
    <w:rsid w:val="4B2E2E0F"/>
    <w:rsid w:val="4B3200F1"/>
    <w:rsid w:val="4B3295B2"/>
    <w:rsid w:val="4B32B895"/>
    <w:rsid w:val="4B32F58A"/>
    <w:rsid w:val="4B3478ED"/>
    <w:rsid w:val="4B387A9C"/>
    <w:rsid w:val="4B3B596A"/>
    <w:rsid w:val="4B4013B8"/>
    <w:rsid w:val="4B4262E5"/>
    <w:rsid w:val="4B43EB27"/>
    <w:rsid w:val="4B458C15"/>
    <w:rsid w:val="4B45E12C"/>
    <w:rsid w:val="4B46CAF2"/>
    <w:rsid w:val="4B472949"/>
    <w:rsid w:val="4B4A9416"/>
    <w:rsid w:val="4B4B223C"/>
    <w:rsid w:val="4B4BD868"/>
    <w:rsid w:val="4B4E2668"/>
    <w:rsid w:val="4B4E47F4"/>
    <w:rsid w:val="4B4EFDCC"/>
    <w:rsid w:val="4B4F9B64"/>
    <w:rsid w:val="4B50D334"/>
    <w:rsid w:val="4B5A3166"/>
    <w:rsid w:val="4B5C116B"/>
    <w:rsid w:val="4B5C4593"/>
    <w:rsid w:val="4B6391C9"/>
    <w:rsid w:val="4B672845"/>
    <w:rsid w:val="4B673256"/>
    <w:rsid w:val="4B67C33F"/>
    <w:rsid w:val="4B6CAA1C"/>
    <w:rsid w:val="4B6D89FB"/>
    <w:rsid w:val="4B6E64CA"/>
    <w:rsid w:val="4B6E9FD6"/>
    <w:rsid w:val="4B6F0DC7"/>
    <w:rsid w:val="4B732DC9"/>
    <w:rsid w:val="4B769B29"/>
    <w:rsid w:val="4B7AA48B"/>
    <w:rsid w:val="4B7BBD13"/>
    <w:rsid w:val="4B7ED3B9"/>
    <w:rsid w:val="4B7FDE7F"/>
    <w:rsid w:val="4B856817"/>
    <w:rsid w:val="4B8752F6"/>
    <w:rsid w:val="4B903046"/>
    <w:rsid w:val="4B948F11"/>
    <w:rsid w:val="4B9490F3"/>
    <w:rsid w:val="4B964BC6"/>
    <w:rsid w:val="4B967DFB"/>
    <w:rsid w:val="4B97297F"/>
    <w:rsid w:val="4B975EFF"/>
    <w:rsid w:val="4B978177"/>
    <w:rsid w:val="4B9A5B9E"/>
    <w:rsid w:val="4B9C1639"/>
    <w:rsid w:val="4B9C1D6A"/>
    <w:rsid w:val="4B9F3745"/>
    <w:rsid w:val="4BA54114"/>
    <w:rsid w:val="4BA6BB1B"/>
    <w:rsid w:val="4BA98250"/>
    <w:rsid w:val="4BAB385E"/>
    <w:rsid w:val="4BABBC31"/>
    <w:rsid w:val="4BAE358C"/>
    <w:rsid w:val="4BB0F554"/>
    <w:rsid w:val="4BB234A7"/>
    <w:rsid w:val="4BB69DF2"/>
    <w:rsid w:val="4BBC0D6B"/>
    <w:rsid w:val="4BBDDA28"/>
    <w:rsid w:val="4BC0E2FB"/>
    <w:rsid w:val="4BC23140"/>
    <w:rsid w:val="4BC37E49"/>
    <w:rsid w:val="4BC57AF5"/>
    <w:rsid w:val="4BC85262"/>
    <w:rsid w:val="4BCB49EC"/>
    <w:rsid w:val="4BCBD0BF"/>
    <w:rsid w:val="4BCFD249"/>
    <w:rsid w:val="4BD7B801"/>
    <w:rsid w:val="4BD9826E"/>
    <w:rsid w:val="4BDF1446"/>
    <w:rsid w:val="4BDFC8CB"/>
    <w:rsid w:val="4BE1B6DE"/>
    <w:rsid w:val="4BE1FFEC"/>
    <w:rsid w:val="4BEDC2D3"/>
    <w:rsid w:val="4BEE9A86"/>
    <w:rsid w:val="4BF4112C"/>
    <w:rsid w:val="4BF4D75A"/>
    <w:rsid w:val="4BFA97D1"/>
    <w:rsid w:val="4BFA9E52"/>
    <w:rsid w:val="4BFCCA56"/>
    <w:rsid w:val="4BFDCA69"/>
    <w:rsid w:val="4C089090"/>
    <w:rsid w:val="4C0990EB"/>
    <w:rsid w:val="4C10118D"/>
    <w:rsid w:val="4C139E9A"/>
    <w:rsid w:val="4C18A0F3"/>
    <w:rsid w:val="4C193378"/>
    <w:rsid w:val="4C1A993D"/>
    <w:rsid w:val="4C1C8516"/>
    <w:rsid w:val="4C1C9EE9"/>
    <w:rsid w:val="4C1E2138"/>
    <w:rsid w:val="4C1F19FD"/>
    <w:rsid w:val="4C1F5B19"/>
    <w:rsid w:val="4C21D2C4"/>
    <w:rsid w:val="4C225880"/>
    <w:rsid w:val="4C23CD8A"/>
    <w:rsid w:val="4C24E894"/>
    <w:rsid w:val="4C25EBDD"/>
    <w:rsid w:val="4C289F73"/>
    <w:rsid w:val="4C29659D"/>
    <w:rsid w:val="4C322F23"/>
    <w:rsid w:val="4C32781D"/>
    <w:rsid w:val="4C34E764"/>
    <w:rsid w:val="4C35F252"/>
    <w:rsid w:val="4C38988A"/>
    <w:rsid w:val="4C4199E6"/>
    <w:rsid w:val="4C42DFFE"/>
    <w:rsid w:val="4C46A0EA"/>
    <w:rsid w:val="4C4AA518"/>
    <w:rsid w:val="4C5259EB"/>
    <w:rsid w:val="4C534CF0"/>
    <w:rsid w:val="4C604A60"/>
    <w:rsid w:val="4C638BDC"/>
    <w:rsid w:val="4C64CA96"/>
    <w:rsid w:val="4C68D08C"/>
    <w:rsid w:val="4C6EE746"/>
    <w:rsid w:val="4C702DC6"/>
    <w:rsid w:val="4C750CA6"/>
    <w:rsid w:val="4C753EB4"/>
    <w:rsid w:val="4C7B770A"/>
    <w:rsid w:val="4C7E9134"/>
    <w:rsid w:val="4C83146C"/>
    <w:rsid w:val="4C851ECB"/>
    <w:rsid w:val="4C87392F"/>
    <w:rsid w:val="4C879505"/>
    <w:rsid w:val="4C88337C"/>
    <w:rsid w:val="4C8C2688"/>
    <w:rsid w:val="4C8CF2BE"/>
    <w:rsid w:val="4C8F363F"/>
    <w:rsid w:val="4C90E017"/>
    <w:rsid w:val="4C9664DE"/>
    <w:rsid w:val="4C988CDB"/>
    <w:rsid w:val="4C9B81DF"/>
    <w:rsid w:val="4C9FAA99"/>
    <w:rsid w:val="4CA0B7C5"/>
    <w:rsid w:val="4CA101D4"/>
    <w:rsid w:val="4CA4EB85"/>
    <w:rsid w:val="4CA66AEB"/>
    <w:rsid w:val="4CA6F5AA"/>
    <w:rsid w:val="4CA96AB0"/>
    <w:rsid w:val="4CA9A96E"/>
    <w:rsid w:val="4CAA7044"/>
    <w:rsid w:val="4CAB1607"/>
    <w:rsid w:val="4CACB4AD"/>
    <w:rsid w:val="4CAD199C"/>
    <w:rsid w:val="4CAEDEF5"/>
    <w:rsid w:val="4CAFBBE9"/>
    <w:rsid w:val="4CB65460"/>
    <w:rsid w:val="4CB9FE49"/>
    <w:rsid w:val="4CBAD6F6"/>
    <w:rsid w:val="4CC1AEBD"/>
    <w:rsid w:val="4CC87B62"/>
    <w:rsid w:val="4CC88327"/>
    <w:rsid w:val="4CC97482"/>
    <w:rsid w:val="4CCE480A"/>
    <w:rsid w:val="4CD18A45"/>
    <w:rsid w:val="4CD3BB7F"/>
    <w:rsid w:val="4CD497B0"/>
    <w:rsid w:val="4CDBF761"/>
    <w:rsid w:val="4CE08431"/>
    <w:rsid w:val="4CE6DE06"/>
    <w:rsid w:val="4CE70A02"/>
    <w:rsid w:val="4CF284F6"/>
    <w:rsid w:val="4CF2C0B3"/>
    <w:rsid w:val="4CFA7308"/>
    <w:rsid w:val="4CFD4765"/>
    <w:rsid w:val="4CFFDB38"/>
    <w:rsid w:val="4D00CB2D"/>
    <w:rsid w:val="4D03DDA7"/>
    <w:rsid w:val="4D053C81"/>
    <w:rsid w:val="4D063256"/>
    <w:rsid w:val="4D08E80E"/>
    <w:rsid w:val="4D095B8C"/>
    <w:rsid w:val="4D09C24D"/>
    <w:rsid w:val="4D0A7FAA"/>
    <w:rsid w:val="4D0E460E"/>
    <w:rsid w:val="4D0E4FFD"/>
    <w:rsid w:val="4D137BC8"/>
    <w:rsid w:val="4D1A5FA4"/>
    <w:rsid w:val="4D1E316A"/>
    <w:rsid w:val="4D208285"/>
    <w:rsid w:val="4D2CE1EA"/>
    <w:rsid w:val="4D2CFFD7"/>
    <w:rsid w:val="4D34943C"/>
    <w:rsid w:val="4D34EA79"/>
    <w:rsid w:val="4D35A91D"/>
    <w:rsid w:val="4D36E687"/>
    <w:rsid w:val="4D387C72"/>
    <w:rsid w:val="4D3B0DD5"/>
    <w:rsid w:val="4D3BA643"/>
    <w:rsid w:val="4D3CBADE"/>
    <w:rsid w:val="4D44EB53"/>
    <w:rsid w:val="4D460880"/>
    <w:rsid w:val="4D468AA9"/>
    <w:rsid w:val="4D4691F3"/>
    <w:rsid w:val="4D47322D"/>
    <w:rsid w:val="4D4C3AD6"/>
    <w:rsid w:val="4D4C7686"/>
    <w:rsid w:val="4D4CFA1B"/>
    <w:rsid w:val="4D4FCA1C"/>
    <w:rsid w:val="4D543042"/>
    <w:rsid w:val="4D5610FE"/>
    <w:rsid w:val="4D5879DC"/>
    <w:rsid w:val="4D5AA9BC"/>
    <w:rsid w:val="4D5D3D86"/>
    <w:rsid w:val="4D5DBFF0"/>
    <w:rsid w:val="4D5E9752"/>
    <w:rsid w:val="4D610496"/>
    <w:rsid w:val="4D6223B2"/>
    <w:rsid w:val="4D64586F"/>
    <w:rsid w:val="4D64A675"/>
    <w:rsid w:val="4D650793"/>
    <w:rsid w:val="4D681CF1"/>
    <w:rsid w:val="4D696840"/>
    <w:rsid w:val="4D6A225B"/>
    <w:rsid w:val="4D702070"/>
    <w:rsid w:val="4D726AEC"/>
    <w:rsid w:val="4D72FF3E"/>
    <w:rsid w:val="4D762BDD"/>
    <w:rsid w:val="4D79D5E7"/>
    <w:rsid w:val="4D7C0A15"/>
    <w:rsid w:val="4D7DFDB6"/>
    <w:rsid w:val="4D802561"/>
    <w:rsid w:val="4D8A14D9"/>
    <w:rsid w:val="4D8BB22A"/>
    <w:rsid w:val="4D91DDFC"/>
    <w:rsid w:val="4D941E34"/>
    <w:rsid w:val="4D98851E"/>
    <w:rsid w:val="4D991C52"/>
    <w:rsid w:val="4D9F8950"/>
    <w:rsid w:val="4DA02598"/>
    <w:rsid w:val="4DA28E35"/>
    <w:rsid w:val="4DA31A1A"/>
    <w:rsid w:val="4DAFA697"/>
    <w:rsid w:val="4DB0A857"/>
    <w:rsid w:val="4DB130FD"/>
    <w:rsid w:val="4DB26309"/>
    <w:rsid w:val="4DB27CA5"/>
    <w:rsid w:val="4DB2F134"/>
    <w:rsid w:val="4DB38CBC"/>
    <w:rsid w:val="4DB578AD"/>
    <w:rsid w:val="4DB74229"/>
    <w:rsid w:val="4DB84996"/>
    <w:rsid w:val="4DB950EC"/>
    <w:rsid w:val="4DBAEB82"/>
    <w:rsid w:val="4DBB6BBC"/>
    <w:rsid w:val="4DC5EA05"/>
    <w:rsid w:val="4DD132FE"/>
    <w:rsid w:val="4DD14C12"/>
    <w:rsid w:val="4DD3CE0E"/>
    <w:rsid w:val="4DD4347B"/>
    <w:rsid w:val="4DD70A10"/>
    <w:rsid w:val="4DDDFD66"/>
    <w:rsid w:val="4DE1BEFC"/>
    <w:rsid w:val="4DEF30BD"/>
    <w:rsid w:val="4DF10A8F"/>
    <w:rsid w:val="4DF16DF8"/>
    <w:rsid w:val="4DF328AB"/>
    <w:rsid w:val="4DF32E0E"/>
    <w:rsid w:val="4DF5F9C9"/>
    <w:rsid w:val="4DFADBF1"/>
    <w:rsid w:val="4E017DC8"/>
    <w:rsid w:val="4E04FCF7"/>
    <w:rsid w:val="4E0685C9"/>
    <w:rsid w:val="4E07ACA1"/>
    <w:rsid w:val="4E07EBCD"/>
    <w:rsid w:val="4E09D640"/>
    <w:rsid w:val="4E147A40"/>
    <w:rsid w:val="4E1E5B62"/>
    <w:rsid w:val="4E1E795B"/>
    <w:rsid w:val="4E22E06C"/>
    <w:rsid w:val="4E238FBB"/>
    <w:rsid w:val="4E251DED"/>
    <w:rsid w:val="4E255F21"/>
    <w:rsid w:val="4E3195F8"/>
    <w:rsid w:val="4E355A3B"/>
    <w:rsid w:val="4E3645CD"/>
    <w:rsid w:val="4E373CA9"/>
    <w:rsid w:val="4E377C35"/>
    <w:rsid w:val="4E385C3E"/>
    <w:rsid w:val="4E41999F"/>
    <w:rsid w:val="4E43215D"/>
    <w:rsid w:val="4E43B033"/>
    <w:rsid w:val="4E458165"/>
    <w:rsid w:val="4E467104"/>
    <w:rsid w:val="4E476D59"/>
    <w:rsid w:val="4E488086"/>
    <w:rsid w:val="4E497680"/>
    <w:rsid w:val="4E4A8AB0"/>
    <w:rsid w:val="4E4DCE22"/>
    <w:rsid w:val="4E4E9E1D"/>
    <w:rsid w:val="4E4EAFC3"/>
    <w:rsid w:val="4E4F53B7"/>
    <w:rsid w:val="4E51A85A"/>
    <w:rsid w:val="4E554620"/>
    <w:rsid w:val="4E5632B9"/>
    <w:rsid w:val="4E5A3BE9"/>
    <w:rsid w:val="4E5A9FEA"/>
    <w:rsid w:val="4E5EC6AE"/>
    <w:rsid w:val="4E70206D"/>
    <w:rsid w:val="4E70B54C"/>
    <w:rsid w:val="4E752EF2"/>
    <w:rsid w:val="4E755A25"/>
    <w:rsid w:val="4E76206A"/>
    <w:rsid w:val="4E77A120"/>
    <w:rsid w:val="4E786DAD"/>
    <w:rsid w:val="4E795278"/>
    <w:rsid w:val="4E7AB0F1"/>
    <w:rsid w:val="4E7AC0D1"/>
    <w:rsid w:val="4E819700"/>
    <w:rsid w:val="4E830F00"/>
    <w:rsid w:val="4E8B7D19"/>
    <w:rsid w:val="4E8D681D"/>
    <w:rsid w:val="4E8D6D44"/>
    <w:rsid w:val="4E92BFCF"/>
    <w:rsid w:val="4E972F14"/>
    <w:rsid w:val="4E998713"/>
    <w:rsid w:val="4E99CD6F"/>
    <w:rsid w:val="4E9D49FB"/>
    <w:rsid w:val="4EA000BC"/>
    <w:rsid w:val="4EA3EC3E"/>
    <w:rsid w:val="4EA3EDE1"/>
    <w:rsid w:val="4EA9DC8A"/>
    <w:rsid w:val="4EAB43BC"/>
    <w:rsid w:val="4EAC3964"/>
    <w:rsid w:val="4EAC9379"/>
    <w:rsid w:val="4EAE75DB"/>
    <w:rsid w:val="4EB1F2B4"/>
    <w:rsid w:val="4EB5CBB1"/>
    <w:rsid w:val="4EBBA13E"/>
    <w:rsid w:val="4EBD2988"/>
    <w:rsid w:val="4EBDDB3F"/>
    <w:rsid w:val="4EBE2451"/>
    <w:rsid w:val="4EBE5EB1"/>
    <w:rsid w:val="4EBF4789"/>
    <w:rsid w:val="4EBF61D7"/>
    <w:rsid w:val="4EBFDF98"/>
    <w:rsid w:val="4EC58689"/>
    <w:rsid w:val="4EC6E5CB"/>
    <w:rsid w:val="4ECA74A8"/>
    <w:rsid w:val="4ECCDD52"/>
    <w:rsid w:val="4ED109D3"/>
    <w:rsid w:val="4ED11757"/>
    <w:rsid w:val="4ED26F38"/>
    <w:rsid w:val="4ED359C8"/>
    <w:rsid w:val="4ED5BF86"/>
    <w:rsid w:val="4ED71EC4"/>
    <w:rsid w:val="4ED7CA7D"/>
    <w:rsid w:val="4ED833B5"/>
    <w:rsid w:val="4ED848F4"/>
    <w:rsid w:val="4EDAA2B8"/>
    <w:rsid w:val="4EDB9AAF"/>
    <w:rsid w:val="4EDCE76B"/>
    <w:rsid w:val="4EE09F1F"/>
    <w:rsid w:val="4EE3E57E"/>
    <w:rsid w:val="4EE6AFEC"/>
    <w:rsid w:val="4EE75AEE"/>
    <w:rsid w:val="4EF2E80B"/>
    <w:rsid w:val="4EF4A09E"/>
    <w:rsid w:val="4EF590F4"/>
    <w:rsid w:val="4EF81FA0"/>
    <w:rsid w:val="4EF86AF8"/>
    <w:rsid w:val="4EF8EB22"/>
    <w:rsid w:val="4EF9D6E3"/>
    <w:rsid w:val="4EFEBD5C"/>
    <w:rsid w:val="4EFFC632"/>
    <w:rsid w:val="4F02B50F"/>
    <w:rsid w:val="4F0FA8C2"/>
    <w:rsid w:val="4F109110"/>
    <w:rsid w:val="4F10D083"/>
    <w:rsid w:val="4F145F4B"/>
    <w:rsid w:val="4F14B409"/>
    <w:rsid w:val="4F177D54"/>
    <w:rsid w:val="4F1C37B2"/>
    <w:rsid w:val="4F1F5CE5"/>
    <w:rsid w:val="4F2000AA"/>
    <w:rsid w:val="4F211CBE"/>
    <w:rsid w:val="4F26BA4D"/>
    <w:rsid w:val="4F35E821"/>
    <w:rsid w:val="4F35EA3F"/>
    <w:rsid w:val="4F392E61"/>
    <w:rsid w:val="4F397B67"/>
    <w:rsid w:val="4F3D0C59"/>
    <w:rsid w:val="4F3E17E9"/>
    <w:rsid w:val="4F402FC2"/>
    <w:rsid w:val="4F40668B"/>
    <w:rsid w:val="4F42A5C4"/>
    <w:rsid w:val="4F447C23"/>
    <w:rsid w:val="4F4C14F6"/>
    <w:rsid w:val="4F4EAEFD"/>
    <w:rsid w:val="4F52977A"/>
    <w:rsid w:val="4F5B140C"/>
    <w:rsid w:val="4F646B2A"/>
    <w:rsid w:val="4F66A3B4"/>
    <w:rsid w:val="4F696A0C"/>
    <w:rsid w:val="4F6A324E"/>
    <w:rsid w:val="4F6DDF4F"/>
    <w:rsid w:val="4F72D0FD"/>
    <w:rsid w:val="4F7408B7"/>
    <w:rsid w:val="4F75911A"/>
    <w:rsid w:val="4F768C2A"/>
    <w:rsid w:val="4F7E12D0"/>
    <w:rsid w:val="4F849032"/>
    <w:rsid w:val="4F8A9798"/>
    <w:rsid w:val="4F8B4EB1"/>
    <w:rsid w:val="4F8C53A3"/>
    <w:rsid w:val="4F8F173A"/>
    <w:rsid w:val="4F9474F2"/>
    <w:rsid w:val="4F954197"/>
    <w:rsid w:val="4F9808D7"/>
    <w:rsid w:val="4F98F9F8"/>
    <w:rsid w:val="4F99AA03"/>
    <w:rsid w:val="4F99B6AE"/>
    <w:rsid w:val="4F9A8468"/>
    <w:rsid w:val="4F9D9C6B"/>
    <w:rsid w:val="4FA375FD"/>
    <w:rsid w:val="4FA9F74B"/>
    <w:rsid w:val="4FAC7FC8"/>
    <w:rsid w:val="4FAFFCB9"/>
    <w:rsid w:val="4FB23BC8"/>
    <w:rsid w:val="4FB39C83"/>
    <w:rsid w:val="4FB5206C"/>
    <w:rsid w:val="4FBB8FE1"/>
    <w:rsid w:val="4FBD1B29"/>
    <w:rsid w:val="4FBF0F5E"/>
    <w:rsid w:val="4FC259F4"/>
    <w:rsid w:val="4FC7AC2C"/>
    <w:rsid w:val="4FCD4808"/>
    <w:rsid w:val="4FD004DA"/>
    <w:rsid w:val="4FD09097"/>
    <w:rsid w:val="4FD4A45A"/>
    <w:rsid w:val="4FDCF49B"/>
    <w:rsid w:val="4FDF6876"/>
    <w:rsid w:val="4FE111AB"/>
    <w:rsid w:val="4FE21528"/>
    <w:rsid w:val="4FE21AC7"/>
    <w:rsid w:val="4FE2A313"/>
    <w:rsid w:val="4FEAC4F2"/>
    <w:rsid w:val="4FEAE128"/>
    <w:rsid w:val="4FEB3AB7"/>
    <w:rsid w:val="4FEBE277"/>
    <w:rsid w:val="4FF1BBAA"/>
    <w:rsid w:val="4FF1C7DD"/>
    <w:rsid w:val="4FF2E85E"/>
    <w:rsid w:val="4FF3DCB3"/>
    <w:rsid w:val="4FF4D4C2"/>
    <w:rsid w:val="4FFD16F5"/>
    <w:rsid w:val="5008C2A2"/>
    <w:rsid w:val="500FC861"/>
    <w:rsid w:val="5012069E"/>
    <w:rsid w:val="50129CEA"/>
    <w:rsid w:val="50132854"/>
    <w:rsid w:val="501D383C"/>
    <w:rsid w:val="501F304D"/>
    <w:rsid w:val="50232D1A"/>
    <w:rsid w:val="502382E4"/>
    <w:rsid w:val="50275FE8"/>
    <w:rsid w:val="502856DF"/>
    <w:rsid w:val="503452BB"/>
    <w:rsid w:val="5039A4AD"/>
    <w:rsid w:val="503C50D8"/>
    <w:rsid w:val="503D72DC"/>
    <w:rsid w:val="5040BC6C"/>
    <w:rsid w:val="50423879"/>
    <w:rsid w:val="5042DB49"/>
    <w:rsid w:val="5046AEF3"/>
    <w:rsid w:val="504A856A"/>
    <w:rsid w:val="504D087B"/>
    <w:rsid w:val="504F43A8"/>
    <w:rsid w:val="504FEDED"/>
    <w:rsid w:val="5054C916"/>
    <w:rsid w:val="505651FE"/>
    <w:rsid w:val="505B307C"/>
    <w:rsid w:val="505C1E9B"/>
    <w:rsid w:val="505C34BA"/>
    <w:rsid w:val="505FE6D3"/>
    <w:rsid w:val="506017BD"/>
    <w:rsid w:val="5060608E"/>
    <w:rsid w:val="50665BF5"/>
    <w:rsid w:val="5066A12D"/>
    <w:rsid w:val="5067FB5C"/>
    <w:rsid w:val="5073A69E"/>
    <w:rsid w:val="507B4B43"/>
    <w:rsid w:val="507C0F77"/>
    <w:rsid w:val="507CAB2C"/>
    <w:rsid w:val="507E87EA"/>
    <w:rsid w:val="50802821"/>
    <w:rsid w:val="5080D582"/>
    <w:rsid w:val="50891757"/>
    <w:rsid w:val="508B2997"/>
    <w:rsid w:val="508DB7E0"/>
    <w:rsid w:val="508E1833"/>
    <w:rsid w:val="508EDF03"/>
    <w:rsid w:val="50902B90"/>
    <w:rsid w:val="5091A51B"/>
    <w:rsid w:val="5091C133"/>
    <w:rsid w:val="50937DE0"/>
    <w:rsid w:val="5098F86F"/>
    <w:rsid w:val="509BD6FB"/>
    <w:rsid w:val="509C5148"/>
    <w:rsid w:val="50A11E6D"/>
    <w:rsid w:val="50A1E35A"/>
    <w:rsid w:val="50A37F60"/>
    <w:rsid w:val="50A4A369"/>
    <w:rsid w:val="50A5A7CA"/>
    <w:rsid w:val="50AAEA7B"/>
    <w:rsid w:val="50AEA018"/>
    <w:rsid w:val="50AF3B8E"/>
    <w:rsid w:val="50B09BD1"/>
    <w:rsid w:val="50B2045B"/>
    <w:rsid w:val="50B33285"/>
    <w:rsid w:val="50B35957"/>
    <w:rsid w:val="50B517F4"/>
    <w:rsid w:val="50BB3E89"/>
    <w:rsid w:val="50BBCB0C"/>
    <w:rsid w:val="50BC1010"/>
    <w:rsid w:val="50C2351E"/>
    <w:rsid w:val="50C50E23"/>
    <w:rsid w:val="50CABB26"/>
    <w:rsid w:val="50CF93AF"/>
    <w:rsid w:val="50D1A4ED"/>
    <w:rsid w:val="50D2C308"/>
    <w:rsid w:val="50D71A5E"/>
    <w:rsid w:val="50E57DDD"/>
    <w:rsid w:val="50E78E20"/>
    <w:rsid w:val="50E978F6"/>
    <w:rsid w:val="50EA0BD1"/>
    <w:rsid w:val="50EBF283"/>
    <w:rsid w:val="50EEE865"/>
    <w:rsid w:val="50F245C7"/>
    <w:rsid w:val="50F58E26"/>
    <w:rsid w:val="50F8A169"/>
    <w:rsid w:val="50FBB702"/>
    <w:rsid w:val="50FD6A98"/>
    <w:rsid w:val="51027B0E"/>
    <w:rsid w:val="51036107"/>
    <w:rsid w:val="5104F32A"/>
    <w:rsid w:val="5107EE5C"/>
    <w:rsid w:val="51090C94"/>
    <w:rsid w:val="510B381D"/>
    <w:rsid w:val="510DDD1E"/>
    <w:rsid w:val="510E776E"/>
    <w:rsid w:val="5111062F"/>
    <w:rsid w:val="5116030C"/>
    <w:rsid w:val="51180A5B"/>
    <w:rsid w:val="51220637"/>
    <w:rsid w:val="51229EAD"/>
    <w:rsid w:val="51245400"/>
    <w:rsid w:val="51273503"/>
    <w:rsid w:val="51284EE8"/>
    <w:rsid w:val="512B683B"/>
    <w:rsid w:val="512C2FA1"/>
    <w:rsid w:val="512E86F3"/>
    <w:rsid w:val="512F6480"/>
    <w:rsid w:val="512FFDC3"/>
    <w:rsid w:val="51317657"/>
    <w:rsid w:val="51323058"/>
    <w:rsid w:val="513239BC"/>
    <w:rsid w:val="5134C5E5"/>
    <w:rsid w:val="5135BCC0"/>
    <w:rsid w:val="513C0541"/>
    <w:rsid w:val="513CB386"/>
    <w:rsid w:val="51400D21"/>
    <w:rsid w:val="51401957"/>
    <w:rsid w:val="51448D9D"/>
    <w:rsid w:val="51528BB7"/>
    <w:rsid w:val="5155FB26"/>
    <w:rsid w:val="51575562"/>
    <w:rsid w:val="5157E9AE"/>
    <w:rsid w:val="515E6459"/>
    <w:rsid w:val="515EA47B"/>
    <w:rsid w:val="51620884"/>
    <w:rsid w:val="51626E12"/>
    <w:rsid w:val="5162AE25"/>
    <w:rsid w:val="51639ECC"/>
    <w:rsid w:val="516A37E9"/>
    <w:rsid w:val="516C0D8E"/>
    <w:rsid w:val="516C71F6"/>
    <w:rsid w:val="516EFA73"/>
    <w:rsid w:val="5171630F"/>
    <w:rsid w:val="51771B93"/>
    <w:rsid w:val="51779C15"/>
    <w:rsid w:val="517E28ED"/>
    <w:rsid w:val="517E9485"/>
    <w:rsid w:val="518016A4"/>
    <w:rsid w:val="5183CA50"/>
    <w:rsid w:val="51842068"/>
    <w:rsid w:val="5187D4D4"/>
    <w:rsid w:val="51881B2F"/>
    <w:rsid w:val="5188F597"/>
    <w:rsid w:val="5189AAFA"/>
    <w:rsid w:val="518BDB0D"/>
    <w:rsid w:val="518C90CE"/>
    <w:rsid w:val="518C9BA1"/>
    <w:rsid w:val="518D05F3"/>
    <w:rsid w:val="51924C50"/>
    <w:rsid w:val="5192C167"/>
    <w:rsid w:val="519464E7"/>
    <w:rsid w:val="5196F928"/>
    <w:rsid w:val="51972D81"/>
    <w:rsid w:val="519ADF55"/>
    <w:rsid w:val="519E87F7"/>
    <w:rsid w:val="519F7975"/>
    <w:rsid w:val="51A53F01"/>
    <w:rsid w:val="51A92049"/>
    <w:rsid w:val="51B0B76A"/>
    <w:rsid w:val="51B17A75"/>
    <w:rsid w:val="51B8737A"/>
    <w:rsid w:val="51B9FF2C"/>
    <w:rsid w:val="51BD1776"/>
    <w:rsid w:val="51BF4F47"/>
    <w:rsid w:val="51C246CF"/>
    <w:rsid w:val="51C2657F"/>
    <w:rsid w:val="51C51C21"/>
    <w:rsid w:val="51C7BAFC"/>
    <w:rsid w:val="51CAC965"/>
    <w:rsid w:val="51CAE73E"/>
    <w:rsid w:val="51CCE3D4"/>
    <w:rsid w:val="51CE95D6"/>
    <w:rsid w:val="51D10169"/>
    <w:rsid w:val="51D1A7EC"/>
    <w:rsid w:val="51D4923C"/>
    <w:rsid w:val="51D76099"/>
    <w:rsid w:val="51D82CD8"/>
    <w:rsid w:val="51DD9118"/>
    <w:rsid w:val="51E158AD"/>
    <w:rsid w:val="51E17D4C"/>
    <w:rsid w:val="51E92F51"/>
    <w:rsid w:val="51EB5A64"/>
    <w:rsid w:val="51EEBE18"/>
    <w:rsid w:val="51F2FB81"/>
    <w:rsid w:val="51F34381"/>
    <w:rsid w:val="51F9E969"/>
    <w:rsid w:val="51FA1B8D"/>
    <w:rsid w:val="51FF422F"/>
    <w:rsid w:val="520D20BD"/>
    <w:rsid w:val="520F6433"/>
    <w:rsid w:val="520FC861"/>
    <w:rsid w:val="5217AB09"/>
    <w:rsid w:val="521B7067"/>
    <w:rsid w:val="521CE1C6"/>
    <w:rsid w:val="5224D83B"/>
    <w:rsid w:val="5225172E"/>
    <w:rsid w:val="522CEC05"/>
    <w:rsid w:val="522E7932"/>
    <w:rsid w:val="522F86C0"/>
    <w:rsid w:val="52331CAC"/>
    <w:rsid w:val="5234FF1B"/>
    <w:rsid w:val="52376126"/>
    <w:rsid w:val="523D6EBF"/>
    <w:rsid w:val="523DA4A9"/>
    <w:rsid w:val="523DB68E"/>
    <w:rsid w:val="523F41DC"/>
    <w:rsid w:val="52482CCA"/>
    <w:rsid w:val="52490B16"/>
    <w:rsid w:val="52492DEB"/>
    <w:rsid w:val="524ADC11"/>
    <w:rsid w:val="524FA751"/>
    <w:rsid w:val="5254AA2D"/>
    <w:rsid w:val="5254EEC5"/>
    <w:rsid w:val="52589147"/>
    <w:rsid w:val="5258ED75"/>
    <w:rsid w:val="525CA945"/>
    <w:rsid w:val="525DFB93"/>
    <w:rsid w:val="52636148"/>
    <w:rsid w:val="5264CBF8"/>
    <w:rsid w:val="526BA89B"/>
    <w:rsid w:val="526BB33E"/>
    <w:rsid w:val="526CF091"/>
    <w:rsid w:val="52733D2D"/>
    <w:rsid w:val="527C0B5D"/>
    <w:rsid w:val="527F26EF"/>
    <w:rsid w:val="5282CAC2"/>
    <w:rsid w:val="5282F186"/>
    <w:rsid w:val="5287093F"/>
    <w:rsid w:val="528877D9"/>
    <w:rsid w:val="528D70D6"/>
    <w:rsid w:val="528D818D"/>
    <w:rsid w:val="528F31EA"/>
    <w:rsid w:val="529092C4"/>
    <w:rsid w:val="5290BD8E"/>
    <w:rsid w:val="52923A7D"/>
    <w:rsid w:val="5292BD36"/>
    <w:rsid w:val="5294C018"/>
    <w:rsid w:val="5297FDB7"/>
    <w:rsid w:val="529A6106"/>
    <w:rsid w:val="529B81C6"/>
    <w:rsid w:val="529C8D59"/>
    <w:rsid w:val="529CDF8E"/>
    <w:rsid w:val="52A4F9DF"/>
    <w:rsid w:val="52A8D454"/>
    <w:rsid w:val="52ABF65C"/>
    <w:rsid w:val="52AE5410"/>
    <w:rsid w:val="52B0BA6B"/>
    <w:rsid w:val="52B0C493"/>
    <w:rsid w:val="52BD86A4"/>
    <w:rsid w:val="52BD9B24"/>
    <w:rsid w:val="52C64DB8"/>
    <w:rsid w:val="52C99F37"/>
    <w:rsid w:val="52C9A764"/>
    <w:rsid w:val="52CA534C"/>
    <w:rsid w:val="52CD24F6"/>
    <w:rsid w:val="52CF3233"/>
    <w:rsid w:val="52CF62BB"/>
    <w:rsid w:val="52D24E72"/>
    <w:rsid w:val="52D36827"/>
    <w:rsid w:val="52D9F798"/>
    <w:rsid w:val="52DBEF39"/>
    <w:rsid w:val="52E3A954"/>
    <w:rsid w:val="52E4151A"/>
    <w:rsid w:val="52EDB15B"/>
    <w:rsid w:val="52F025F5"/>
    <w:rsid w:val="52F276A1"/>
    <w:rsid w:val="52F6CAA6"/>
    <w:rsid w:val="52F88C03"/>
    <w:rsid w:val="52FBA57C"/>
    <w:rsid w:val="52FE0F51"/>
    <w:rsid w:val="52FF684D"/>
    <w:rsid w:val="5309FEE2"/>
    <w:rsid w:val="53100C17"/>
    <w:rsid w:val="53111AB4"/>
    <w:rsid w:val="53164942"/>
    <w:rsid w:val="53165706"/>
    <w:rsid w:val="53185BDB"/>
    <w:rsid w:val="531A43B8"/>
    <w:rsid w:val="531F5D0F"/>
    <w:rsid w:val="53201BDD"/>
    <w:rsid w:val="5324BB77"/>
    <w:rsid w:val="53297ED2"/>
    <w:rsid w:val="532D9734"/>
    <w:rsid w:val="532F9606"/>
    <w:rsid w:val="5332846F"/>
    <w:rsid w:val="533296E7"/>
    <w:rsid w:val="533382F2"/>
    <w:rsid w:val="5335A4BA"/>
    <w:rsid w:val="5336752A"/>
    <w:rsid w:val="53369AEA"/>
    <w:rsid w:val="5336A785"/>
    <w:rsid w:val="53387D44"/>
    <w:rsid w:val="533C87BF"/>
    <w:rsid w:val="533CC8E9"/>
    <w:rsid w:val="533FCEB7"/>
    <w:rsid w:val="5340D1C2"/>
    <w:rsid w:val="53432362"/>
    <w:rsid w:val="53434B1A"/>
    <w:rsid w:val="534834FD"/>
    <w:rsid w:val="53485E81"/>
    <w:rsid w:val="53491409"/>
    <w:rsid w:val="534B5C7B"/>
    <w:rsid w:val="534D54B7"/>
    <w:rsid w:val="534E5CDB"/>
    <w:rsid w:val="5351EDAF"/>
    <w:rsid w:val="5355C7BE"/>
    <w:rsid w:val="535C1DFD"/>
    <w:rsid w:val="535D6F7A"/>
    <w:rsid w:val="53629B8F"/>
    <w:rsid w:val="53662FA7"/>
    <w:rsid w:val="5366E089"/>
    <w:rsid w:val="536B003A"/>
    <w:rsid w:val="536C87D8"/>
    <w:rsid w:val="537140EF"/>
    <w:rsid w:val="5372C044"/>
    <w:rsid w:val="53784BE9"/>
    <w:rsid w:val="53793477"/>
    <w:rsid w:val="537F5186"/>
    <w:rsid w:val="537F5287"/>
    <w:rsid w:val="5380F58C"/>
    <w:rsid w:val="5381F142"/>
    <w:rsid w:val="53854C20"/>
    <w:rsid w:val="538666CD"/>
    <w:rsid w:val="5387F872"/>
    <w:rsid w:val="53899D94"/>
    <w:rsid w:val="5389AEEE"/>
    <w:rsid w:val="5389B33A"/>
    <w:rsid w:val="538E5207"/>
    <w:rsid w:val="53906C0E"/>
    <w:rsid w:val="53919D15"/>
    <w:rsid w:val="53950E7F"/>
    <w:rsid w:val="539547CE"/>
    <w:rsid w:val="5398DB44"/>
    <w:rsid w:val="539C8734"/>
    <w:rsid w:val="539CB632"/>
    <w:rsid w:val="539D92D6"/>
    <w:rsid w:val="53A0E93D"/>
    <w:rsid w:val="53A25644"/>
    <w:rsid w:val="53A5D827"/>
    <w:rsid w:val="53A681AD"/>
    <w:rsid w:val="53A7A693"/>
    <w:rsid w:val="53A89486"/>
    <w:rsid w:val="53AD11AE"/>
    <w:rsid w:val="53B294F9"/>
    <w:rsid w:val="53B40AFC"/>
    <w:rsid w:val="53B557FC"/>
    <w:rsid w:val="53B9ACD8"/>
    <w:rsid w:val="53BA5071"/>
    <w:rsid w:val="53C4F974"/>
    <w:rsid w:val="53C7A056"/>
    <w:rsid w:val="53C86661"/>
    <w:rsid w:val="53CB5F90"/>
    <w:rsid w:val="53CB7EB9"/>
    <w:rsid w:val="53CBA517"/>
    <w:rsid w:val="53D47FCC"/>
    <w:rsid w:val="53D4E083"/>
    <w:rsid w:val="53D54236"/>
    <w:rsid w:val="53D5CB02"/>
    <w:rsid w:val="53D827AC"/>
    <w:rsid w:val="53D8A989"/>
    <w:rsid w:val="53D908C3"/>
    <w:rsid w:val="53DEB129"/>
    <w:rsid w:val="53E08482"/>
    <w:rsid w:val="53E1450C"/>
    <w:rsid w:val="53E3EDD5"/>
    <w:rsid w:val="53E48CAC"/>
    <w:rsid w:val="53E8A520"/>
    <w:rsid w:val="53E995B8"/>
    <w:rsid w:val="53F085E9"/>
    <w:rsid w:val="53F13A5F"/>
    <w:rsid w:val="53F75D9A"/>
    <w:rsid w:val="53FA9439"/>
    <w:rsid w:val="53FA97FC"/>
    <w:rsid w:val="53FD4F32"/>
    <w:rsid w:val="53FF440B"/>
    <w:rsid w:val="54072689"/>
    <w:rsid w:val="540A7E56"/>
    <w:rsid w:val="540D722C"/>
    <w:rsid w:val="540DA42F"/>
    <w:rsid w:val="540EC732"/>
    <w:rsid w:val="54107989"/>
    <w:rsid w:val="54131FA8"/>
    <w:rsid w:val="541D022B"/>
    <w:rsid w:val="541DE692"/>
    <w:rsid w:val="541DEE94"/>
    <w:rsid w:val="541ECB9B"/>
    <w:rsid w:val="541F612A"/>
    <w:rsid w:val="5428908D"/>
    <w:rsid w:val="542B59F9"/>
    <w:rsid w:val="542CA7C9"/>
    <w:rsid w:val="5431AB56"/>
    <w:rsid w:val="543B7F7F"/>
    <w:rsid w:val="543C0C36"/>
    <w:rsid w:val="543ED6DE"/>
    <w:rsid w:val="543F2CA1"/>
    <w:rsid w:val="543F9C19"/>
    <w:rsid w:val="5443850D"/>
    <w:rsid w:val="54464049"/>
    <w:rsid w:val="544D9AF9"/>
    <w:rsid w:val="5452B94D"/>
    <w:rsid w:val="54538AC8"/>
    <w:rsid w:val="545554C5"/>
    <w:rsid w:val="545608F8"/>
    <w:rsid w:val="5457A398"/>
    <w:rsid w:val="5458DC20"/>
    <w:rsid w:val="5459247B"/>
    <w:rsid w:val="545F550F"/>
    <w:rsid w:val="5463C41E"/>
    <w:rsid w:val="54642708"/>
    <w:rsid w:val="546D4F09"/>
    <w:rsid w:val="546E59A2"/>
    <w:rsid w:val="546F1006"/>
    <w:rsid w:val="5470AF8A"/>
    <w:rsid w:val="547416EF"/>
    <w:rsid w:val="547F9700"/>
    <w:rsid w:val="5484264D"/>
    <w:rsid w:val="54867A5A"/>
    <w:rsid w:val="54884783"/>
    <w:rsid w:val="548AD799"/>
    <w:rsid w:val="549316EC"/>
    <w:rsid w:val="54944668"/>
    <w:rsid w:val="5494757D"/>
    <w:rsid w:val="54959484"/>
    <w:rsid w:val="549648F1"/>
    <w:rsid w:val="5498928C"/>
    <w:rsid w:val="54A17E6B"/>
    <w:rsid w:val="54A2186A"/>
    <w:rsid w:val="54A263BB"/>
    <w:rsid w:val="54A327CA"/>
    <w:rsid w:val="54A384A2"/>
    <w:rsid w:val="54A3B151"/>
    <w:rsid w:val="54A4B624"/>
    <w:rsid w:val="54AC36A2"/>
    <w:rsid w:val="54B6A313"/>
    <w:rsid w:val="54C0635E"/>
    <w:rsid w:val="54C15107"/>
    <w:rsid w:val="54C292AD"/>
    <w:rsid w:val="54C3A399"/>
    <w:rsid w:val="54C3F8AB"/>
    <w:rsid w:val="54C4E1F1"/>
    <w:rsid w:val="54C54291"/>
    <w:rsid w:val="54C7E476"/>
    <w:rsid w:val="54CCD670"/>
    <w:rsid w:val="54D29C13"/>
    <w:rsid w:val="54D47D39"/>
    <w:rsid w:val="54D5D201"/>
    <w:rsid w:val="54D75CA9"/>
    <w:rsid w:val="54D80E87"/>
    <w:rsid w:val="54D8E640"/>
    <w:rsid w:val="54DA8B01"/>
    <w:rsid w:val="54DB45A3"/>
    <w:rsid w:val="54DF375F"/>
    <w:rsid w:val="54E09E91"/>
    <w:rsid w:val="54E2ED7D"/>
    <w:rsid w:val="54E33104"/>
    <w:rsid w:val="54E8B03C"/>
    <w:rsid w:val="54E8E3BF"/>
    <w:rsid w:val="54EAD570"/>
    <w:rsid w:val="54EB8B5D"/>
    <w:rsid w:val="54EE9EC0"/>
    <w:rsid w:val="54F3DA6B"/>
    <w:rsid w:val="54F46794"/>
    <w:rsid w:val="54F51D06"/>
    <w:rsid w:val="54F70230"/>
    <w:rsid w:val="54F779E4"/>
    <w:rsid w:val="54F98761"/>
    <w:rsid w:val="54FBFEDD"/>
    <w:rsid w:val="54FC1A5F"/>
    <w:rsid w:val="54FCFC53"/>
    <w:rsid w:val="54FD22C5"/>
    <w:rsid w:val="54FDE0A2"/>
    <w:rsid w:val="550121A1"/>
    <w:rsid w:val="5501BCB0"/>
    <w:rsid w:val="55033B2E"/>
    <w:rsid w:val="5504B683"/>
    <w:rsid w:val="55073624"/>
    <w:rsid w:val="550892C6"/>
    <w:rsid w:val="5509475A"/>
    <w:rsid w:val="5509C49B"/>
    <w:rsid w:val="550A85C9"/>
    <w:rsid w:val="550C899E"/>
    <w:rsid w:val="550D3A65"/>
    <w:rsid w:val="550E4336"/>
    <w:rsid w:val="550EF1EE"/>
    <w:rsid w:val="550F1F2A"/>
    <w:rsid w:val="5510381B"/>
    <w:rsid w:val="5512CCFE"/>
    <w:rsid w:val="5512E014"/>
    <w:rsid w:val="551C2F26"/>
    <w:rsid w:val="551EF035"/>
    <w:rsid w:val="5528A283"/>
    <w:rsid w:val="5528CA2C"/>
    <w:rsid w:val="552BA8AF"/>
    <w:rsid w:val="552EEA07"/>
    <w:rsid w:val="552F716D"/>
    <w:rsid w:val="5538F57A"/>
    <w:rsid w:val="553AA3E9"/>
    <w:rsid w:val="553BA6B4"/>
    <w:rsid w:val="554400AB"/>
    <w:rsid w:val="5547EAA4"/>
    <w:rsid w:val="554C9495"/>
    <w:rsid w:val="555129E0"/>
    <w:rsid w:val="5551669D"/>
    <w:rsid w:val="555425E1"/>
    <w:rsid w:val="5554ABC8"/>
    <w:rsid w:val="55551668"/>
    <w:rsid w:val="555715C5"/>
    <w:rsid w:val="555842EE"/>
    <w:rsid w:val="5558E414"/>
    <w:rsid w:val="55591DC0"/>
    <w:rsid w:val="55606613"/>
    <w:rsid w:val="5560B9D8"/>
    <w:rsid w:val="5563582D"/>
    <w:rsid w:val="55681226"/>
    <w:rsid w:val="556A094F"/>
    <w:rsid w:val="5572B347"/>
    <w:rsid w:val="5572EDA2"/>
    <w:rsid w:val="557B4897"/>
    <w:rsid w:val="557EDCDD"/>
    <w:rsid w:val="557F1579"/>
    <w:rsid w:val="558181AB"/>
    <w:rsid w:val="55825CEB"/>
    <w:rsid w:val="5585B7BD"/>
    <w:rsid w:val="5587E431"/>
    <w:rsid w:val="558C005E"/>
    <w:rsid w:val="558C7317"/>
    <w:rsid w:val="558EE1B2"/>
    <w:rsid w:val="55914209"/>
    <w:rsid w:val="5594D7DD"/>
    <w:rsid w:val="55980B38"/>
    <w:rsid w:val="559AECFC"/>
    <w:rsid w:val="559C59F7"/>
    <w:rsid w:val="559CA23F"/>
    <w:rsid w:val="559E0DD0"/>
    <w:rsid w:val="55A301E1"/>
    <w:rsid w:val="55A5A137"/>
    <w:rsid w:val="55AD584F"/>
    <w:rsid w:val="55AFFE7E"/>
    <w:rsid w:val="55B011E0"/>
    <w:rsid w:val="55BA7988"/>
    <w:rsid w:val="55BBA81B"/>
    <w:rsid w:val="55BCCA67"/>
    <w:rsid w:val="55BE0400"/>
    <w:rsid w:val="55C357B4"/>
    <w:rsid w:val="55C3A0A2"/>
    <w:rsid w:val="55CEDF23"/>
    <w:rsid w:val="55D36256"/>
    <w:rsid w:val="55D47693"/>
    <w:rsid w:val="55D72E82"/>
    <w:rsid w:val="55D7375A"/>
    <w:rsid w:val="55D96DDC"/>
    <w:rsid w:val="55D9912F"/>
    <w:rsid w:val="55DAF5B7"/>
    <w:rsid w:val="55DDC20A"/>
    <w:rsid w:val="55DFE463"/>
    <w:rsid w:val="55E2531F"/>
    <w:rsid w:val="55E3BA3B"/>
    <w:rsid w:val="55E57D46"/>
    <w:rsid w:val="55EAFE07"/>
    <w:rsid w:val="55EC6C76"/>
    <w:rsid w:val="55ED5225"/>
    <w:rsid w:val="55EDA6BA"/>
    <w:rsid w:val="55EF785F"/>
    <w:rsid w:val="55F0A9F0"/>
    <w:rsid w:val="55F10BFA"/>
    <w:rsid w:val="55F2FD6A"/>
    <w:rsid w:val="55F450A1"/>
    <w:rsid w:val="55F7943A"/>
    <w:rsid w:val="55F8C73A"/>
    <w:rsid w:val="55FBCA55"/>
    <w:rsid w:val="55FC54CE"/>
    <w:rsid w:val="55FF005D"/>
    <w:rsid w:val="5602F526"/>
    <w:rsid w:val="56039F62"/>
    <w:rsid w:val="560A2A85"/>
    <w:rsid w:val="560B39DD"/>
    <w:rsid w:val="560BD3EA"/>
    <w:rsid w:val="5610936F"/>
    <w:rsid w:val="561095F7"/>
    <w:rsid w:val="561101EA"/>
    <w:rsid w:val="56132913"/>
    <w:rsid w:val="561CFFCD"/>
    <w:rsid w:val="56234B7A"/>
    <w:rsid w:val="56236EDB"/>
    <w:rsid w:val="56304F9A"/>
    <w:rsid w:val="5631A5D5"/>
    <w:rsid w:val="5634F7E3"/>
    <w:rsid w:val="563A34FF"/>
    <w:rsid w:val="563EF843"/>
    <w:rsid w:val="56423DAE"/>
    <w:rsid w:val="5642A6A9"/>
    <w:rsid w:val="564A5180"/>
    <w:rsid w:val="564B5893"/>
    <w:rsid w:val="5650C3CF"/>
    <w:rsid w:val="56514897"/>
    <w:rsid w:val="5654BC58"/>
    <w:rsid w:val="56564C81"/>
    <w:rsid w:val="565CE4C5"/>
    <w:rsid w:val="565CEAE7"/>
    <w:rsid w:val="565D1CD5"/>
    <w:rsid w:val="565D3041"/>
    <w:rsid w:val="565E06DE"/>
    <w:rsid w:val="5660F702"/>
    <w:rsid w:val="56650C12"/>
    <w:rsid w:val="566E55C9"/>
    <w:rsid w:val="56704E3B"/>
    <w:rsid w:val="5677C581"/>
    <w:rsid w:val="567A2ADF"/>
    <w:rsid w:val="567AB599"/>
    <w:rsid w:val="5684A771"/>
    <w:rsid w:val="56878C30"/>
    <w:rsid w:val="5688FB1E"/>
    <w:rsid w:val="5689CC3A"/>
    <w:rsid w:val="568DB3DD"/>
    <w:rsid w:val="56916C96"/>
    <w:rsid w:val="5692A415"/>
    <w:rsid w:val="56943271"/>
    <w:rsid w:val="5696317C"/>
    <w:rsid w:val="569FD6AC"/>
    <w:rsid w:val="56A2F61E"/>
    <w:rsid w:val="56A42F26"/>
    <w:rsid w:val="56A43B6D"/>
    <w:rsid w:val="56B34BEB"/>
    <w:rsid w:val="56B6102D"/>
    <w:rsid w:val="56BD02AB"/>
    <w:rsid w:val="56BD5D8B"/>
    <w:rsid w:val="56BF2E10"/>
    <w:rsid w:val="56C120A7"/>
    <w:rsid w:val="56C28CFA"/>
    <w:rsid w:val="56C319B7"/>
    <w:rsid w:val="56C47CF5"/>
    <w:rsid w:val="56C6B84F"/>
    <w:rsid w:val="56CE18F9"/>
    <w:rsid w:val="56CF41FE"/>
    <w:rsid w:val="56D4E0B5"/>
    <w:rsid w:val="56D61D19"/>
    <w:rsid w:val="56D78854"/>
    <w:rsid w:val="56E1B265"/>
    <w:rsid w:val="56E3A60F"/>
    <w:rsid w:val="56E48453"/>
    <w:rsid w:val="56EA6968"/>
    <w:rsid w:val="56ED22BD"/>
    <w:rsid w:val="56ED5D9B"/>
    <w:rsid w:val="56F4A9F6"/>
    <w:rsid w:val="56F8B868"/>
    <w:rsid w:val="56F93277"/>
    <w:rsid w:val="56FA0DD4"/>
    <w:rsid w:val="56FA74F7"/>
    <w:rsid w:val="56FF0900"/>
    <w:rsid w:val="56FFDFCF"/>
    <w:rsid w:val="5704D38A"/>
    <w:rsid w:val="5704DB0C"/>
    <w:rsid w:val="57052127"/>
    <w:rsid w:val="57072EAA"/>
    <w:rsid w:val="570EECF2"/>
    <w:rsid w:val="5711744D"/>
    <w:rsid w:val="571348DC"/>
    <w:rsid w:val="57161178"/>
    <w:rsid w:val="571CCBFC"/>
    <w:rsid w:val="572287E9"/>
    <w:rsid w:val="572524F3"/>
    <w:rsid w:val="5726E017"/>
    <w:rsid w:val="5728D76F"/>
    <w:rsid w:val="5729B6A6"/>
    <w:rsid w:val="5729D43F"/>
    <w:rsid w:val="572A326F"/>
    <w:rsid w:val="572E5347"/>
    <w:rsid w:val="572E9EF2"/>
    <w:rsid w:val="5734762B"/>
    <w:rsid w:val="5735F24B"/>
    <w:rsid w:val="5736A704"/>
    <w:rsid w:val="5737291B"/>
    <w:rsid w:val="573997BC"/>
    <w:rsid w:val="573F0B74"/>
    <w:rsid w:val="57415637"/>
    <w:rsid w:val="57458C02"/>
    <w:rsid w:val="57478AD3"/>
    <w:rsid w:val="57499453"/>
    <w:rsid w:val="57499855"/>
    <w:rsid w:val="574C3A69"/>
    <w:rsid w:val="574F0C66"/>
    <w:rsid w:val="574FDF2E"/>
    <w:rsid w:val="57508691"/>
    <w:rsid w:val="5752D215"/>
    <w:rsid w:val="57570516"/>
    <w:rsid w:val="57578AD5"/>
    <w:rsid w:val="5757BC4C"/>
    <w:rsid w:val="575BE469"/>
    <w:rsid w:val="575DC16D"/>
    <w:rsid w:val="576A7139"/>
    <w:rsid w:val="576AD47C"/>
    <w:rsid w:val="576C5A65"/>
    <w:rsid w:val="5772B391"/>
    <w:rsid w:val="57757762"/>
    <w:rsid w:val="5775A999"/>
    <w:rsid w:val="577D71AD"/>
    <w:rsid w:val="577FBD12"/>
    <w:rsid w:val="578662FF"/>
    <w:rsid w:val="578B031C"/>
    <w:rsid w:val="578B448B"/>
    <w:rsid w:val="578B6A62"/>
    <w:rsid w:val="578DEC2F"/>
    <w:rsid w:val="578E2CDA"/>
    <w:rsid w:val="578EB470"/>
    <w:rsid w:val="5790CE6D"/>
    <w:rsid w:val="5793114C"/>
    <w:rsid w:val="5797E65B"/>
    <w:rsid w:val="579A48DF"/>
    <w:rsid w:val="579A4AA6"/>
    <w:rsid w:val="579A8432"/>
    <w:rsid w:val="579A99BD"/>
    <w:rsid w:val="579D6232"/>
    <w:rsid w:val="579E88E2"/>
    <w:rsid w:val="57A0F6FB"/>
    <w:rsid w:val="57A57DE3"/>
    <w:rsid w:val="57A81FDB"/>
    <w:rsid w:val="57ABC2E1"/>
    <w:rsid w:val="57AC37AD"/>
    <w:rsid w:val="57AD0070"/>
    <w:rsid w:val="57ADB590"/>
    <w:rsid w:val="57AF6A32"/>
    <w:rsid w:val="57B5EC43"/>
    <w:rsid w:val="57B88BAF"/>
    <w:rsid w:val="57BA12B6"/>
    <w:rsid w:val="57BA3593"/>
    <w:rsid w:val="57BEEA68"/>
    <w:rsid w:val="57C1A8E7"/>
    <w:rsid w:val="57C628B6"/>
    <w:rsid w:val="57CFCFE6"/>
    <w:rsid w:val="57D00D28"/>
    <w:rsid w:val="57D19709"/>
    <w:rsid w:val="57D46E4F"/>
    <w:rsid w:val="57D5E8E2"/>
    <w:rsid w:val="57D6DCBA"/>
    <w:rsid w:val="57DAE539"/>
    <w:rsid w:val="57DC3C26"/>
    <w:rsid w:val="57DE230B"/>
    <w:rsid w:val="57E08351"/>
    <w:rsid w:val="57E15231"/>
    <w:rsid w:val="57E20DE3"/>
    <w:rsid w:val="57E38B66"/>
    <w:rsid w:val="57E3AB6D"/>
    <w:rsid w:val="57EE861F"/>
    <w:rsid w:val="57EF7462"/>
    <w:rsid w:val="57EF89FA"/>
    <w:rsid w:val="57EFB728"/>
    <w:rsid w:val="57F11E3D"/>
    <w:rsid w:val="57F34B5A"/>
    <w:rsid w:val="57F9FEB2"/>
    <w:rsid w:val="58057C1E"/>
    <w:rsid w:val="580BFF07"/>
    <w:rsid w:val="580E7ADC"/>
    <w:rsid w:val="580EC057"/>
    <w:rsid w:val="58113E87"/>
    <w:rsid w:val="58157DB9"/>
    <w:rsid w:val="58185EA4"/>
    <w:rsid w:val="581ACC06"/>
    <w:rsid w:val="581B4401"/>
    <w:rsid w:val="58208D4A"/>
    <w:rsid w:val="5824FAC2"/>
    <w:rsid w:val="5826E448"/>
    <w:rsid w:val="5829D6A9"/>
    <w:rsid w:val="582F2660"/>
    <w:rsid w:val="582F4366"/>
    <w:rsid w:val="58310FDB"/>
    <w:rsid w:val="5835CAE2"/>
    <w:rsid w:val="5836AFA2"/>
    <w:rsid w:val="58387FE3"/>
    <w:rsid w:val="5839F6C8"/>
    <w:rsid w:val="583AEDC7"/>
    <w:rsid w:val="583DA2B9"/>
    <w:rsid w:val="5840783D"/>
    <w:rsid w:val="58442DE7"/>
    <w:rsid w:val="584AECD8"/>
    <w:rsid w:val="584D373B"/>
    <w:rsid w:val="585760B0"/>
    <w:rsid w:val="585AAEBF"/>
    <w:rsid w:val="585CB369"/>
    <w:rsid w:val="585D9294"/>
    <w:rsid w:val="5860E462"/>
    <w:rsid w:val="58639614"/>
    <w:rsid w:val="5867426E"/>
    <w:rsid w:val="58676F6D"/>
    <w:rsid w:val="5868828D"/>
    <w:rsid w:val="586A042B"/>
    <w:rsid w:val="586B0900"/>
    <w:rsid w:val="586C66FA"/>
    <w:rsid w:val="586E762F"/>
    <w:rsid w:val="58722E44"/>
    <w:rsid w:val="5876F1E2"/>
    <w:rsid w:val="58788987"/>
    <w:rsid w:val="58791A9D"/>
    <w:rsid w:val="5879F001"/>
    <w:rsid w:val="587AF957"/>
    <w:rsid w:val="587D141C"/>
    <w:rsid w:val="5884B869"/>
    <w:rsid w:val="58872FF9"/>
    <w:rsid w:val="5887F6A2"/>
    <w:rsid w:val="58894E8C"/>
    <w:rsid w:val="588CD358"/>
    <w:rsid w:val="588E3618"/>
    <w:rsid w:val="5891E35D"/>
    <w:rsid w:val="5894C178"/>
    <w:rsid w:val="58981C2C"/>
    <w:rsid w:val="589B27D1"/>
    <w:rsid w:val="589CE15C"/>
    <w:rsid w:val="589D368B"/>
    <w:rsid w:val="589E3526"/>
    <w:rsid w:val="58A0A22F"/>
    <w:rsid w:val="58A13AFD"/>
    <w:rsid w:val="58A50F4D"/>
    <w:rsid w:val="58A7B75D"/>
    <w:rsid w:val="58A81327"/>
    <w:rsid w:val="58AD88BB"/>
    <w:rsid w:val="58AFE87F"/>
    <w:rsid w:val="58AFF613"/>
    <w:rsid w:val="58B0C05F"/>
    <w:rsid w:val="58B0EA0E"/>
    <w:rsid w:val="58B11944"/>
    <w:rsid w:val="58B276AB"/>
    <w:rsid w:val="58B3AAF9"/>
    <w:rsid w:val="58B5E207"/>
    <w:rsid w:val="58B7A9BC"/>
    <w:rsid w:val="58B87D7C"/>
    <w:rsid w:val="58BD2D47"/>
    <w:rsid w:val="58BE34E2"/>
    <w:rsid w:val="58BF226B"/>
    <w:rsid w:val="58C3277D"/>
    <w:rsid w:val="58C40842"/>
    <w:rsid w:val="58C6D48F"/>
    <w:rsid w:val="58C86583"/>
    <w:rsid w:val="58C9347B"/>
    <w:rsid w:val="58C9B762"/>
    <w:rsid w:val="58CF33DC"/>
    <w:rsid w:val="58D2AE63"/>
    <w:rsid w:val="58D2F951"/>
    <w:rsid w:val="58D612FA"/>
    <w:rsid w:val="58DAA74E"/>
    <w:rsid w:val="58DC19F0"/>
    <w:rsid w:val="58E1730D"/>
    <w:rsid w:val="58E18A95"/>
    <w:rsid w:val="58E32EC3"/>
    <w:rsid w:val="58E4CA3F"/>
    <w:rsid w:val="58E58E1C"/>
    <w:rsid w:val="58EB8869"/>
    <w:rsid w:val="58EB952C"/>
    <w:rsid w:val="58EBEE89"/>
    <w:rsid w:val="58EE4FBE"/>
    <w:rsid w:val="58F0CEAF"/>
    <w:rsid w:val="58F31A52"/>
    <w:rsid w:val="58F393F9"/>
    <w:rsid w:val="58F4756E"/>
    <w:rsid w:val="58F7E0A8"/>
    <w:rsid w:val="58F96015"/>
    <w:rsid w:val="58FAF21A"/>
    <w:rsid w:val="58FEBF32"/>
    <w:rsid w:val="5901C57A"/>
    <w:rsid w:val="5901F026"/>
    <w:rsid w:val="5902410C"/>
    <w:rsid w:val="59053295"/>
    <w:rsid w:val="59106A8E"/>
    <w:rsid w:val="5911A12D"/>
    <w:rsid w:val="5912B713"/>
    <w:rsid w:val="591347CC"/>
    <w:rsid w:val="5919ECB9"/>
    <w:rsid w:val="591ACECF"/>
    <w:rsid w:val="591B20F5"/>
    <w:rsid w:val="591B5566"/>
    <w:rsid w:val="5920532D"/>
    <w:rsid w:val="5927097B"/>
    <w:rsid w:val="59277E0A"/>
    <w:rsid w:val="5928DA4D"/>
    <w:rsid w:val="592929A3"/>
    <w:rsid w:val="5929BC9A"/>
    <w:rsid w:val="5929CC3A"/>
    <w:rsid w:val="5933DE5F"/>
    <w:rsid w:val="59376D66"/>
    <w:rsid w:val="5938FE1F"/>
    <w:rsid w:val="59390D1A"/>
    <w:rsid w:val="593B02AF"/>
    <w:rsid w:val="593B6C1C"/>
    <w:rsid w:val="59402118"/>
    <w:rsid w:val="59441C4D"/>
    <w:rsid w:val="5947D3DF"/>
    <w:rsid w:val="59495CFB"/>
    <w:rsid w:val="59518B65"/>
    <w:rsid w:val="5955DFC5"/>
    <w:rsid w:val="5956E75B"/>
    <w:rsid w:val="59587950"/>
    <w:rsid w:val="5958EAD3"/>
    <w:rsid w:val="595C95CE"/>
    <w:rsid w:val="595CFE77"/>
    <w:rsid w:val="596170E8"/>
    <w:rsid w:val="59651F55"/>
    <w:rsid w:val="596B8DA5"/>
    <w:rsid w:val="596C943C"/>
    <w:rsid w:val="596EFFA2"/>
    <w:rsid w:val="597133BE"/>
    <w:rsid w:val="59731B9E"/>
    <w:rsid w:val="59762F57"/>
    <w:rsid w:val="597EEB19"/>
    <w:rsid w:val="59816A36"/>
    <w:rsid w:val="5982EE6A"/>
    <w:rsid w:val="5984F581"/>
    <w:rsid w:val="59859F80"/>
    <w:rsid w:val="5988BC5A"/>
    <w:rsid w:val="598B7DB1"/>
    <w:rsid w:val="598DA3AE"/>
    <w:rsid w:val="59923747"/>
    <w:rsid w:val="599362C6"/>
    <w:rsid w:val="5997A61F"/>
    <w:rsid w:val="59980A85"/>
    <w:rsid w:val="59992911"/>
    <w:rsid w:val="599BAA5B"/>
    <w:rsid w:val="599E00C8"/>
    <w:rsid w:val="59A1B224"/>
    <w:rsid w:val="59A2A543"/>
    <w:rsid w:val="59A340F7"/>
    <w:rsid w:val="59A3E609"/>
    <w:rsid w:val="59A4BA2A"/>
    <w:rsid w:val="59A7D26D"/>
    <w:rsid w:val="59A9CB27"/>
    <w:rsid w:val="59AA4468"/>
    <w:rsid w:val="59AC8803"/>
    <w:rsid w:val="59AEE58B"/>
    <w:rsid w:val="59AFEAF2"/>
    <w:rsid w:val="59B3D51E"/>
    <w:rsid w:val="59B4D3F1"/>
    <w:rsid w:val="59BC1053"/>
    <w:rsid w:val="59BE804D"/>
    <w:rsid w:val="59C37AAA"/>
    <w:rsid w:val="59C39181"/>
    <w:rsid w:val="59C68FDD"/>
    <w:rsid w:val="59C6E8B5"/>
    <w:rsid w:val="59C8AD2F"/>
    <w:rsid w:val="59CBE851"/>
    <w:rsid w:val="59CFC051"/>
    <w:rsid w:val="59D0B07D"/>
    <w:rsid w:val="59D1D7B7"/>
    <w:rsid w:val="59D38F05"/>
    <w:rsid w:val="59D830DD"/>
    <w:rsid w:val="59D97180"/>
    <w:rsid w:val="59DA9BD8"/>
    <w:rsid w:val="59DB3196"/>
    <w:rsid w:val="59DDC2DF"/>
    <w:rsid w:val="59E1B1B7"/>
    <w:rsid w:val="59E23CAC"/>
    <w:rsid w:val="59E51985"/>
    <w:rsid w:val="59E63775"/>
    <w:rsid w:val="59EF3CC1"/>
    <w:rsid w:val="59F41E79"/>
    <w:rsid w:val="59F53D94"/>
    <w:rsid w:val="59F81175"/>
    <w:rsid w:val="59FC57ED"/>
    <w:rsid w:val="59FC730D"/>
    <w:rsid w:val="59FEABCE"/>
    <w:rsid w:val="5A031D1A"/>
    <w:rsid w:val="5A0DD3F7"/>
    <w:rsid w:val="5A0F26C7"/>
    <w:rsid w:val="5A0F49C9"/>
    <w:rsid w:val="5A0F943C"/>
    <w:rsid w:val="5A10AC6B"/>
    <w:rsid w:val="5A1449A4"/>
    <w:rsid w:val="5A16451B"/>
    <w:rsid w:val="5A16C09D"/>
    <w:rsid w:val="5A18C657"/>
    <w:rsid w:val="5A19EB0A"/>
    <w:rsid w:val="5A1A9C8B"/>
    <w:rsid w:val="5A1AAAC5"/>
    <w:rsid w:val="5A1DC064"/>
    <w:rsid w:val="5A21F978"/>
    <w:rsid w:val="5A229317"/>
    <w:rsid w:val="5A26EC8B"/>
    <w:rsid w:val="5A2D50FD"/>
    <w:rsid w:val="5A2D61BA"/>
    <w:rsid w:val="5A2EC4C5"/>
    <w:rsid w:val="5A2F2ACB"/>
    <w:rsid w:val="5A304320"/>
    <w:rsid w:val="5A32A1D7"/>
    <w:rsid w:val="5A33E442"/>
    <w:rsid w:val="5A34DC03"/>
    <w:rsid w:val="5A35BDB3"/>
    <w:rsid w:val="5A35DE72"/>
    <w:rsid w:val="5A3A905D"/>
    <w:rsid w:val="5A3A949E"/>
    <w:rsid w:val="5A3BD2C1"/>
    <w:rsid w:val="5A44502C"/>
    <w:rsid w:val="5A4558B6"/>
    <w:rsid w:val="5A484AAD"/>
    <w:rsid w:val="5A4C9E1E"/>
    <w:rsid w:val="5A4D5AA0"/>
    <w:rsid w:val="5A4E9751"/>
    <w:rsid w:val="5A4EA319"/>
    <w:rsid w:val="5A4F9780"/>
    <w:rsid w:val="5A5393B7"/>
    <w:rsid w:val="5A55B204"/>
    <w:rsid w:val="5A5666E3"/>
    <w:rsid w:val="5A567993"/>
    <w:rsid w:val="5A5BF48D"/>
    <w:rsid w:val="5A5D0A23"/>
    <w:rsid w:val="5A5EB6D4"/>
    <w:rsid w:val="5A604A19"/>
    <w:rsid w:val="5A661671"/>
    <w:rsid w:val="5A666101"/>
    <w:rsid w:val="5A67CF9A"/>
    <w:rsid w:val="5A68B478"/>
    <w:rsid w:val="5A696329"/>
    <w:rsid w:val="5A6B5E4F"/>
    <w:rsid w:val="5A6C92EB"/>
    <w:rsid w:val="5A6CCAC8"/>
    <w:rsid w:val="5A710784"/>
    <w:rsid w:val="5A723051"/>
    <w:rsid w:val="5A733060"/>
    <w:rsid w:val="5A785AEB"/>
    <w:rsid w:val="5A795229"/>
    <w:rsid w:val="5A7958CE"/>
    <w:rsid w:val="5A79AC8B"/>
    <w:rsid w:val="5A7D977C"/>
    <w:rsid w:val="5A7F1A16"/>
    <w:rsid w:val="5A86F043"/>
    <w:rsid w:val="5A8C133F"/>
    <w:rsid w:val="5A92DF3B"/>
    <w:rsid w:val="5A93FCB7"/>
    <w:rsid w:val="5A94051A"/>
    <w:rsid w:val="5A943836"/>
    <w:rsid w:val="5A94D7C4"/>
    <w:rsid w:val="5A95299F"/>
    <w:rsid w:val="5A96BBC3"/>
    <w:rsid w:val="5A974958"/>
    <w:rsid w:val="5A991A70"/>
    <w:rsid w:val="5A9B718A"/>
    <w:rsid w:val="5A9CA520"/>
    <w:rsid w:val="5AA1FFE1"/>
    <w:rsid w:val="5AA51693"/>
    <w:rsid w:val="5AA562FE"/>
    <w:rsid w:val="5AAC59CA"/>
    <w:rsid w:val="5AB3D388"/>
    <w:rsid w:val="5ABAD31C"/>
    <w:rsid w:val="5ABBD6AA"/>
    <w:rsid w:val="5ABE63FB"/>
    <w:rsid w:val="5ABF1A56"/>
    <w:rsid w:val="5AC0735C"/>
    <w:rsid w:val="5AC7FB59"/>
    <w:rsid w:val="5ACD7D9F"/>
    <w:rsid w:val="5ACDA4D6"/>
    <w:rsid w:val="5ACF4139"/>
    <w:rsid w:val="5ACF6D72"/>
    <w:rsid w:val="5AD2B5A8"/>
    <w:rsid w:val="5AD5BA68"/>
    <w:rsid w:val="5AD9A3DF"/>
    <w:rsid w:val="5ADB9401"/>
    <w:rsid w:val="5AE03222"/>
    <w:rsid w:val="5AE112EB"/>
    <w:rsid w:val="5AE1E41B"/>
    <w:rsid w:val="5AE23933"/>
    <w:rsid w:val="5AE546AC"/>
    <w:rsid w:val="5AE7EBAF"/>
    <w:rsid w:val="5AE88108"/>
    <w:rsid w:val="5AEAEA13"/>
    <w:rsid w:val="5AF0C7E7"/>
    <w:rsid w:val="5AF8C62B"/>
    <w:rsid w:val="5AFBEBA1"/>
    <w:rsid w:val="5B06C3D7"/>
    <w:rsid w:val="5B09F07C"/>
    <w:rsid w:val="5B0DD885"/>
    <w:rsid w:val="5B115B78"/>
    <w:rsid w:val="5B158A36"/>
    <w:rsid w:val="5B1A5058"/>
    <w:rsid w:val="5B1F0C58"/>
    <w:rsid w:val="5B23E400"/>
    <w:rsid w:val="5B242474"/>
    <w:rsid w:val="5B25B889"/>
    <w:rsid w:val="5B27C431"/>
    <w:rsid w:val="5B289549"/>
    <w:rsid w:val="5B2FC779"/>
    <w:rsid w:val="5B35C1F5"/>
    <w:rsid w:val="5B3B64BE"/>
    <w:rsid w:val="5B3F6243"/>
    <w:rsid w:val="5B41D100"/>
    <w:rsid w:val="5B4D93A3"/>
    <w:rsid w:val="5B5342D4"/>
    <w:rsid w:val="5B54E51E"/>
    <w:rsid w:val="5B558CD0"/>
    <w:rsid w:val="5B559343"/>
    <w:rsid w:val="5B56FDB6"/>
    <w:rsid w:val="5B596310"/>
    <w:rsid w:val="5B5ADE09"/>
    <w:rsid w:val="5B5CCBDE"/>
    <w:rsid w:val="5B644686"/>
    <w:rsid w:val="5B656B08"/>
    <w:rsid w:val="5B684E81"/>
    <w:rsid w:val="5B6CD2C1"/>
    <w:rsid w:val="5B71038F"/>
    <w:rsid w:val="5B72E87B"/>
    <w:rsid w:val="5B7326FE"/>
    <w:rsid w:val="5B7480D0"/>
    <w:rsid w:val="5B78F7A9"/>
    <w:rsid w:val="5B7909D1"/>
    <w:rsid w:val="5B7F8173"/>
    <w:rsid w:val="5B7F88A1"/>
    <w:rsid w:val="5B802C97"/>
    <w:rsid w:val="5B878FB2"/>
    <w:rsid w:val="5B88DB14"/>
    <w:rsid w:val="5B8942E5"/>
    <w:rsid w:val="5B8D1783"/>
    <w:rsid w:val="5B8D446E"/>
    <w:rsid w:val="5B921666"/>
    <w:rsid w:val="5B921E34"/>
    <w:rsid w:val="5B922E5A"/>
    <w:rsid w:val="5B936DEE"/>
    <w:rsid w:val="5B9DADD3"/>
    <w:rsid w:val="5B9E7DF7"/>
    <w:rsid w:val="5BADB7B7"/>
    <w:rsid w:val="5BB15B66"/>
    <w:rsid w:val="5BB1F977"/>
    <w:rsid w:val="5BB5DC22"/>
    <w:rsid w:val="5BB6652B"/>
    <w:rsid w:val="5BB7249C"/>
    <w:rsid w:val="5BB9E4A3"/>
    <w:rsid w:val="5BC162C8"/>
    <w:rsid w:val="5BC4BEE4"/>
    <w:rsid w:val="5BC647EF"/>
    <w:rsid w:val="5BC681EA"/>
    <w:rsid w:val="5BC7C9A3"/>
    <w:rsid w:val="5BC80063"/>
    <w:rsid w:val="5BC829D0"/>
    <w:rsid w:val="5BCB3C89"/>
    <w:rsid w:val="5BCB4770"/>
    <w:rsid w:val="5BCCCC0B"/>
    <w:rsid w:val="5BCD66B1"/>
    <w:rsid w:val="5BCE4C91"/>
    <w:rsid w:val="5BCE71D5"/>
    <w:rsid w:val="5BD2C1AC"/>
    <w:rsid w:val="5BD2C3AC"/>
    <w:rsid w:val="5BD2F4AC"/>
    <w:rsid w:val="5BD32A3A"/>
    <w:rsid w:val="5BD8692D"/>
    <w:rsid w:val="5BDA8305"/>
    <w:rsid w:val="5BDFE4ED"/>
    <w:rsid w:val="5BDFFA69"/>
    <w:rsid w:val="5BE214EE"/>
    <w:rsid w:val="5BE9EDB5"/>
    <w:rsid w:val="5BEC6ACF"/>
    <w:rsid w:val="5BECB50E"/>
    <w:rsid w:val="5BED9ADE"/>
    <w:rsid w:val="5BF37543"/>
    <w:rsid w:val="5BFAE67A"/>
    <w:rsid w:val="5BFE0BBA"/>
    <w:rsid w:val="5C00E2C4"/>
    <w:rsid w:val="5C01F9BE"/>
    <w:rsid w:val="5C028FD2"/>
    <w:rsid w:val="5C0326E7"/>
    <w:rsid w:val="5C061A7C"/>
    <w:rsid w:val="5C06B779"/>
    <w:rsid w:val="5C0A6B1D"/>
    <w:rsid w:val="5C0BA8C3"/>
    <w:rsid w:val="5C0D46AA"/>
    <w:rsid w:val="5C0F1D0E"/>
    <w:rsid w:val="5C1256DA"/>
    <w:rsid w:val="5C12D19A"/>
    <w:rsid w:val="5C13781D"/>
    <w:rsid w:val="5C1B4D9C"/>
    <w:rsid w:val="5C1E9244"/>
    <w:rsid w:val="5C208782"/>
    <w:rsid w:val="5C20F1FA"/>
    <w:rsid w:val="5C251013"/>
    <w:rsid w:val="5C2591AC"/>
    <w:rsid w:val="5C28295D"/>
    <w:rsid w:val="5C2834CA"/>
    <w:rsid w:val="5C2865E3"/>
    <w:rsid w:val="5C2B78AE"/>
    <w:rsid w:val="5C2DCBEA"/>
    <w:rsid w:val="5C2EE75A"/>
    <w:rsid w:val="5C2F3093"/>
    <w:rsid w:val="5C3450B1"/>
    <w:rsid w:val="5C38191C"/>
    <w:rsid w:val="5C394807"/>
    <w:rsid w:val="5C3C47EF"/>
    <w:rsid w:val="5C3CAF42"/>
    <w:rsid w:val="5C4248D0"/>
    <w:rsid w:val="5C44BBFB"/>
    <w:rsid w:val="5C455E46"/>
    <w:rsid w:val="5C460E4A"/>
    <w:rsid w:val="5C4826BF"/>
    <w:rsid w:val="5C482B32"/>
    <w:rsid w:val="5C4DBC4C"/>
    <w:rsid w:val="5C537027"/>
    <w:rsid w:val="5C542E12"/>
    <w:rsid w:val="5C554054"/>
    <w:rsid w:val="5C565233"/>
    <w:rsid w:val="5C5886B4"/>
    <w:rsid w:val="5C5ADE35"/>
    <w:rsid w:val="5C5F9529"/>
    <w:rsid w:val="5C608FC2"/>
    <w:rsid w:val="5C62FFBE"/>
    <w:rsid w:val="5C69AA45"/>
    <w:rsid w:val="5C6DFE4C"/>
    <w:rsid w:val="5C6E1F40"/>
    <w:rsid w:val="5C6EC82B"/>
    <w:rsid w:val="5C721CC0"/>
    <w:rsid w:val="5C756EC2"/>
    <w:rsid w:val="5C75A208"/>
    <w:rsid w:val="5C75E539"/>
    <w:rsid w:val="5C7650A2"/>
    <w:rsid w:val="5C7925D6"/>
    <w:rsid w:val="5C7959CA"/>
    <w:rsid w:val="5C7CB9B3"/>
    <w:rsid w:val="5C7FC365"/>
    <w:rsid w:val="5C86D6FD"/>
    <w:rsid w:val="5C8A4333"/>
    <w:rsid w:val="5C8BA7E7"/>
    <w:rsid w:val="5C8C565E"/>
    <w:rsid w:val="5C8C8180"/>
    <w:rsid w:val="5C960D4D"/>
    <w:rsid w:val="5CA24844"/>
    <w:rsid w:val="5CA3C96A"/>
    <w:rsid w:val="5CA4591C"/>
    <w:rsid w:val="5CA4C69C"/>
    <w:rsid w:val="5CACCC1F"/>
    <w:rsid w:val="5CB09413"/>
    <w:rsid w:val="5CB11009"/>
    <w:rsid w:val="5CB2505F"/>
    <w:rsid w:val="5CB75391"/>
    <w:rsid w:val="5CB90F69"/>
    <w:rsid w:val="5CB975F9"/>
    <w:rsid w:val="5CB9E201"/>
    <w:rsid w:val="5CBDD3CB"/>
    <w:rsid w:val="5CC3DAE8"/>
    <w:rsid w:val="5CC8EF93"/>
    <w:rsid w:val="5CC9A250"/>
    <w:rsid w:val="5CCA768B"/>
    <w:rsid w:val="5CCB11E7"/>
    <w:rsid w:val="5CCE52E0"/>
    <w:rsid w:val="5CCFBBE9"/>
    <w:rsid w:val="5CD1422D"/>
    <w:rsid w:val="5CD2D3F5"/>
    <w:rsid w:val="5CD39506"/>
    <w:rsid w:val="5CD43936"/>
    <w:rsid w:val="5CD752CC"/>
    <w:rsid w:val="5CDB5830"/>
    <w:rsid w:val="5CE27FD7"/>
    <w:rsid w:val="5CE576F6"/>
    <w:rsid w:val="5CE5CBA1"/>
    <w:rsid w:val="5CE5F2D5"/>
    <w:rsid w:val="5CEDF03E"/>
    <w:rsid w:val="5CEE1C04"/>
    <w:rsid w:val="5CF15DB1"/>
    <w:rsid w:val="5CF3CE06"/>
    <w:rsid w:val="5CF4DFFA"/>
    <w:rsid w:val="5CF5CC89"/>
    <w:rsid w:val="5CF89747"/>
    <w:rsid w:val="5CF8A6F7"/>
    <w:rsid w:val="5CF8F5DC"/>
    <w:rsid w:val="5D00B4B1"/>
    <w:rsid w:val="5D021994"/>
    <w:rsid w:val="5D027C40"/>
    <w:rsid w:val="5D02A0E5"/>
    <w:rsid w:val="5D04DD88"/>
    <w:rsid w:val="5D08EF3C"/>
    <w:rsid w:val="5D0E83AE"/>
    <w:rsid w:val="5D0EFF6C"/>
    <w:rsid w:val="5D1340B7"/>
    <w:rsid w:val="5D13D062"/>
    <w:rsid w:val="5D177290"/>
    <w:rsid w:val="5D17B020"/>
    <w:rsid w:val="5D197540"/>
    <w:rsid w:val="5D207242"/>
    <w:rsid w:val="5D27930C"/>
    <w:rsid w:val="5D2E7FFF"/>
    <w:rsid w:val="5D35DA16"/>
    <w:rsid w:val="5D36F7DB"/>
    <w:rsid w:val="5D3A4949"/>
    <w:rsid w:val="5D3A9B4C"/>
    <w:rsid w:val="5D3E0292"/>
    <w:rsid w:val="5D3FE104"/>
    <w:rsid w:val="5D4315B5"/>
    <w:rsid w:val="5D464E63"/>
    <w:rsid w:val="5D485D87"/>
    <w:rsid w:val="5D4AEC8C"/>
    <w:rsid w:val="5D4B8B90"/>
    <w:rsid w:val="5D4F828C"/>
    <w:rsid w:val="5D50E742"/>
    <w:rsid w:val="5D52DE39"/>
    <w:rsid w:val="5D54AE8F"/>
    <w:rsid w:val="5D5609B7"/>
    <w:rsid w:val="5D59E77C"/>
    <w:rsid w:val="5D5B82F3"/>
    <w:rsid w:val="5D5D1579"/>
    <w:rsid w:val="5D5E42F1"/>
    <w:rsid w:val="5D67DD5A"/>
    <w:rsid w:val="5D685864"/>
    <w:rsid w:val="5D68FEE8"/>
    <w:rsid w:val="5D7215C1"/>
    <w:rsid w:val="5D74441B"/>
    <w:rsid w:val="5D77A671"/>
    <w:rsid w:val="5D7A3D6C"/>
    <w:rsid w:val="5D7BC6B3"/>
    <w:rsid w:val="5D7BCD40"/>
    <w:rsid w:val="5D80629B"/>
    <w:rsid w:val="5D81783F"/>
    <w:rsid w:val="5D83369E"/>
    <w:rsid w:val="5D836B2D"/>
    <w:rsid w:val="5D842B22"/>
    <w:rsid w:val="5D845466"/>
    <w:rsid w:val="5D84D17C"/>
    <w:rsid w:val="5D86C788"/>
    <w:rsid w:val="5D88BCCE"/>
    <w:rsid w:val="5D8AAD23"/>
    <w:rsid w:val="5D8DD12F"/>
    <w:rsid w:val="5D8FDF1E"/>
    <w:rsid w:val="5D924216"/>
    <w:rsid w:val="5D96C262"/>
    <w:rsid w:val="5D985C85"/>
    <w:rsid w:val="5D996CE6"/>
    <w:rsid w:val="5D9D1EC5"/>
    <w:rsid w:val="5DA12271"/>
    <w:rsid w:val="5DA1C813"/>
    <w:rsid w:val="5DA1C8B3"/>
    <w:rsid w:val="5DA45A1A"/>
    <w:rsid w:val="5DA6FD2C"/>
    <w:rsid w:val="5DA98CE2"/>
    <w:rsid w:val="5DA9A14C"/>
    <w:rsid w:val="5DA9D099"/>
    <w:rsid w:val="5DAA37EF"/>
    <w:rsid w:val="5DAB6D12"/>
    <w:rsid w:val="5DAC7FB0"/>
    <w:rsid w:val="5DB1B066"/>
    <w:rsid w:val="5DBD1D36"/>
    <w:rsid w:val="5DC13939"/>
    <w:rsid w:val="5DC322CD"/>
    <w:rsid w:val="5DC50437"/>
    <w:rsid w:val="5DCAEE4A"/>
    <w:rsid w:val="5DD20058"/>
    <w:rsid w:val="5DD46731"/>
    <w:rsid w:val="5DDA74A9"/>
    <w:rsid w:val="5DDAAF07"/>
    <w:rsid w:val="5DDAF10D"/>
    <w:rsid w:val="5DDE9791"/>
    <w:rsid w:val="5DE49AD2"/>
    <w:rsid w:val="5DE7D892"/>
    <w:rsid w:val="5DE83356"/>
    <w:rsid w:val="5DE91D61"/>
    <w:rsid w:val="5DEA6BB1"/>
    <w:rsid w:val="5DF1DCE8"/>
    <w:rsid w:val="5DF413E6"/>
    <w:rsid w:val="5DFB8407"/>
    <w:rsid w:val="5DFCA6B8"/>
    <w:rsid w:val="5DFD0642"/>
    <w:rsid w:val="5DFFB445"/>
    <w:rsid w:val="5E02324D"/>
    <w:rsid w:val="5E03FEE0"/>
    <w:rsid w:val="5E051884"/>
    <w:rsid w:val="5E086852"/>
    <w:rsid w:val="5E094398"/>
    <w:rsid w:val="5E0946A8"/>
    <w:rsid w:val="5E0A16BD"/>
    <w:rsid w:val="5E0C8653"/>
    <w:rsid w:val="5E0DF8A8"/>
    <w:rsid w:val="5E0EDACA"/>
    <w:rsid w:val="5E11D0A7"/>
    <w:rsid w:val="5E12D821"/>
    <w:rsid w:val="5E13A478"/>
    <w:rsid w:val="5E17FD7E"/>
    <w:rsid w:val="5E1AE709"/>
    <w:rsid w:val="5E1D88A7"/>
    <w:rsid w:val="5E260F61"/>
    <w:rsid w:val="5E27A29E"/>
    <w:rsid w:val="5E281005"/>
    <w:rsid w:val="5E28BA08"/>
    <w:rsid w:val="5E2E9CBD"/>
    <w:rsid w:val="5E346B84"/>
    <w:rsid w:val="5E3695DE"/>
    <w:rsid w:val="5E396AAF"/>
    <w:rsid w:val="5E396CE3"/>
    <w:rsid w:val="5E3AD30B"/>
    <w:rsid w:val="5E3C455F"/>
    <w:rsid w:val="5E3D45BA"/>
    <w:rsid w:val="5E3D7276"/>
    <w:rsid w:val="5E3E85D3"/>
    <w:rsid w:val="5E4060CC"/>
    <w:rsid w:val="5E432B7B"/>
    <w:rsid w:val="5E433B9A"/>
    <w:rsid w:val="5E47362A"/>
    <w:rsid w:val="5E47A985"/>
    <w:rsid w:val="5E4E8BDB"/>
    <w:rsid w:val="5E53C7F2"/>
    <w:rsid w:val="5E5A52F1"/>
    <w:rsid w:val="5E5C5053"/>
    <w:rsid w:val="5E5E5A8F"/>
    <w:rsid w:val="5E6063F1"/>
    <w:rsid w:val="5E60B346"/>
    <w:rsid w:val="5E62BA26"/>
    <w:rsid w:val="5E637706"/>
    <w:rsid w:val="5E6B9EE7"/>
    <w:rsid w:val="5E7415EB"/>
    <w:rsid w:val="5E759060"/>
    <w:rsid w:val="5E784261"/>
    <w:rsid w:val="5E7A77B6"/>
    <w:rsid w:val="5E818EDF"/>
    <w:rsid w:val="5E833194"/>
    <w:rsid w:val="5E84EF7D"/>
    <w:rsid w:val="5E85881F"/>
    <w:rsid w:val="5E85B36A"/>
    <w:rsid w:val="5E86600B"/>
    <w:rsid w:val="5E8A713B"/>
    <w:rsid w:val="5E8A9E64"/>
    <w:rsid w:val="5E8CB78C"/>
    <w:rsid w:val="5E913B4F"/>
    <w:rsid w:val="5E92C0C6"/>
    <w:rsid w:val="5E968B81"/>
    <w:rsid w:val="5E9A32AB"/>
    <w:rsid w:val="5E9BD386"/>
    <w:rsid w:val="5E9F72FB"/>
    <w:rsid w:val="5EA682D1"/>
    <w:rsid w:val="5EA8702D"/>
    <w:rsid w:val="5EA8DA7B"/>
    <w:rsid w:val="5EAF3FB8"/>
    <w:rsid w:val="5EB2E1C5"/>
    <w:rsid w:val="5EB67E2E"/>
    <w:rsid w:val="5EBA5960"/>
    <w:rsid w:val="5EBAB058"/>
    <w:rsid w:val="5EBC0F1D"/>
    <w:rsid w:val="5EC04CB5"/>
    <w:rsid w:val="5EC615A2"/>
    <w:rsid w:val="5EC67F8A"/>
    <w:rsid w:val="5EC77787"/>
    <w:rsid w:val="5EC7CE43"/>
    <w:rsid w:val="5ECA2B14"/>
    <w:rsid w:val="5ED4D9D7"/>
    <w:rsid w:val="5ED69A31"/>
    <w:rsid w:val="5EDD1F24"/>
    <w:rsid w:val="5EE1711A"/>
    <w:rsid w:val="5EE3ADCE"/>
    <w:rsid w:val="5EE59A7B"/>
    <w:rsid w:val="5EE7CC93"/>
    <w:rsid w:val="5EEAC868"/>
    <w:rsid w:val="5EED0BAD"/>
    <w:rsid w:val="5EEDFA69"/>
    <w:rsid w:val="5EF48A39"/>
    <w:rsid w:val="5EF585DA"/>
    <w:rsid w:val="5EFB56ED"/>
    <w:rsid w:val="5EFD2488"/>
    <w:rsid w:val="5F061035"/>
    <w:rsid w:val="5F0890E1"/>
    <w:rsid w:val="5F0AA684"/>
    <w:rsid w:val="5F0CCA3F"/>
    <w:rsid w:val="5F10AFAF"/>
    <w:rsid w:val="5F197B8E"/>
    <w:rsid w:val="5F1A0587"/>
    <w:rsid w:val="5F20871D"/>
    <w:rsid w:val="5F221A69"/>
    <w:rsid w:val="5F22A216"/>
    <w:rsid w:val="5F235330"/>
    <w:rsid w:val="5F295B9E"/>
    <w:rsid w:val="5F2B87D3"/>
    <w:rsid w:val="5F2E7BB2"/>
    <w:rsid w:val="5F323C01"/>
    <w:rsid w:val="5F3F1592"/>
    <w:rsid w:val="5F41757C"/>
    <w:rsid w:val="5F41C01C"/>
    <w:rsid w:val="5F42D7FE"/>
    <w:rsid w:val="5F47E9F1"/>
    <w:rsid w:val="5F4853BD"/>
    <w:rsid w:val="5F4A0408"/>
    <w:rsid w:val="5F4B5D56"/>
    <w:rsid w:val="5F4DCC4A"/>
    <w:rsid w:val="5F4FC08F"/>
    <w:rsid w:val="5F511DD0"/>
    <w:rsid w:val="5F54647D"/>
    <w:rsid w:val="5F560B10"/>
    <w:rsid w:val="5F580F35"/>
    <w:rsid w:val="5F5A8671"/>
    <w:rsid w:val="5F5AC8D2"/>
    <w:rsid w:val="5F5E480A"/>
    <w:rsid w:val="5F5E98BA"/>
    <w:rsid w:val="5F5F8B70"/>
    <w:rsid w:val="5F61882A"/>
    <w:rsid w:val="5F62C285"/>
    <w:rsid w:val="5F63626A"/>
    <w:rsid w:val="5F666D30"/>
    <w:rsid w:val="5F67E78C"/>
    <w:rsid w:val="5F6893ED"/>
    <w:rsid w:val="5F6A020C"/>
    <w:rsid w:val="5F6CA780"/>
    <w:rsid w:val="5F714B90"/>
    <w:rsid w:val="5F7530DF"/>
    <w:rsid w:val="5F75FE6F"/>
    <w:rsid w:val="5F7708F1"/>
    <w:rsid w:val="5F78461F"/>
    <w:rsid w:val="5F7E2360"/>
    <w:rsid w:val="5F811B38"/>
    <w:rsid w:val="5F829418"/>
    <w:rsid w:val="5F86249C"/>
    <w:rsid w:val="5F8B265D"/>
    <w:rsid w:val="5F8E1B51"/>
    <w:rsid w:val="5F94BEC6"/>
    <w:rsid w:val="5F95D035"/>
    <w:rsid w:val="5F9A5F98"/>
    <w:rsid w:val="5F9D8427"/>
    <w:rsid w:val="5F9ED3EA"/>
    <w:rsid w:val="5F9F0373"/>
    <w:rsid w:val="5FA06894"/>
    <w:rsid w:val="5FA6C824"/>
    <w:rsid w:val="5FA94A84"/>
    <w:rsid w:val="5FAD55E3"/>
    <w:rsid w:val="5FAFB229"/>
    <w:rsid w:val="5FAFE1E1"/>
    <w:rsid w:val="5FB465CD"/>
    <w:rsid w:val="5FB48EB8"/>
    <w:rsid w:val="5FC3A242"/>
    <w:rsid w:val="5FC41177"/>
    <w:rsid w:val="5FC705A1"/>
    <w:rsid w:val="5FC77839"/>
    <w:rsid w:val="5FC901CD"/>
    <w:rsid w:val="5FC98AF1"/>
    <w:rsid w:val="5FCEA1B2"/>
    <w:rsid w:val="5FCFE74E"/>
    <w:rsid w:val="5FDA40C3"/>
    <w:rsid w:val="5FDA4C4E"/>
    <w:rsid w:val="5FE3161D"/>
    <w:rsid w:val="5FEA670B"/>
    <w:rsid w:val="5FEB38EF"/>
    <w:rsid w:val="5FEC6FE3"/>
    <w:rsid w:val="5FEC74BB"/>
    <w:rsid w:val="5FED0D32"/>
    <w:rsid w:val="5FF23DFF"/>
    <w:rsid w:val="5FF38303"/>
    <w:rsid w:val="5FF840A9"/>
    <w:rsid w:val="5FF8BA58"/>
    <w:rsid w:val="5FFBE8B2"/>
    <w:rsid w:val="6006528C"/>
    <w:rsid w:val="600B0A37"/>
    <w:rsid w:val="600C6649"/>
    <w:rsid w:val="600C75E6"/>
    <w:rsid w:val="600D43D4"/>
    <w:rsid w:val="600E03CB"/>
    <w:rsid w:val="6012D0B8"/>
    <w:rsid w:val="60144D8E"/>
    <w:rsid w:val="601BADAF"/>
    <w:rsid w:val="601DAECD"/>
    <w:rsid w:val="601F0BE1"/>
    <w:rsid w:val="601FCEBC"/>
    <w:rsid w:val="60225293"/>
    <w:rsid w:val="602E0AB2"/>
    <w:rsid w:val="6032CD8F"/>
    <w:rsid w:val="6033E5A5"/>
    <w:rsid w:val="6035C8FF"/>
    <w:rsid w:val="60375CFE"/>
    <w:rsid w:val="6043AF2C"/>
    <w:rsid w:val="604538B2"/>
    <w:rsid w:val="6048CA13"/>
    <w:rsid w:val="60490BB3"/>
    <w:rsid w:val="60503BE7"/>
    <w:rsid w:val="60513E35"/>
    <w:rsid w:val="60520CFA"/>
    <w:rsid w:val="6053A25F"/>
    <w:rsid w:val="60549123"/>
    <w:rsid w:val="6055D231"/>
    <w:rsid w:val="605B795D"/>
    <w:rsid w:val="605CA3D4"/>
    <w:rsid w:val="605F1928"/>
    <w:rsid w:val="605F9AA4"/>
    <w:rsid w:val="60656112"/>
    <w:rsid w:val="6066A92F"/>
    <w:rsid w:val="60686B53"/>
    <w:rsid w:val="6068DA13"/>
    <w:rsid w:val="60694C12"/>
    <w:rsid w:val="6070AA80"/>
    <w:rsid w:val="60732D8D"/>
    <w:rsid w:val="60734195"/>
    <w:rsid w:val="6074E2D1"/>
    <w:rsid w:val="60766FBD"/>
    <w:rsid w:val="607D9630"/>
    <w:rsid w:val="60800C8D"/>
    <w:rsid w:val="60820FE3"/>
    <w:rsid w:val="6082B03F"/>
    <w:rsid w:val="60834914"/>
    <w:rsid w:val="608B1B6D"/>
    <w:rsid w:val="608F23A9"/>
    <w:rsid w:val="608F9B5B"/>
    <w:rsid w:val="608FC9E4"/>
    <w:rsid w:val="60926A80"/>
    <w:rsid w:val="6095136E"/>
    <w:rsid w:val="60958249"/>
    <w:rsid w:val="6095AE3F"/>
    <w:rsid w:val="609796A2"/>
    <w:rsid w:val="6098B0DD"/>
    <w:rsid w:val="609C1014"/>
    <w:rsid w:val="609C7F14"/>
    <w:rsid w:val="609D5F51"/>
    <w:rsid w:val="609F1673"/>
    <w:rsid w:val="60A015C5"/>
    <w:rsid w:val="60A220D2"/>
    <w:rsid w:val="60B287DF"/>
    <w:rsid w:val="60B2EB24"/>
    <w:rsid w:val="60B3A743"/>
    <w:rsid w:val="60B50907"/>
    <w:rsid w:val="60B72505"/>
    <w:rsid w:val="60B8AA84"/>
    <w:rsid w:val="60B8AFFC"/>
    <w:rsid w:val="60B8DE5D"/>
    <w:rsid w:val="60BA16E4"/>
    <w:rsid w:val="60BAB3CD"/>
    <w:rsid w:val="60BB4416"/>
    <w:rsid w:val="60BC9447"/>
    <w:rsid w:val="60BDF477"/>
    <w:rsid w:val="60BE26F9"/>
    <w:rsid w:val="60C300F9"/>
    <w:rsid w:val="60C5D254"/>
    <w:rsid w:val="60C64B2C"/>
    <w:rsid w:val="60C909D8"/>
    <w:rsid w:val="60CC353C"/>
    <w:rsid w:val="60CC5547"/>
    <w:rsid w:val="60CC6D0C"/>
    <w:rsid w:val="60D74201"/>
    <w:rsid w:val="60DEAAEB"/>
    <w:rsid w:val="60DEE1BE"/>
    <w:rsid w:val="60DF703A"/>
    <w:rsid w:val="60DF9A0F"/>
    <w:rsid w:val="60E48500"/>
    <w:rsid w:val="60E5F730"/>
    <w:rsid w:val="60E6D5D2"/>
    <w:rsid w:val="60E9142F"/>
    <w:rsid w:val="60E97C4E"/>
    <w:rsid w:val="60EA29E5"/>
    <w:rsid w:val="60EA90C4"/>
    <w:rsid w:val="60EB2947"/>
    <w:rsid w:val="60ECC01E"/>
    <w:rsid w:val="60EE41F9"/>
    <w:rsid w:val="60FC312A"/>
    <w:rsid w:val="60FD6877"/>
    <w:rsid w:val="60FEA633"/>
    <w:rsid w:val="6103F06A"/>
    <w:rsid w:val="610441B2"/>
    <w:rsid w:val="61056EBD"/>
    <w:rsid w:val="6105ED1B"/>
    <w:rsid w:val="610983A5"/>
    <w:rsid w:val="610D4A15"/>
    <w:rsid w:val="610DB3F7"/>
    <w:rsid w:val="610EB29C"/>
    <w:rsid w:val="610EEAEC"/>
    <w:rsid w:val="610F49BD"/>
    <w:rsid w:val="61100F74"/>
    <w:rsid w:val="6110473D"/>
    <w:rsid w:val="61131BB0"/>
    <w:rsid w:val="6115F4A5"/>
    <w:rsid w:val="6116846D"/>
    <w:rsid w:val="611746AB"/>
    <w:rsid w:val="6118C837"/>
    <w:rsid w:val="611B6550"/>
    <w:rsid w:val="611F6D9F"/>
    <w:rsid w:val="6122047B"/>
    <w:rsid w:val="6127C64D"/>
    <w:rsid w:val="612C0359"/>
    <w:rsid w:val="61306348"/>
    <w:rsid w:val="6130EBC8"/>
    <w:rsid w:val="6131EB94"/>
    <w:rsid w:val="613438C6"/>
    <w:rsid w:val="6134A9FF"/>
    <w:rsid w:val="61360D08"/>
    <w:rsid w:val="613975B3"/>
    <w:rsid w:val="613A16B0"/>
    <w:rsid w:val="613BF0C7"/>
    <w:rsid w:val="613CEDD7"/>
    <w:rsid w:val="613F51B9"/>
    <w:rsid w:val="6140F07F"/>
    <w:rsid w:val="6144C11A"/>
    <w:rsid w:val="614588C3"/>
    <w:rsid w:val="6145F229"/>
    <w:rsid w:val="61464705"/>
    <w:rsid w:val="6149CEDE"/>
    <w:rsid w:val="614B9A9B"/>
    <w:rsid w:val="614BE3F6"/>
    <w:rsid w:val="614DFE2C"/>
    <w:rsid w:val="61500738"/>
    <w:rsid w:val="6152D97F"/>
    <w:rsid w:val="615326E1"/>
    <w:rsid w:val="615E10CA"/>
    <w:rsid w:val="615E6E73"/>
    <w:rsid w:val="615F308B"/>
    <w:rsid w:val="6162BA04"/>
    <w:rsid w:val="61639E55"/>
    <w:rsid w:val="6164B28A"/>
    <w:rsid w:val="6165A013"/>
    <w:rsid w:val="6167125B"/>
    <w:rsid w:val="61676E8B"/>
    <w:rsid w:val="6167B657"/>
    <w:rsid w:val="616D5C69"/>
    <w:rsid w:val="6170D904"/>
    <w:rsid w:val="61768EE7"/>
    <w:rsid w:val="61775E88"/>
    <w:rsid w:val="6177FC47"/>
    <w:rsid w:val="617870B1"/>
    <w:rsid w:val="6178BEED"/>
    <w:rsid w:val="6179F314"/>
    <w:rsid w:val="617CC0C9"/>
    <w:rsid w:val="618060D4"/>
    <w:rsid w:val="618164C4"/>
    <w:rsid w:val="61822EA8"/>
    <w:rsid w:val="618378F2"/>
    <w:rsid w:val="6184C4F6"/>
    <w:rsid w:val="618D8350"/>
    <w:rsid w:val="618E6601"/>
    <w:rsid w:val="6191143D"/>
    <w:rsid w:val="6192A576"/>
    <w:rsid w:val="6195A5D0"/>
    <w:rsid w:val="6196A4AE"/>
    <w:rsid w:val="6197BC89"/>
    <w:rsid w:val="61989200"/>
    <w:rsid w:val="61A17DC2"/>
    <w:rsid w:val="61A7789D"/>
    <w:rsid w:val="61AE04D1"/>
    <w:rsid w:val="61B04D13"/>
    <w:rsid w:val="61B195CA"/>
    <w:rsid w:val="61B2BB63"/>
    <w:rsid w:val="61B550A9"/>
    <w:rsid w:val="61B76592"/>
    <w:rsid w:val="61B92A11"/>
    <w:rsid w:val="61BD4BEC"/>
    <w:rsid w:val="61BDC97F"/>
    <w:rsid w:val="61BDCA19"/>
    <w:rsid w:val="61BECCD8"/>
    <w:rsid w:val="61BEDCA4"/>
    <w:rsid w:val="61C56FCE"/>
    <w:rsid w:val="61C8CDD3"/>
    <w:rsid w:val="61C91A6F"/>
    <w:rsid w:val="61CAAD7F"/>
    <w:rsid w:val="61CC0A28"/>
    <w:rsid w:val="61D0C524"/>
    <w:rsid w:val="61D4A9A6"/>
    <w:rsid w:val="61D62DD0"/>
    <w:rsid w:val="61D75693"/>
    <w:rsid w:val="61DC4098"/>
    <w:rsid w:val="61DD48AD"/>
    <w:rsid w:val="61DE6E71"/>
    <w:rsid w:val="61DEF4F3"/>
    <w:rsid w:val="61DFF860"/>
    <w:rsid w:val="61E5D9D2"/>
    <w:rsid w:val="61E9279D"/>
    <w:rsid w:val="61EAE857"/>
    <w:rsid w:val="61EC5ED7"/>
    <w:rsid w:val="61ED0F99"/>
    <w:rsid w:val="61F2616B"/>
    <w:rsid w:val="61F2EC25"/>
    <w:rsid w:val="61F44B56"/>
    <w:rsid w:val="61F70D45"/>
    <w:rsid w:val="61FAE437"/>
    <w:rsid w:val="6200E526"/>
    <w:rsid w:val="62012764"/>
    <w:rsid w:val="62035A67"/>
    <w:rsid w:val="62048BAE"/>
    <w:rsid w:val="620C419E"/>
    <w:rsid w:val="620E6F7B"/>
    <w:rsid w:val="620FE96F"/>
    <w:rsid w:val="6210D094"/>
    <w:rsid w:val="621462E5"/>
    <w:rsid w:val="621F8570"/>
    <w:rsid w:val="622987C6"/>
    <w:rsid w:val="622B7C83"/>
    <w:rsid w:val="622CEDC7"/>
    <w:rsid w:val="622D5045"/>
    <w:rsid w:val="622E15F7"/>
    <w:rsid w:val="623216E4"/>
    <w:rsid w:val="6239264D"/>
    <w:rsid w:val="623AF30F"/>
    <w:rsid w:val="623B2643"/>
    <w:rsid w:val="623B7D10"/>
    <w:rsid w:val="6242F467"/>
    <w:rsid w:val="62455548"/>
    <w:rsid w:val="62476D31"/>
    <w:rsid w:val="6248E917"/>
    <w:rsid w:val="62490803"/>
    <w:rsid w:val="624C2302"/>
    <w:rsid w:val="624DA557"/>
    <w:rsid w:val="62510E74"/>
    <w:rsid w:val="62558D7D"/>
    <w:rsid w:val="62587412"/>
    <w:rsid w:val="625EF9C5"/>
    <w:rsid w:val="625F0051"/>
    <w:rsid w:val="62618213"/>
    <w:rsid w:val="62637146"/>
    <w:rsid w:val="62664565"/>
    <w:rsid w:val="62674707"/>
    <w:rsid w:val="62677DF6"/>
    <w:rsid w:val="62684E16"/>
    <w:rsid w:val="6275430A"/>
    <w:rsid w:val="62768BC4"/>
    <w:rsid w:val="6276D3CD"/>
    <w:rsid w:val="627B5D03"/>
    <w:rsid w:val="627BBB96"/>
    <w:rsid w:val="627EE6AF"/>
    <w:rsid w:val="62827176"/>
    <w:rsid w:val="6283DB49"/>
    <w:rsid w:val="62841C34"/>
    <w:rsid w:val="628450B5"/>
    <w:rsid w:val="6284CE1D"/>
    <w:rsid w:val="62850486"/>
    <w:rsid w:val="6288E7C8"/>
    <w:rsid w:val="628A930C"/>
    <w:rsid w:val="628C071B"/>
    <w:rsid w:val="628CD18A"/>
    <w:rsid w:val="628FFD8E"/>
    <w:rsid w:val="62965EEF"/>
    <w:rsid w:val="6296D09C"/>
    <w:rsid w:val="6298346C"/>
    <w:rsid w:val="629B9CC3"/>
    <w:rsid w:val="629E4A9C"/>
    <w:rsid w:val="62A12AC6"/>
    <w:rsid w:val="62A814F9"/>
    <w:rsid w:val="62AA1E1B"/>
    <w:rsid w:val="62AA9D3B"/>
    <w:rsid w:val="62AC982F"/>
    <w:rsid w:val="62AD7E34"/>
    <w:rsid w:val="62B5ACBD"/>
    <w:rsid w:val="62B5E080"/>
    <w:rsid w:val="62B9EF02"/>
    <w:rsid w:val="62BA3AA3"/>
    <w:rsid w:val="62BD79A9"/>
    <w:rsid w:val="62BE4BA0"/>
    <w:rsid w:val="62BEDF05"/>
    <w:rsid w:val="62BF4DC9"/>
    <w:rsid w:val="62BFED33"/>
    <w:rsid w:val="62C2FA77"/>
    <w:rsid w:val="62C41375"/>
    <w:rsid w:val="62C549AA"/>
    <w:rsid w:val="62C6B1B7"/>
    <w:rsid w:val="62CCA8E0"/>
    <w:rsid w:val="62CE8B19"/>
    <w:rsid w:val="62D25B5E"/>
    <w:rsid w:val="62D2E94D"/>
    <w:rsid w:val="62D3019E"/>
    <w:rsid w:val="62D4DAAB"/>
    <w:rsid w:val="62D7DE0C"/>
    <w:rsid w:val="62E0718B"/>
    <w:rsid w:val="62E107D7"/>
    <w:rsid w:val="62E25950"/>
    <w:rsid w:val="62E6C54F"/>
    <w:rsid w:val="62E788D2"/>
    <w:rsid w:val="62E7F344"/>
    <w:rsid w:val="62E84E60"/>
    <w:rsid w:val="62EC32B3"/>
    <w:rsid w:val="62ED14D0"/>
    <w:rsid w:val="62EEB684"/>
    <w:rsid w:val="62F8946D"/>
    <w:rsid w:val="62F965C0"/>
    <w:rsid w:val="62FF5803"/>
    <w:rsid w:val="63006875"/>
    <w:rsid w:val="63056BD0"/>
    <w:rsid w:val="630613F3"/>
    <w:rsid w:val="630ACC41"/>
    <w:rsid w:val="630BF856"/>
    <w:rsid w:val="630CDC33"/>
    <w:rsid w:val="630F0585"/>
    <w:rsid w:val="6316EF94"/>
    <w:rsid w:val="631B4A6A"/>
    <w:rsid w:val="631DA026"/>
    <w:rsid w:val="631DC718"/>
    <w:rsid w:val="63209044"/>
    <w:rsid w:val="6325E052"/>
    <w:rsid w:val="6329CEDA"/>
    <w:rsid w:val="632ECD7E"/>
    <w:rsid w:val="63338BF1"/>
    <w:rsid w:val="633A4E6A"/>
    <w:rsid w:val="633C8594"/>
    <w:rsid w:val="633D4184"/>
    <w:rsid w:val="633DB5B4"/>
    <w:rsid w:val="633E0310"/>
    <w:rsid w:val="633EE266"/>
    <w:rsid w:val="6340E108"/>
    <w:rsid w:val="63421970"/>
    <w:rsid w:val="6344236C"/>
    <w:rsid w:val="634A9BFC"/>
    <w:rsid w:val="634B75BC"/>
    <w:rsid w:val="634F5ECB"/>
    <w:rsid w:val="635070ED"/>
    <w:rsid w:val="6351397B"/>
    <w:rsid w:val="63539FC0"/>
    <w:rsid w:val="6354362B"/>
    <w:rsid w:val="6359D16A"/>
    <w:rsid w:val="635A9847"/>
    <w:rsid w:val="635AE99B"/>
    <w:rsid w:val="635E1FE9"/>
    <w:rsid w:val="635EDCE4"/>
    <w:rsid w:val="635FC837"/>
    <w:rsid w:val="63600205"/>
    <w:rsid w:val="63614624"/>
    <w:rsid w:val="63656A12"/>
    <w:rsid w:val="63693327"/>
    <w:rsid w:val="636BE1FA"/>
    <w:rsid w:val="636BE8D3"/>
    <w:rsid w:val="636DD2B8"/>
    <w:rsid w:val="636E08AF"/>
    <w:rsid w:val="63707984"/>
    <w:rsid w:val="63715CD9"/>
    <w:rsid w:val="63729759"/>
    <w:rsid w:val="63734F61"/>
    <w:rsid w:val="637509E8"/>
    <w:rsid w:val="63770868"/>
    <w:rsid w:val="63800681"/>
    <w:rsid w:val="63807B8C"/>
    <w:rsid w:val="6380E8B8"/>
    <w:rsid w:val="638E6E92"/>
    <w:rsid w:val="63983427"/>
    <w:rsid w:val="639DEF06"/>
    <w:rsid w:val="639EBABC"/>
    <w:rsid w:val="63A78234"/>
    <w:rsid w:val="63A9A8C2"/>
    <w:rsid w:val="63A9ACD8"/>
    <w:rsid w:val="63A9DD4A"/>
    <w:rsid w:val="63B44003"/>
    <w:rsid w:val="63B5274D"/>
    <w:rsid w:val="63B5B78A"/>
    <w:rsid w:val="63BF41B0"/>
    <w:rsid w:val="63C052A2"/>
    <w:rsid w:val="63C12769"/>
    <w:rsid w:val="63C3A153"/>
    <w:rsid w:val="63C79C98"/>
    <w:rsid w:val="63C93F82"/>
    <w:rsid w:val="63CA81E0"/>
    <w:rsid w:val="63CD9519"/>
    <w:rsid w:val="63D0D26D"/>
    <w:rsid w:val="63D6B761"/>
    <w:rsid w:val="63D991A6"/>
    <w:rsid w:val="63DCA6B3"/>
    <w:rsid w:val="63DD1DA4"/>
    <w:rsid w:val="63DE0FE8"/>
    <w:rsid w:val="63DF11F1"/>
    <w:rsid w:val="63E1F303"/>
    <w:rsid w:val="63E33AC0"/>
    <w:rsid w:val="63E52646"/>
    <w:rsid w:val="63E5C383"/>
    <w:rsid w:val="63E6F964"/>
    <w:rsid w:val="63E8D229"/>
    <w:rsid w:val="63E8F074"/>
    <w:rsid w:val="63EFD6CE"/>
    <w:rsid w:val="63F10A03"/>
    <w:rsid w:val="63F7F73F"/>
    <w:rsid w:val="63FB6CD8"/>
    <w:rsid w:val="63FE0502"/>
    <w:rsid w:val="64009FA9"/>
    <w:rsid w:val="6403CD67"/>
    <w:rsid w:val="640439E2"/>
    <w:rsid w:val="64056DEE"/>
    <w:rsid w:val="640AFA05"/>
    <w:rsid w:val="640C65D2"/>
    <w:rsid w:val="640D2E80"/>
    <w:rsid w:val="64114714"/>
    <w:rsid w:val="641240A4"/>
    <w:rsid w:val="6418A7A4"/>
    <w:rsid w:val="6418DE48"/>
    <w:rsid w:val="641C1A66"/>
    <w:rsid w:val="64258814"/>
    <w:rsid w:val="64272421"/>
    <w:rsid w:val="642BF6F8"/>
    <w:rsid w:val="642CA469"/>
    <w:rsid w:val="642DBA2F"/>
    <w:rsid w:val="642EF6FB"/>
    <w:rsid w:val="64305922"/>
    <w:rsid w:val="64366BB8"/>
    <w:rsid w:val="6436DFC8"/>
    <w:rsid w:val="643A519E"/>
    <w:rsid w:val="644022AE"/>
    <w:rsid w:val="64405401"/>
    <w:rsid w:val="6448314B"/>
    <w:rsid w:val="644AE1EA"/>
    <w:rsid w:val="644BF7BB"/>
    <w:rsid w:val="644DFE7F"/>
    <w:rsid w:val="64507D5E"/>
    <w:rsid w:val="6453DCE5"/>
    <w:rsid w:val="6454453D"/>
    <w:rsid w:val="6455641F"/>
    <w:rsid w:val="6455698D"/>
    <w:rsid w:val="6457B762"/>
    <w:rsid w:val="645869F5"/>
    <w:rsid w:val="645A86F9"/>
    <w:rsid w:val="645ABAEA"/>
    <w:rsid w:val="645B686D"/>
    <w:rsid w:val="645DA58B"/>
    <w:rsid w:val="645E4DFA"/>
    <w:rsid w:val="645F4D96"/>
    <w:rsid w:val="64605DDF"/>
    <w:rsid w:val="64696F0C"/>
    <w:rsid w:val="646B51D8"/>
    <w:rsid w:val="646FC983"/>
    <w:rsid w:val="6470035B"/>
    <w:rsid w:val="64724A57"/>
    <w:rsid w:val="647339D5"/>
    <w:rsid w:val="64741A11"/>
    <w:rsid w:val="64774716"/>
    <w:rsid w:val="6477FC69"/>
    <w:rsid w:val="6478D58F"/>
    <w:rsid w:val="647C9E4A"/>
    <w:rsid w:val="647D4CB5"/>
    <w:rsid w:val="647D52E1"/>
    <w:rsid w:val="64809D52"/>
    <w:rsid w:val="6480B535"/>
    <w:rsid w:val="648146B3"/>
    <w:rsid w:val="6481B3ED"/>
    <w:rsid w:val="648274D8"/>
    <w:rsid w:val="64859D45"/>
    <w:rsid w:val="648751EE"/>
    <w:rsid w:val="6489CE91"/>
    <w:rsid w:val="648CF956"/>
    <w:rsid w:val="64919EA8"/>
    <w:rsid w:val="6492BBAD"/>
    <w:rsid w:val="6493E721"/>
    <w:rsid w:val="64968198"/>
    <w:rsid w:val="6497315A"/>
    <w:rsid w:val="64977D08"/>
    <w:rsid w:val="6498EB24"/>
    <w:rsid w:val="649B380C"/>
    <w:rsid w:val="649BDCBE"/>
    <w:rsid w:val="649CD160"/>
    <w:rsid w:val="649FEEB7"/>
    <w:rsid w:val="64A17BE3"/>
    <w:rsid w:val="64A2DB4B"/>
    <w:rsid w:val="64AD7F72"/>
    <w:rsid w:val="64AE19EC"/>
    <w:rsid w:val="64B090EC"/>
    <w:rsid w:val="64B2CBF5"/>
    <w:rsid w:val="64B2D024"/>
    <w:rsid w:val="64B32549"/>
    <w:rsid w:val="64B333D2"/>
    <w:rsid w:val="64B53312"/>
    <w:rsid w:val="64BF9E2B"/>
    <w:rsid w:val="64C066D3"/>
    <w:rsid w:val="64C06C25"/>
    <w:rsid w:val="64C2CE91"/>
    <w:rsid w:val="64C462EB"/>
    <w:rsid w:val="64C50D25"/>
    <w:rsid w:val="64C51807"/>
    <w:rsid w:val="64C7AAE3"/>
    <w:rsid w:val="64C7FEE1"/>
    <w:rsid w:val="64C9C160"/>
    <w:rsid w:val="64CDCC68"/>
    <w:rsid w:val="64DD622B"/>
    <w:rsid w:val="64DF285C"/>
    <w:rsid w:val="64E058DC"/>
    <w:rsid w:val="64E0833E"/>
    <w:rsid w:val="64E090AE"/>
    <w:rsid w:val="64E19B71"/>
    <w:rsid w:val="64E21CED"/>
    <w:rsid w:val="64E27F92"/>
    <w:rsid w:val="64E3A314"/>
    <w:rsid w:val="64E4A539"/>
    <w:rsid w:val="64EA716B"/>
    <w:rsid w:val="64ED6F6A"/>
    <w:rsid w:val="64EE99E6"/>
    <w:rsid w:val="64EFCC20"/>
    <w:rsid w:val="64F318BC"/>
    <w:rsid w:val="64F66A42"/>
    <w:rsid w:val="64F6ECE1"/>
    <w:rsid w:val="6502D1EE"/>
    <w:rsid w:val="6502FBBD"/>
    <w:rsid w:val="65052043"/>
    <w:rsid w:val="6508C992"/>
    <w:rsid w:val="650A6070"/>
    <w:rsid w:val="6512B795"/>
    <w:rsid w:val="65142362"/>
    <w:rsid w:val="6514BBB2"/>
    <w:rsid w:val="65172671"/>
    <w:rsid w:val="651A3DCE"/>
    <w:rsid w:val="651AD4E8"/>
    <w:rsid w:val="651D6153"/>
    <w:rsid w:val="65229323"/>
    <w:rsid w:val="6525364E"/>
    <w:rsid w:val="65282A77"/>
    <w:rsid w:val="6528CAB5"/>
    <w:rsid w:val="6529DBC4"/>
    <w:rsid w:val="652C179D"/>
    <w:rsid w:val="65318D86"/>
    <w:rsid w:val="65336739"/>
    <w:rsid w:val="65341C35"/>
    <w:rsid w:val="65397676"/>
    <w:rsid w:val="653CFB2B"/>
    <w:rsid w:val="65424528"/>
    <w:rsid w:val="6544FD7C"/>
    <w:rsid w:val="65484597"/>
    <w:rsid w:val="65497A96"/>
    <w:rsid w:val="65499B22"/>
    <w:rsid w:val="654C5BD9"/>
    <w:rsid w:val="654D5E8F"/>
    <w:rsid w:val="65509DE0"/>
    <w:rsid w:val="6551E44B"/>
    <w:rsid w:val="6554B62C"/>
    <w:rsid w:val="65553E4E"/>
    <w:rsid w:val="65598248"/>
    <w:rsid w:val="6559980B"/>
    <w:rsid w:val="655B8178"/>
    <w:rsid w:val="655F4DF2"/>
    <w:rsid w:val="6561888E"/>
    <w:rsid w:val="6566D813"/>
    <w:rsid w:val="6568D59D"/>
    <w:rsid w:val="65694D82"/>
    <w:rsid w:val="656B6D3E"/>
    <w:rsid w:val="656D104A"/>
    <w:rsid w:val="656D5595"/>
    <w:rsid w:val="656E510F"/>
    <w:rsid w:val="65723ABF"/>
    <w:rsid w:val="6577DC03"/>
    <w:rsid w:val="65783CAF"/>
    <w:rsid w:val="65801620"/>
    <w:rsid w:val="6582D1EB"/>
    <w:rsid w:val="6583C241"/>
    <w:rsid w:val="65863600"/>
    <w:rsid w:val="65884AC2"/>
    <w:rsid w:val="658962EE"/>
    <w:rsid w:val="658B9A79"/>
    <w:rsid w:val="658C5473"/>
    <w:rsid w:val="658D1ACD"/>
    <w:rsid w:val="658F3E6C"/>
    <w:rsid w:val="658F4786"/>
    <w:rsid w:val="65904734"/>
    <w:rsid w:val="6590BF32"/>
    <w:rsid w:val="6592184C"/>
    <w:rsid w:val="659A0982"/>
    <w:rsid w:val="65A1D9DE"/>
    <w:rsid w:val="65A2B29A"/>
    <w:rsid w:val="65A8D01F"/>
    <w:rsid w:val="65A9E3A6"/>
    <w:rsid w:val="65AA2D3C"/>
    <w:rsid w:val="65AA536C"/>
    <w:rsid w:val="65AAB2BC"/>
    <w:rsid w:val="65ADC5BF"/>
    <w:rsid w:val="65ADD201"/>
    <w:rsid w:val="65AF013C"/>
    <w:rsid w:val="65B18A22"/>
    <w:rsid w:val="65B429B7"/>
    <w:rsid w:val="65BB714A"/>
    <w:rsid w:val="65BD66D4"/>
    <w:rsid w:val="65C055A3"/>
    <w:rsid w:val="65C2FAD7"/>
    <w:rsid w:val="65C70D44"/>
    <w:rsid w:val="65C891DF"/>
    <w:rsid w:val="65CF5F01"/>
    <w:rsid w:val="65D10BCF"/>
    <w:rsid w:val="65D2483B"/>
    <w:rsid w:val="65D3A250"/>
    <w:rsid w:val="65D75048"/>
    <w:rsid w:val="65D85E21"/>
    <w:rsid w:val="65DA5D38"/>
    <w:rsid w:val="65DC16DF"/>
    <w:rsid w:val="65DCA40A"/>
    <w:rsid w:val="65DD66F5"/>
    <w:rsid w:val="65DE827F"/>
    <w:rsid w:val="65DFF137"/>
    <w:rsid w:val="65E0F1EC"/>
    <w:rsid w:val="65E4B2C8"/>
    <w:rsid w:val="65E8AEDC"/>
    <w:rsid w:val="65EE07BD"/>
    <w:rsid w:val="65F3AD66"/>
    <w:rsid w:val="65F46073"/>
    <w:rsid w:val="65F64515"/>
    <w:rsid w:val="65F6CFC1"/>
    <w:rsid w:val="65F7D78B"/>
    <w:rsid w:val="65F9ECF0"/>
    <w:rsid w:val="65FE5B26"/>
    <w:rsid w:val="65FF3039"/>
    <w:rsid w:val="65FF3CAF"/>
    <w:rsid w:val="6600A486"/>
    <w:rsid w:val="6605B243"/>
    <w:rsid w:val="660B2F81"/>
    <w:rsid w:val="660C0C0C"/>
    <w:rsid w:val="660FFAD7"/>
    <w:rsid w:val="661684CA"/>
    <w:rsid w:val="66176136"/>
    <w:rsid w:val="661AEFB2"/>
    <w:rsid w:val="661DA241"/>
    <w:rsid w:val="661F852E"/>
    <w:rsid w:val="661FAF13"/>
    <w:rsid w:val="66200011"/>
    <w:rsid w:val="6620203E"/>
    <w:rsid w:val="66230F63"/>
    <w:rsid w:val="66274833"/>
    <w:rsid w:val="662ACAB2"/>
    <w:rsid w:val="662B8D71"/>
    <w:rsid w:val="662E51BD"/>
    <w:rsid w:val="66313917"/>
    <w:rsid w:val="66313A72"/>
    <w:rsid w:val="6632A92D"/>
    <w:rsid w:val="663C0236"/>
    <w:rsid w:val="663C2F3A"/>
    <w:rsid w:val="6640BFA8"/>
    <w:rsid w:val="6642FB50"/>
    <w:rsid w:val="664376E4"/>
    <w:rsid w:val="66446054"/>
    <w:rsid w:val="664824DB"/>
    <w:rsid w:val="664C989A"/>
    <w:rsid w:val="664F8686"/>
    <w:rsid w:val="665293DE"/>
    <w:rsid w:val="6652A232"/>
    <w:rsid w:val="665357C9"/>
    <w:rsid w:val="6654CBD4"/>
    <w:rsid w:val="6657D817"/>
    <w:rsid w:val="66590B2E"/>
    <w:rsid w:val="665A15BD"/>
    <w:rsid w:val="665A7F37"/>
    <w:rsid w:val="665CE209"/>
    <w:rsid w:val="665FFDF0"/>
    <w:rsid w:val="66602E29"/>
    <w:rsid w:val="6660F610"/>
    <w:rsid w:val="6662C687"/>
    <w:rsid w:val="6663DD23"/>
    <w:rsid w:val="66645145"/>
    <w:rsid w:val="6669EF96"/>
    <w:rsid w:val="666D6010"/>
    <w:rsid w:val="666FD6BE"/>
    <w:rsid w:val="6670ED18"/>
    <w:rsid w:val="667FB3ED"/>
    <w:rsid w:val="6685873A"/>
    <w:rsid w:val="6685C73A"/>
    <w:rsid w:val="6687095D"/>
    <w:rsid w:val="66875130"/>
    <w:rsid w:val="66895942"/>
    <w:rsid w:val="6689DDBF"/>
    <w:rsid w:val="668D8984"/>
    <w:rsid w:val="668E2A9C"/>
    <w:rsid w:val="6691E359"/>
    <w:rsid w:val="6691F86B"/>
    <w:rsid w:val="669387A7"/>
    <w:rsid w:val="66979EBB"/>
    <w:rsid w:val="66983789"/>
    <w:rsid w:val="66998EF3"/>
    <w:rsid w:val="66A212F8"/>
    <w:rsid w:val="66A50760"/>
    <w:rsid w:val="66A5984D"/>
    <w:rsid w:val="66A63585"/>
    <w:rsid w:val="66A95B4A"/>
    <w:rsid w:val="66AD6AE5"/>
    <w:rsid w:val="66B66CB7"/>
    <w:rsid w:val="66B976D5"/>
    <w:rsid w:val="66BCF643"/>
    <w:rsid w:val="66BFA826"/>
    <w:rsid w:val="66C528A6"/>
    <w:rsid w:val="66C565A8"/>
    <w:rsid w:val="66C73C01"/>
    <w:rsid w:val="66C9953C"/>
    <w:rsid w:val="66CB2B45"/>
    <w:rsid w:val="66CB83C8"/>
    <w:rsid w:val="66CBBFD8"/>
    <w:rsid w:val="66CC19B2"/>
    <w:rsid w:val="66CC44DB"/>
    <w:rsid w:val="66CD755B"/>
    <w:rsid w:val="66D33481"/>
    <w:rsid w:val="66D6C2B7"/>
    <w:rsid w:val="66D96313"/>
    <w:rsid w:val="66DBA050"/>
    <w:rsid w:val="66E05C3E"/>
    <w:rsid w:val="66E4D5F0"/>
    <w:rsid w:val="66E9DAC7"/>
    <w:rsid w:val="66EC7951"/>
    <w:rsid w:val="66EEFFBB"/>
    <w:rsid w:val="66F1693F"/>
    <w:rsid w:val="66F2E1F1"/>
    <w:rsid w:val="66F36C5D"/>
    <w:rsid w:val="66FFD9EF"/>
    <w:rsid w:val="67005D38"/>
    <w:rsid w:val="67042494"/>
    <w:rsid w:val="6707462B"/>
    <w:rsid w:val="6708B236"/>
    <w:rsid w:val="67091B8F"/>
    <w:rsid w:val="67117B3E"/>
    <w:rsid w:val="6711EDF1"/>
    <w:rsid w:val="671906C7"/>
    <w:rsid w:val="671ABCC6"/>
    <w:rsid w:val="671AD93C"/>
    <w:rsid w:val="671C4EDD"/>
    <w:rsid w:val="67200C5D"/>
    <w:rsid w:val="67224B6C"/>
    <w:rsid w:val="672337D1"/>
    <w:rsid w:val="6726A13C"/>
    <w:rsid w:val="67285C1D"/>
    <w:rsid w:val="672C442C"/>
    <w:rsid w:val="672CC07A"/>
    <w:rsid w:val="672E4840"/>
    <w:rsid w:val="6730D8AD"/>
    <w:rsid w:val="6733FF8D"/>
    <w:rsid w:val="67391443"/>
    <w:rsid w:val="6744865A"/>
    <w:rsid w:val="6745D589"/>
    <w:rsid w:val="6746E2E9"/>
    <w:rsid w:val="67481EF3"/>
    <w:rsid w:val="67485B16"/>
    <w:rsid w:val="67493773"/>
    <w:rsid w:val="674DA96F"/>
    <w:rsid w:val="674E498D"/>
    <w:rsid w:val="675041DF"/>
    <w:rsid w:val="67570DE3"/>
    <w:rsid w:val="67580EBD"/>
    <w:rsid w:val="675966ED"/>
    <w:rsid w:val="675980AB"/>
    <w:rsid w:val="675A9280"/>
    <w:rsid w:val="675F36D3"/>
    <w:rsid w:val="676447CC"/>
    <w:rsid w:val="6765C1FB"/>
    <w:rsid w:val="676A66A3"/>
    <w:rsid w:val="67706621"/>
    <w:rsid w:val="67721422"/>
    <w:rsid w:val="67737245"/>
    <w:rsid w:val="6775D716"/>
    <w:rsid w:val="677A4E77"/>
    <w:rsid w:val="677AEB63"/>
    <w:rsid w:val="677BA1A5"/>
    <w:rsid w:val="677CD30B"/>
    <w:rsid w:val="677E26D5"/>
    <w:rsid w:val="6783161B"/>
    <w:rsid w:val="6783E87C"/>
    <w:rsid w:val="678635F2"/>
    <w:rsid w:val="678ABFD5"/>
    <w:rsid w:val="678B7B9E"/>
    <w:rsid w:val="678BD046"/>
    <w:rsid w:val="6791888C"/>
    <w:rsid w:val="6792974F"/>
    <w:rsid w:val="6793BC39"/>
    <w:rsid w:val="67953011"/>
    <w:rsid w:val="67993BDB"/>
    <w:rsid w:val="679A80AF"/>
    <w:rsid w:val="679D3B78"/>
    <w:rsid w:val="67A2DDC2"/>
    <w:rsid w:val="67A4B24C"/>
    <w:rsid w:val="67AB0C60"/>
    <w:rsid w:val="67ADA16F"/>
    <w:rsid w:val="67B2D373"/>
    <w:rsid w:val="67B4A5C6"/>
    <w:rsid w:val="67BB6C0A"/>
    <w:rsid w:val="67BEF894"/>
    <w:rsid w:val="67BF60DA"/>
    <w:rsid w:val="67C2E088"/>
    <w:rsid w:val="67C37882"/>
    <w:rsid w:val="67C56EF5"/>
    <w:rsid w:val="67C6FD2C"/>
    <w:rsid w:val="67CDB394"/>
    <w:rsid w:val="67CED462"/>
    <w:rsid w:val="67CED65A"/>
    <w:rsid w:val="67CF3A41"/>
    <w:rsid w:val="67D320B9"/>
    <w:rsid w:val="67D5EE4F"/>
    <w:rsid w:val="67D66320"/>
    <w:rsid w:val="67DCD6CB"/>
    <w:rsid w:val="67E00D24"/>
    <w:rsid w:val="67E1E8EF"/>
    <w:rsid w:val="67E730C3"/>
    <w:rsid w:val="67E94884"/>
    <w:rsid w:val="67EBF75C"/>
    <w:rsid w:val="67EE7F7D"/>
    <w:rsid w:val="67F1D8D2"/>
    <w:rsid w:val="67F58A03"/>
    <w:rsid w:val="67F71740"/>
    <w:rsid w:val="67F75DDB"/>
    <w:rsid w:val="67F81186"/>
    <w:rsid w:val="67FAB4EB"/>
    <w:rsid w:val="67FE5821"/>
    <w:rsid w:val="67FF1002"/>
    <w:rsid w:val="6800CD1A"/>
    <w:rsid w:val="68046261"/>
    <w:rsid w:val="68072F74"/>
    <w:rsid w:val="680E182F"/>
    <w:rsid w:val="680F89BB"/>
    <w:rsid w:val="6811C668"/>
    <w:rsid w:val="6815B808"/>
    <w:rsid w:val="68181F41"/>
    <w:rsid w:val="681979BC"/>
    <w:rsid w:val="6821949B"/>
    <w:rsid w:val="6821F540"/>
    <w:rsid w:val="6821F7B3"/>
    <w:rsid w:val="6826B1B9"/>
    <w:rsid w:val="682A5540"/>
    <w:rsid w:val="682C3461"/>
    <w:rsid w:val="682E37D1"/>
    <w:rsid w:val="68311045"/>
    <w:rsid w:val="68313F34"/>
    <w:rsid w:val="6831A706"/>
    <w:rsid w:val="683348F6"/>
    <w:rsid w:val="6834F419"/>
    <w:rsid w:val="683E6605"/>
    <w:rsid w:val="6840DD59"/>
    <w:rsid w:val="68461927"/>
    <w:rsid w:val="6848AB47"/>
    <w:rsid w:val="684993BB"/>
    <w:rsid w:val="684A1BBC"/>
    <w:rsid w:val="684B0A1D"/>
    <w:rsid w:val="684B1C97"/>
    <w:rsid w:val="684DBDDF"/>
    <w:rsid w:val="684F79CF"/>
    <w:rsid w:val="6851297B"/>
    <w:rsid w:val="6852D19A"/>
    <w:rsid w:val="6853955F"/>
    <w:rsid w:val="685558B1"/>
    <w:rsid w:val="6858395F"/>
    <w:rsid w:val="685AF611"/>
    <w:rsid w:val="685EAC9B"/>
    <w:rsid w:val="68622ADD"/>
    <w:rsid w:val="6862E6DB"/>
    <w:rsid w:val="6863B215"/>
    <w:rsid w:val="6865364D"/>
    <w:rsid w:val="68655475"/>
    <w:rsid w:val="686A816E"/>
    <w:rsid w:val="6871E171"/>
    <w:rsid w:val="68727CA0"/>
    <w:rsid w:val="687BAE96"/>
    <w:rsid w:val="687C0117"/>
    <w:rsid w:val="687C11F7"/>
    <w:rsid w:val="687E06F1"/>
    <w:rsid w:val="68887BD6"/>
    <w:rsid w:val="688BD947"/>
    <w:rsid w:val="689142D1"/>
    <w:rsid w:val="6891CF70"/>
    <w:rsid w:val="68921478"/>
    <w:rsid w:val="68962624"/>
    <w:rsid w:val="68980E71"/>
    <w:rsid w:val="689C0366"/>
    <w:rsid w:val="689DC7FF"/>
    <w:rsid w:val="689F6002"/>
    <w:rsid w:val="68A019F2"/>
    <w:rsid w:val="68A04F91"/>
    <w:rsid w:val="68A0609A"/>
    <w:rsid w:val="68A4BDB7"/>
    <w:rsid w:val="68A649AD"/>
    <w:rsid w:val="68A71658"/>
    <w:rsid w:val="68A9234E"/>
    <w:rsid w:val="68AE43DE"/>
    <w:rsid w:val="68AF9293"/>
    <w:rsid w:val="68AFB4AA"/>
    <w:rsid w:val="68B2D842"/>
    <w:rsid w:val="68B2FB6A"/>
    <w:rsid w:val="68B4528B"/>
    <w:rsid w:val="68B50DB4"/>
    <w:rsid w:val="68B72CFB"/>
    <w:rsid w:val="68B77917"/>
    <w:rsid w:val="68B84340"/>
    <w:rsid w:val="68BC7718"/>
    <w:rsid w:val="68BD5E72"/>
    <w:rsid w:val="68BE08B5"/>
    <w:rsid w:val="68C21252"/>
    <w:rsid w:val="68C27C11"/>
    <w:rsid w:val="68C42746"/>
    <w:rsid w:val="68C539E8"/>
    <w:rsid w:val="68C732F5"/>
    <w:rsid w:val="68CACB42"/>
    <w:rsid w:val="68CB70DF"/>
    <w:rsid w:val="68DD58EF"/>
    <w:rsid w:val="68DF478E"/>
    <w:rsid w:val="68E2BD70"/>
    <w:rsid w:val="68E3C66C"/>
    <w:rsid w:val="68E529BF"/>
    <w:rsid w:val="68EB3D04"/>
    <w:rsid w:val="68F4509F"/>
    <w:rsid w:val="68FB19C8"/>
    <w:rsid w:val="6903831F"/>
    <w:rsid w:val="690A157D"/>
    <w:rsid w:val="690CA13B"/>
    <w:rsid w:val="690EED6D"/>
    <w:rsid w:val="69114AE6"/>
    <w:rsid w:val="6913B166"/>
    <w:rsid w:val="6915251E"/>
    <w:rsid w:val="69164E6C"/>
    <w:rsid w:val="691C4261"/>
    <w:rsid w:val="69217ADE"/>
    <w:rsid w:val="6924C7A2"/>
    <w:rsid w:val="69272D81"/>
    <w:rsid w:val="692AC0FF"/>
    <w:rsid w:val="692C2D3A"/>
    <w:rsid w:val="692C5E3F"/>
    <w:rsid w:val="692D55DE"/>
    <w:rsid w:val="693242EC"/>
    <w:rsid w:val="6932489C"/>
    <w:rsid w:val="6935BA18"/>
    <w:rsid w:val="693B3FB9"/>
    <w:rsid w:val="693B62C1"/>
    <w:rsid w:val="693DB4FF"/>
    <w:rsid w:val="693F54B6"/>
    <w:rsid w:val="694753AA"/>
    <w:rsid w:val="6948A548"/>
    <w:rsid w:val="69518F75"/>
    <w:rsid w:val="6951BFBB"/>
    <w:rsid w:val="6953958C"/>
    <w:rsid w:val="6959B74D"/>
    <w:rsid w:val="695BCB9A"/>
    <w:rsid w:val="695CF465"/>
    <w:rsid w:val="695D61CD"/>
    <w:rsid w:val="696078CF"/>
    <w:rsid w:val="69663626"/>
    <w:rsid w:val="69664319"/>
    <w:rsid w:val="6967E690"/>
    <w:rsid w:val="696A0FC1"/>
    <w:rsid w:val="696C2B31"/>
    <w:rsid w:val="696C6306"/>
    <w:rsid w:val="69740DE3"/>
    <w:rsid w:val="697A53DA"/>
    <w:rsid w:val="697B0300"/>
    <w:rsid w:val="697D0925"/>
    <w:rsid w:val="697E896A"/>
    <w:rsid w:val="69805525"/>
    <w:rsid w:val="6980BD1E"/>
    <w:rsid w:val="69817CD3"/>
    <w:rsid w:val="6985331E"/>
    <w:rsid w:val="698BCE9C"/>
    <w:rsid w:val="698F5138"/>
    <w:rsid w:val="698FF6E5"/>
    <w:rsid w:val="6994701E"/>
    <w:rsid w:val="699BA1EB"/>
    <w:rsid w:val="699CADB6"/>
    <w:rsid w:val="699D2E87"/>
    <w:rsid w:val="69A10137"/>
    <w:rsid w:val="69A29992"/>
    <w:rsid w:val="69A2A0A3"/>
    <w:rsid w:val="69A5061B"/>
    <w:rsid w:val="69A56E04"/>
    <w:rsid w:val="69A5921F"/>
    <w:rsid w:val="69A97B3D"/>
    <w:rsid w:val="69AA53B7"/>
    <w:rsid w:val="69ABDBAE"/>
    <w:rsid w:val="69AE4B4F"/>
    <w:rsid w:val="69B22C29"/>
    <w:rsid w:val="69B4CB93"/>
    <w:rsid w:val="69B8971D"/>
    <w:rsid w:val="69B90AAA"/>
    <w:rsid w:val="69BE35E2"/>
    <w:rsid w:val="69C0C9E9"/>
    <w:rsid w:val="69C22BC7"/>
    <w:rsid w:val="69C4C7DD"/>
    <w:rsid w:val="69CBA1B7"/>
    <w:rsid w:val="69CEEC47"/>
    <w:rsid w:val="69DAB108"/>
    <w:rsid w:val="69DBDBD0"/>
    <w:rsid w:val="69DC4408"/>
    <w:rsid w:val="69DC7B27"/>
    <w:rsid w:val="69DDA4C6"/>
    <w:rsid w:val="69E8E1D6"/>
    <w:rsid w:val="69EB83C1"/>
    <w:rsid w:val="69EE352E"/>
    <w:rsid w:val="69F1FF3E"/>
    <w:rsid w:val="69F4B5EC"/>
    <w:rsid w:val="69F8583A"/>
    <w:rsid w:val="69FC5B94"/>
    <w:rsid w:val="69FD28D4"/>
    <w:rsid w:val="69FEDE5A"/>
    <w:rsid w:val="6A0135C3"/>
    <w:rsid w:val="6A01D953"/>
    <w:rsid w:val="6A04C1AF"/>
    <w:rsid w:val="6A06FD9E"/>
    <w:rsid w:val="6A07FC3F"/>
    <w:rsid w:val="6A098CF2"/>
    <w:rsid w:val="6A0AAB19"/>
    <w:rsid w:val="6A125430"/>
    <w:rsid w:val="6A13446A"/>
    <w:rsid w:val="6A134BDF"/>
    <w:rsid w:val="6A13FCCC"/>
    <w:rsid w:val="6A1450B6"/>
    <w:rsid w:val="6A14D088"/>
    <w:rsid w:val="6A182261"/>
    <w:rsid w:val="6A18F753"/>
    <w:rsid w:val="6A1EE05F"/>
    <w:rsid w:val="6A1EF13B"/>
    <w:rsid w:val="6A1FC38C"/>
    <w:rsid w:val="6A204F3E"/>
    <w:rsid w:val="6A23A47B"/>
    <w:rsid w:val="6A24945F"/>
    <w:rsid w:val="6A270ACF"/>
    <w:rsid w:val="6A28B919"/>
    <w:rsid w:val="6A29D77E"/>
    <w:rsid w:val="6A2B423B"/>
    <w:rsid w:val="6A2C3289"/>
    <w:rsid w:val="6A31815D"/>
    <w:rsid w:val="6A32351A"/>
    <w:rsid w:val="6A338558"/>
    <w:rsid w:val="6A34A785"/>
    <w:rsid w:val="6A367B5F"/>
    <w:rsid w:val="6A36861F"/>
    <w:rsid w:val="6A370CF8"/>
    <w:rsid w:val="6A37A334"/>
    <w:rsid w:val="6A3C0F2B"/>
    <w:rsid w:val="6A3CB175"/>
    <w:rsid w:val="6A3D6B27"/>
    <w:rsid w:val="6A40B68E"/>
    <w:rsid w:val="6A421D82"/>
    <w:rsid w:val="6A463FCA"/>
    <w:rsid w:val="6A468CB2"/>
    <w:rsid w:val="6A4A5AF7"/>
    <w:rsid w:val="6A4D4332"/>
    <w:rsid w:val="6A4D669E"/>
    <w:rsid w:val="6A4E5272"/>
    <w:rsid w:val="6A5D7111"/>
    <w:rsid w:val="6A5ECFBA"/>
    <w:rsid w:val="6A6277AD"/>
    <w:rsid w:val="6A632BD3"/>
    <w:rsid w:val="6A6BF265"/>
    <w:rsid w:val="6A6FB8B9"/>
    <w:rsid w:val="6A7044A2"/>
    <w:rsid w:val="6A7295BD"/>
    <w:rsid w:val="6A7A24C8"/>
    <w:rsid w:val="6A7CE4F7"/>
    <w:rsid w:val="6A8192F0"/>
    <w:rsid w:val="6A8554BB"/>
    <w:rsid w:val="6A862CE8"/>
    <w:rsid w:val="6A888AD8"/>
    <w:rsid w:val="6A8A0E12"/>
    <w:rsid w:val="6A8BBFEF"/>
    <w:rsid w:val="6A9053E0"/>
    <w:rsid w:val="6A913FE9"/>
    <w:rsid w:val="6A9144EB"/>
    <w:rsid w:val="6A94D1B1"/>
    <w:rsid w:val="6A955B9F"/>
    <w:rsid w:val="6A95CFDE"/>
    <w:rsid w:val="6A96A0E4"/>
    <w:rsid w:val="6A9C6A33"/>
    <w:rsid w:val="6A9FE077"/>
    <w:rsid w:val="6AA416EE"/>
    <w:rsid w:val="6AA79A16"/>
    <w:rsid w:val="6AA80B28"/>
    <w:rsid w:val="6AAB2AE4"/>
    <w:rsid w:val="6AB1FA45"/>
    <w:rsid w:val="6AB2CCF1"/>
    <w:rsid w:val="6AB5721D"/>
    <w:rsid w:val="6AB696C1"/>
    <w:rsid w:val="6ABB587F"/>
    <w:rsid w:val="6ABC5097"/>
    <w:rsid w:val="6AC1ABE3"/>
    <w:rsid w:val="6AC375F0"/>
    <w:rsid w:val="6AC42505"/>
    <w:rsid w:val="6AC7C05B"/>
    <w:rsid w:val="6ACDEF6B"/>
    <w:rsid w:val="6ACFAF37"/>
    <w:rsid w:val="6AD15662"/>
    <w:rsid w:val="6AD24B95"/>
    <w:rsid w:val="6AD30B9D"/>
    <w:rsid w:val="6AD4BB1B"/>
    <w:rsid w:val="6AD70C88"/>
    <w:rsid w:val="6AD85E34"/>
    <w:rsid w:val="6ADA2E53"/>
    <w:rsid w:val="6ADAC7F7"/>
    <w:rsid w:val="6AE0E66D"/>
    <w:rsid w:val="6AE46CA7"/>
    <w:rsid w:val="6AEA3A40"/>
    <w:rsid w:val="6AEB6619"/>
    <w:rsid w:val="6AEDCBD6"/>
    <w:rsid w:val="6AEFC2A7"/>
    <w:rsid w:val="6AF0B54F"/>
    <w:rsid w:val="6AF2AE62"/>
    <w:rsid w:val="6AF52B20"/>
    <w:rsid w:val="6AF58781"/>
    <w:rsid w:val="6AF9A93A"/>
    <w:rsid w:val="6AF9C549"/>
    <w:rsid w:val="6AFB4DA9"/>
    <w:rsid w:val="6AFE7F47"/>
    <w:rsid w:val="6B010088"/>
    <w:rsid w:val="6B03061A"/>
    <w:rsid w:val="6B07905C"/>
    <w:rsid w:val="6B095343"/>
    <w:rsid w:val="6B097DE6"/>
    <w:rsid w:val="6B0EE6E0"/>
    <w:rsid w:val="6B12B245"/>
    <w:rsid w:val="6B155D2E"/>
    <w:rsid w:val="6B174192"/>
    <w:rsid w:val="6B1F3132"/>
    <w:rsid w:val="6B246C98"/>
    <w:rsid w:val="6B270E3C"/>
    <w:rsid w:val="6B275293"/>
    <w:rsid w:val="6B296ED7"/>
    <w:rsid w:val="6B2A077D"/>
    <w:rsid w:val="6B2EED8C"/>
    <w:rsid w:val="6B2FC826"/>
    <w:rsid w:val="6B34B177"/>
    <w:rsid w:val="6B3A3DED"/>
    <w:rsid w:val="6B3A923A"/>
    <w:rsid w:val="6B3ADEB9"/>
    <w:rsid w:val="6B3C944E"/>
    <w:rsid w:val="6B3D97DB"/>
    <w:rsid w:val="6B41231C"/>
    <w:rsid w:val="6B41707D"/>
    <w:rsid w:val="6B4296EA"/>
    <w:rsid w:val="6B481818"/>
    <w:rsid w:val="6B4EA7B9"/>
    <w:rsid w:val="6B4EED5F"/>
    <w:rsid w:val="6B5146BB"/>
    <w:rsid w:val="6B5169F0"/>
    <w:rsid w:val="6B5261E5"/>
    <w:rsid w:val="6B557D13"/>
    <w:rsid w:val="6B5B2F87"/>
    <w:rsid w:val="6B5E8A29"/>
    <w:rsid w:val="6B600143"/>
    <w:rsid w:val="6B64F528"/>
    <w:rsid w:val="6B669B5B"/>
    <w:rsid w:val="6B6767E1"/>
    <w:rsid w:val="6B6A4C7E"/>
    <w:rsid w:val="6B6B3A6C"/>
    <w:rsid w:val="6B6B89EF"/>
    <w:rsid w:val="6B6BB4E0"/>
    <w:rsid w:val="6B6D7A59"/>
    <w:rsid w:val="6B6E6DD0"/>
    <w:rsid w:val="6B7070FA"/>
    <w:rsid w:val="6B780752"/>
    <w:rsid w:val="6B78EB7B"/>
    <w:rsid w:val="6B7A5B60"/>
    <w:rsid w:val="6B7B60D8"/>
    <w:rsid w:val="6B7F9C67"/>
    <w:rsid w:val="6B83D8FE"/>
    <w:rsid w:val="6B85C468"/>
    <w:rsid w:val="6B867977"/>
    <w:rsid w:val="6B88B951"/>
    <w:rsid w:val="6B89768E"/>
    <w:rsid w:val="6B8B9A5E"/>
    <w:rsid w:val="6B8C17B9"/>
    <w:rsid w:val="6B8CABC2"/>
    <w:rsid w:val="6B8D1888"/>
    <w:rsid w:val="6B95D526"/>
    <w:rsid w:val="6B9B8129"/>
    <w:rsid w:val="6B9BBA09"/>
    <w:rsid w:val="6B9C62E3"/>
    <w:rsid w:val="6B9D57A0"/>
    <w:rsid w:val="6B9DCF98"/>
    <w:rsid w:val="6B9F9E77"/>
    <w:rsid w:val="6BA0DBA8"/>
    <w:rsid w:val="6BA5F070"/>
    <w:rsid w:val="6BAE4D85"/>
    <w:rsid w:val="6BB04041"/>
    <w:rsid w:val="6BB258A5"/>
    <w:rsid w:val="6BB2B9D5"/>
    <w:rsid w:val="6BB70B5C"/>
    <w:rsid w:val="6BB75873"/>
    <w:rsid w:val="6BB769C3"/>
    <w:rsid w:val="6BB7CD0F"/>
    <w:rsid w:val="6BB7E8DF"/>
    <w:rsid w:val="6BBCC696"/>
    <w:rsid w:val="6BBCD148"/>
    <w:rsid w:val="6BC2D05C"/>
    <w:rsid w:val="6BC4C3CC"/>
    <w:rsid w:val="6BC7EA2D"/>
    <w:rsid w:val="6BCD6A56"/>
    <w:rsid w:val="6BCF2D2D"/>
    <w:rsid w:val="6BD12914"/>
    <w:rsid w:val="6BD26DE9"/>
    <w:rsid w:val="6BD2A9E1"/>
    <w:rsid w:val="6BD3941C"/>
    <w:rsid w:val="6BD47E27"/>
    <w:rsid w:val="6BD90D96"/>
    <w:rsid w:val="6BDE9CCA"/>
    <w:rsid w:val="6BDED93A"/>
    <w:rsid w:val="6BDEE71B"/>
    <w:rsid w:val="6BDFCD47"/>
    <w:rsid w:val="6BE457D3"/>
    <w:rsid w:val="6BE54E95"/>
    <w:rsid w:val="6BE8D2A2"/>
    <w:rsid w:val="6BE90C92"/>
    <w:rsid w:val="6BE9E5E1"/>
    <w:rsid w:val="6BEA1BA8"/>
    <w:rsid w:val="6BEB9C90"/>
    <w:rsid w:val="6BEC4569"/>
    <w:rsid w:val="6BEE4326"/>
    <w:rsid w:val="6BEED9C8"/>
    <w:rsid w:val="6BF06E3F"/>
    <w:rsid w:val="6BF20119"/>
    <w:rsid w:val="6BFA46DA"/>
    <w:rsid w:val="6BFAD4FF"/>
    <w:rsid w:val="6C02D886"/>
    <w:rsid w:val="6C09D3AA"/>
    <w:rsid w:val="6C0C86B7"/>
    <w:rsid w:val="6C0FACC1"/>
    <w:rsid w:val="6C106FA1"/>
    <w:rsid w:val="6C1112E3"/>
    <w:rsid w:val="6C154288"/>
    <w:rsid w:val="6C15CAEF"/>
    <w:rsid w:val="6C1771E7"/>
    <w:rsid w:val="6C1862B3"/>
    <w:rsid w:val="6C1B2674"/>
    <w:rsid w:val="6C1B4A05"/>
    <w:rsid w:val="6C1FB03D"/>
    <w:rsid w:val="6C229DDD"/>
    <w:rsid w:val="6C22A09A"/>
    <w:rsid w:val="6C23C5C5"/>
    <w:rsid w:val="6C2467FE"/>
    <w:rsid w:val="6C27FB8D"/>
    <w:rsid w:val="6C29021C"/>
    <w:rsid w:val="6C2B8A55"/>
    <w:rsid w:val="6C2D22B2"/>
    <w:rsid w:val="6C2DBEDF"/>
    <w:rsid w:val="6C31AADE"/>
    <w:rsid w:val="6C32CCE4"/>
    <w:rsid w:val="6C37F57F"/>
    <w:rsid w:val="6C39A5AF"/>
    <w:rsid w:val="6C3D4E37"/>
    <w:rsid w:val="6C3D6259"/>
    <w:rsid w:val="6C3E392D"/>
    <w:rsid w:val="6C43D844"/>
    <w:rsid w:val="6C4CEF22"/>
    <w:rsid w:val="6C515B05"/>
    <w:rsid w:val="6C5743A2"/>
    <w:rsid w:val="6C5933D3"/>
    <w:rsid w:val="6C5E6389"/>
    <w:rsid w:val="6C621711"/>
    <w:rsid w:val="6C67BAE7"/>
    <w:rsid w:val="6C691F11"/>
    <w:rsid w:val="6C6A8DB6"/>
    <w:rsid w:val="6C6FFDC9"/>
    <w:rsid w:val="6C70181B"/>
    <w:rsid w:val="6C70B678"/>
    <w:rsid w:val="6C70D925"/>
    <w:rsid w:val="6C72D7B6"/>
    <w:rsid w:val="6C72E5DC"/>
    <w:rsid w:val="6C76CA24"/>
    <w:rsid w:val="6C7A3A4B"/>
    <w:rsid w:val="6C7F0106"/>
    <w:rsid w:val="6C8581D3"/>
    <w:rsid w:val="6C8D2066"/>
    <w:rsid w:val="6C8E60DB"/>
    <w:rsid w:val="6C906BC5"/>
    <w:rsid w:val="6C913CD2"/>
    <w:rsid w:val="6C940EC8"/>
    <w:rsid w:val="6C95B7FF"/>
    <w:rsid w:val="6C960D1E"/>
    <w:rsid w:val="6C96EA65"/>
    <w:rsid w:val="6C974588"/>
    <w:rsid w:val="6C9956CE"/>
    <w:rsid w:val="6CA0C8B2"/>
    <w:rsid w:val="6CAEDDFE"/>
    <w:rsid w:val="6CAEEE1F"/>
    <w:rsid w:val="6CAF2CB2"/>
    <w:rsid w:val="6CAF4536"/>
    <w:rsid w:val="6CB4C33D"/>
    <w:rsid w:val="6CB8CB54"/>
    <w:rsid w:val="6CBA625F"/>
    <w:rsid w:val="6CBC713F"/>
    <w:rsid w:val="6CBE5774"/>
    <w:rsid w:val="6CC85ABD"/>
    <w:rsid w:val="6CC93CC3"/>
    <w:rsid w:val="6CCA9760"/>
    <w:rsid w:val="6CCDA87D"/>
    <w:rsid w:val="6CD007B7"/>
    <w:rsid w:val="6CD06382"/>
    <w:rsid w:val="6CD51E50"/>
    <w:rsid w:val="6CD56486"/>
    <w:rsid w:val="6CD5B616"/>
    <w:rsid w:val="6CD60E4E"/>
    <w:rsid w:val="6CD67219"/>
    <w:rsid w:val="6CDA5D31"/>
    <w:rsid w:val="6CDC3DFE"/>
    <w:rsid w:val="6CDE639A"/>
    <w:rsid w:val="6CE101D7"/>
    <w:rsid w:val="6CE3B1AA"/>
    <w:rsid w:val="6CE5AB16"/>
    <w:rsid w:val="6CF09563"/>
    <w:rsid w:val="6CF1188D"/>
    <w:rsid w:val="6CF4FF58"/>
    <w:rsid w:val="6CF5B316"/>
    <w:rsid w:val="6CFB9182"/>
    <w:rsid w:val="6D0313D9"/>
    <w:rsid w:val="6D04BE53"/>
    <w:rsid w:val="6D076904"/>
    <w:rsid w:val="6D0A03E7"/>
    <w:rsid w:val="6D0F3F8F"/>
    <w:rsid w:val="6D121096"/>
    <w:rsid w:val="6D147922"/>
    <w:rsid w:val="6D175B18"/>
    <w:rsid w:val="6D1A11ED"/>
    <w:rsid w:val="6D1A2BE9"/>
    <w:rsid w:val="6D1C001A"/>
    <w:rsid w:val="6D2405DB"/>
    <w:rsid w:val="6D25A556"/>
    <w:rsid w:val="6D29359C"/>
    <w:rsid w:val="6D2BD478"/>
    <w:rsid w:val="6D2F6480"/>
    <w:rsid w:val="6D2FE7CF"/>
    <w:rsid w:val="6D2FFAA4"/>
    <w:rsid w:val="6D31E1CE"/>
    <w:rsid w:val="6D32FF8B"/>
    <w:rsid w:val="6D35A0AF"/>
    <w:rsid w:val="6D369FEC"/>
    <w:rsid w:val="6D36B3DE"/>
    <w:rsid w:val="6D3E6F7D"/>
    <w:rsid w:val="6D45165C"/>
    <w:rsid w:val="6D456BEF"/>
    <w:rsid w:val="6D47AA77"/>
    <w:rsid w:val="6D4B3802"/>
    <w:rsid w:val="6D4E9711"/>
    <w:rsid w:val="6D5062B2"/>
    <w:rsid w:val="6D5B9216"/>
    <w:rsid w:val="6D60B61A"/>
    <w:rsid w:val="6D6724ED"/>
    <w:rsid w:val="6D679C4F"/>
    <w:rsid w:val="6D6C11FA"/>
    <w:rsid w:val="6D6CF3E1"/>
    <w:rsid w:val="6D71BC50"/>
    <w:rsid w:val="6D74AD33"/>
    <w:rsid w:val="6D75D7F9"/>
    <w:rsid w:val="6D7A9DC5"/>
    <w:rsid w:val="6D7F47E0"/>
    <w:rsid w:val="6D92355F"/>
    <w:rsid w:val="6D92D5E1"/>
    <w:rsid w:val="6D949086"/>
    <w:rsid w:val="6D9579F5"/>
    <w:rsid w:val="6D96FED2"/>
    <w:rsid w:val="6D978BDC"/>
    <w:rsid w:val="6D9AB2E8"/>
    <w:rsid w:val="6D9B89D3"/>
    <w:rsid w:val="6D9CA5AB"/>
    <w:rsid w:val="6D9D9A37"/>
    <w:rsid w:val="6D9E0935"/>
    <w:rsid w:val="6DA37641"/>
    <w:rsid w:val="6DA6BE9A"/>
    <w:rsid w:val="6DA78FA7"/>
    <w:rsid w:val="6DAAA4C0"/>
    <w:rsid w:val="6DADC844"/>
    <w:rsid w:val="6DADF395"/>
    <w:rsid w:val="6DAFBE00"/>
    <w:rsid w:val="6DB102E2"/>
    <w:rsid w:val="6DB43603"/>
    <w:rsid w:val="6DC04D63"/>
    <w:rsid w:val="6DC520BC"/>
    <w:rsid w:val="6DC52BB0"/>
    <w:rsid w:val="6DC7F712"/>
    <w:rsid w:val="6DCBADD6"/>
    <w:rsid w:val="6DCCC4FD"/>
    <w:rsid w:val="6DCCE174"/>
    <w:rsid w:val="6DCCFBD5"/>
    <w:rsid w:val="6DD126B8"/>
    <w:rsid w:val="6DD1A63E"/>
    <w:rsid w:val="6DD85A1A"/>
    <w:rsid w:val="6DD99D0B"/>
    <w:rsid w:val="6DE00CCA"/>
    <w:rsid w:val="6DE06999"/>
    <w:rsid w:val="6DE1E48C"/>
    <w:rsid w:val="6DE2E7D4"/>
    <w:rsid w:val="6DE5928D"/>
    <w:rsid w:val="6DE7304D"/>
    <w:rsid w:val="6DE94591"/>
    <w:rsid w:val="6DECD45D"/>
    <w:rsid w:val="6DEF7B3D"/>
    <w:rsid w:val="6DF18458"/>
    <w:rsid w:val="6DF9EF04"/>
    <w:rsid w:val="6E00D48F"/>
    <w:rsid w:val="6E010131"/>
    <w:rsid w:val="6E02857D"/>
    <w:rsid w:val="6E02E53A"/>
    <w:rsid w:val="6E030AB5"/>
    <w:rsid w:val="6E06F0A3"/>
    <w:rsid w:val="6E0C031E"/>
    <w:rsid w:val="6E10FB1A"/>
    <w:rsid w:val="6E17E6B7"/>
    <w:rsid w:val="6E186C98"/>
    <w:rsid w:val="6E192171"/>
    <w:rsid w:val="6E19B3DD"/>
    <w:rsid w:val="6E1A824B"/>
    <w:rsid w:val="6E2183FF"/>
    <w:rsid w:val="6E23F983"/>
    <w:rsid w:val="6E26AF6A"/>
    <w:rsid w:val="6E285EBB"/>
    <w:rsid w:val="6E2BAE11"/>
    <w:rsid w:val="6E2D4397"/>
    <w:rsid w:val="6E2F8732"/>
    <w:rsid w:val="6E3806F5"/>
    <w:rsid w:val="6E3F142B"/>
    <w:rsid w:val="6E43A58D"/>
    <w:rsid w:val="6E43BEA5"/>
    <w:rsid w:val="6E446EAB"/>
    <w:rsid w:val="6E448346"/>
    <w:rsid w:val="6E479F06"/>
    <w:rsid w:val="6E484F81"/>
    <w:rsid w:val="6E49C933"/>
    <w:rsid w:val="6E49D68A"/>
    <w:rsid w:val="6E4A001D"/>
    <w:rsid w:val="6E51647C"/>
    <w:rsid w:val="6E5379E8"/>
    <w:rsid w:val="6E5513C4"/>
    <w:rsid w:val="6E555457"/>
    <w:rsid w:val="6E5C8B07"/>
    <w:rsid w:val="6E607255"/>
    <w:rsid w:val="6E63769F"/>
    <w:rsid w:val="6E653386"/>
    <w:rsid w:val="6E65B4BC"/>
    <w:rsid w:val="6E67E7F3"/>
    <w:rsid w:val="6E680460"/>
    <w:rsid w:val="6E71DEAF"/>
    <w:rsid w:val="6E72560B"/>
    <w:rsid w:val="6E7C14E1"/>
    <w:rsid w:val="6E7CCFBC"/>
    <w:rsid w:val="6E7E26D5"/>
    <w:rsid w:val="6E7F3171"/>
    <w:rsid w:val="6E7F4184"/>
    <w:rsid w:val="6E7FC48A"/>
    <w:rsid w:val="6E801FB6"/>
    <w:rsid w:val="6E823DA8"/>
    <w:rsid w:val="6E834A7C"/>
    <w:rsid w:val="6E8543A2"/>
    <w:rsid w:val="6E85A3E5"/>
    <w:rsid w:val="6E8A1E4B"/>
    <w:rsid w:val="6E8C3E48"/>
    <w:rsid w:val="6E8E8A6D"/>
    <w:rsid w:val="6E8F5AFE"/>
    <w:rsid w:val="6E90BDD8"/>
    <w:rsid w:val="6E944290"/>
    <w:rsid w:val="6E95DBC9"/>
    <w:rsid w:val="6E993AD7"/>
    <w:rsid w:val="6E9D4A0D"/>
    <w:rsid w:val="6E9FF1CB"/>
    <w:rsid w:val="6EA08EF7"/>
    <w:rsid w:val="6EA344CD"/>
    <w:rsid w:val="6EA6DEAF"/>
    <w:rsid w:val="6EA9BEA6"/>
    <w:rsid w:val="6EAB818B"/>
    <w:rsid w:val="6EAC6DB2"/>
    <w:rsid w:val="6EADABEB"/>
    <w:rsid w:val="6EC66912"/>
    <w:rsid w:val="6EC85224"/>
    <w:rsid w:val="6ECA1909"/>
    <w:rsid w:val="6ECD0F8B"/>
    <w:rsid w:val="6ECD91E2"/>
    <w:rsid w:val="6ED03B0A"/>
    <w:rsid w:val="6ED38A60"/>
    <w:rsid w:val="6EDC071B"/>
    <w:rsid w:val="6EDC81A6"/>
    <w:rsid w:val="6EDCC604"/>
    <w:rsid w:val="6EE0B16E"/>
    <w:rsid w:val="6EE4CBD6"/>
    <w:rsid w:val="6EE8F9AC"/>
    <w:rsid w:val="6EE9A14F"/>
    <w:rsid w:val="6EECAAE9"/>
    <w:rsid w:val="6EECE9D6"/>
    <w:rsid w:val="6EEDD297"/>
    <w:rsid w:val="6EEEF916"/>
    <w:rsid w:val="6EF0DE4D"/>
    <w:rsid w:val="6EF23FFC"/>
    <w:rsid w:val="6EF2D5FF"/>
    <w:rsid w:val="6EF420A5"/>
    <w:rsid w:val="6EF5C34E"/>
    <w:rsid w:val="6EF5DADE"/>
    <w:rsid w:val="6EFD2DB1"/>
    <w:rsid w:val="6EFE60CD"/>
    <w:rsid w:val="6EFEC953"/>
    <w:rsid w:val="6EFFCA81"/>
    <w:rsid w:val="6F0B7943"/>
    <w:rsid w:val="6F0C8CE5"/>
    <w:rsid w:val="6F0DC77D"/>
    <w:rsid w:val="6F109880"/>
    <w:rsid w:val="6F16F0CD"/>
    <w:rsid w:val="6F179F23"/>
    <w:rsid w:val="6F1C7A9C"/>
    <w:rsid w:val="6F1D4EA1"/>
    <w:rsid w:val="6F1EA11F"/>
    <w:rsid w:val="6F2257CA"/>
    <w:rsid w:val="6F2588F3"/>
    <w:rsid w:val="6F2655F0"/>
    <w:rsid w:val="6F26B30D"/>
    <w:rsid w:val="6F28CACD"/>
    <w:rsid w:val="6F2CCA66"/>
    <w:rsid w:val="6F333A21"/>
    <w:rsid w:val="6F39CC4F"/>
    <w:rsid w:val="6F3A46AE"/>
    <w:rsid w:val="6F3AB500"/>
    <w:rsid w:val="6F3AFEA5"/>
    <w:rsid w:val="6F3C2A2E"/>
    <w:rsid w:val="6F3C6D5E"/>
    <w:rsid w:val="6F40A74C"/>
    <w:rsid w:val="6F41529E"/>
    <w:rsid w:val="6F419EB7"/>
    <w:rsid w:val="6F4234F9"/>
    <w:rsid w:val="6F425A6E"/>
    <w:rsid w:val="6F4394A2"/>
    <w:rsid w:val="6F443DE6"/>
    <w:rsid w:val="6F45B3F0"/>
    <w:rsid w:val="6F47B2F7"/>
    <w:rsid w:val="6F49E5F4"/>
    <w:rsid w:val="6F4E299F"/>
    <w:rsid w:val="6F537E68"/>
    <w:rsid w:val="6F551334"/>
    <w:rsid w:val="6F560255"/>
    <w:rsid w:val="6F59A219"/>
    <w:rsid w:val="6F5EDB57"/>
    <w:rsid w:val="6F62316D"/>
    <w:rsid w:val="6F65B56F"/>
    <w:rsid w:val="6F660E33"/>
    <w:rsid w:val="6F667B4D"/>
    <w:rsid w:val="6F679095"/>
    <w:rsid w:val="6F67A171"/>
    <w:rsid w:val="6F67C5E7"/>
    <w:rsid w:val="6F687A48"/>
    <w:rsid w:val="6F6AAABC"/>
    <w:rsid w:val="6F6C37FF"/>
    <w:rsid w:val="6F70E6EB"/>
    <w:rsid w:val="6F710922"/>
    <w:rsid w:val="6F71BB4D"/>
    <w:rsid w:val="6F7284D9"/>
    <w:rsid w:val="6F72957F"/>
    <w:rsid w:val="6F745C64"/>
    <w:rsid w:val="6F761559"/>
    <w:rsid w:val="6F77A136"/>
    <w:rsid w:val="6F7A0318"/>
    <w:rsid w:val="6F7ADA4B"/>
    <w:rsid w:val="6F7C8296"/>
    <w:rsid w:val="6F7DC759"/>
    <w:rsid w:val="6F7E735B"/>
    <w:rsid w:val="6F81C98C"/>
    <w:rsid w:val="6F93CF70"/>
    <w:rsid w:val="6F990E40"/>
    <w:rsid w:val="6F999E31"/>
    <w:rsid w:val="6F99CF45"/>
    <w:rsid w:val="6F9A9EE2"/>
    <w:rsid w:val="6FA111BA"/>
    <w:rsid w:val="6FA2F70F"/>
    <w:rsid w:val="6FA59726"/>
    <w:rsid w:val="6FA93981"/>
    <w:rsid w:val="6FAA68BA"/>
    <w:rsid w:val="6FADF98E"/>
    <w:rsid w:val="6FB29586"/>
    <w:rsid w:val="6FB3664B"/>
    <w:rsid w:val="6FB41EDA"/>
    <w:rsid w:val="6FB65015"/>
    <w:rsid w:val="6FBBAF28"/>
    <w:rsid w:val="6FBBCFB3"/>
    <w:rsid w:val="6FBFDD79"/>
    <w:rsid w:val="6FC6BE67"/>
    <w:rsid w:val="6FCAD8C9"/>
    <w:rsid w:val="6FD0B8BC"/>
    <w:rsid w:val="6FD255E7"/>
    <w:rsid w:val="6FDA8AA2"/>
    <w:rsid w:val="6FDD2B7D"/>
    <w:rsid w:val="6FE1CF8B"/>
    <w:rsid w:val="6FE2371B"/>
    <w:rsid w:val="6FE3B758"/>
    <w:rsid w:val="6FE41935"/>
    <w:rsid w:val="6FEC32AD"/>
    <w:rsid w:val="6FEEB123"/>
    <w:rsid w:val="6FF2ACAF"/>
    <w:rsid w:val="6FF4E332"/>
    <w:rsid w:val="6FF6C8CB"/>
    <w:rsid w:val="6FF96A8F"/>
    <w:rsid w:val="6FFB6977"/>
    <w:rsid w:val="6FFB7DDE"/>
    <w:rsid w:val="6FFCD6B5"/>
    <w:rsid w:val="7006233C"/>
    <w:rsid w:val="7006BE1A"/>
    <w:rsid w:val="70074720"/>
    <w:rsid w:val="7007C67F"/>
    <w:rsid w:val="700BE14E"/>
    <w:rsid w:val="700DAF10"/>
    <w:rsid w:val="7012C0AF"/>
    <w:rsid w:val="7014C826"/>
    <w:rsid w:val="70184122"/>
    <w:rsid w:val="701E8AA8"/>
    <w:rsid w:val="70202E1E"/>
    <w:rsid w:val="7020651F"/>
    <w:rsid w:val="7021DCF8"/>
    <w:rsid w:val="70221D76"/>
    <w:rsid w:val="702228C2"/>
    <w:rsid w:val="70224FF8"/>
    <w:rsid w:val="702565D9"/>
    <w:rsid w:val="702B5946"/>
    <w:rsid w:val="70301440"/>
    <w:rsid w:val="703329DB"/>
    <w:rsid w:val="7033B961"/>
    <w:rsid w:val="703469A5"/>
    <w:rsid w:val="70389F02"/>
    <w:rsid w:val="7038FB36"/>
    <w:rsid w:val="703AD523"/>
    <w:rsid w:val="703D88F2"/>
    <w:rsid w:val="703F6014"/>
    <w:rsid w:val="7041D27F"/>
    <w:rsid w:val="704278B8"/>
    <w:rsid w:val="7044878C"/>
    <w:rsid w:val="704A66D4"/>
    <w:rsid w:val="7055F337"/>
    <w:rsid w:val="705AEC2F"/>
    <w:rsid w:val="705C50EE"/>
    <w:rsid w:val="705DF7A5"/>
    <w:rsid w:val="705FFB7C"/>
    <w:rsid w:val="7062BFB0"/>
    <w:rsid w:val="7062DD9E"/>
    <w:rsid w:val="7064FB3F"/>
    <w:rsid w:val="70666692"/>
    <w:rsid w:val="7066D9A1"/>
    <w:rsid w:val="7066F440"/>
    <w:rsid w:val="7068D4C6"/>
    <w:rsid w:val="706C8945"/>
    <w:rsid w:val="70710528"/>
    <w:rsid w:val="7071733A"/>
    <w:rsid w:val="7073643B"/>
    <w:rsid w:val="7075F95A"/>
    <w:rsid w:val="7076D771"/>
    <w:rsid w:val="70771FBD"/>
    <w:rsid w:val="70774B6D"/>
    <w:rsid w:val="70784205"/>
    <w:rsid w:val="707EAC6E"/>
    <w:rsid w:val="707ECFC5"/>
    <w:rsid w:val="7085853C"/>
    <w:rsid w:val="70863755"/>
    <w:rsid w:val="70883C17"/>
    <w:rsid w:val="708842B8"/>
    <w:rsid w:val="70894EF4"/>
    <w:rsid w:val="708A342D"/>
    <w:rsid w:val="7091F7DD"/>
    <w:rsid w:val="70921A75"/>
    <w:rsid w:val="70946F23"/>
    <w:rsid w:val="7098A4C4"/>
    <w:rsid w:val="709D9B7F"/>
    <w:rsid w:val="709E90F0"/>
    <w:rsid w:val="70A4CB47"/>
    <w:rsid w:val="70A6F653"/>
    <w:rsid w:val="70AA160F"/>
    <w:rsid w:val="70ADDD1B"/>
    <w:rsid w:val="70AE0442"/>
    <w:rsid w:val="70AFBA80"/>
    <w:rsid w:val="70B35537"/>
    <w:rsid w:val="70B4D344"/>
    <w:rsid w:val="70B68520"/>
    <w:rsid w:val="70B7DF9D"/>
    <w:rsid w:val="70B80F44"/>
    <w:rsid w:val="70BB6219"/>
    <w:rsid w:val="70BCC656"/>
    <w:rsid w:val="70BEC16E"/>
    <w:rsid w:val="70C6BD13"/>
    <w:rsid w:val="70CD71F2"/>
    <w:rsid w:val="70CD7852"/>
    <w:rsid w:val="70CF8497"/>
    <w:rsid w:val="70D09333"/>
    <w:rsid w:val="70D19449"/>
    <w:rsid w:val="70D5D52C"/>
    <w:rsid w:val="70DE4A68"/>
    <w:rsid w:val="70DF215B"/>
    <w:rsid w:val="70E16A7C"/>
    <w:rsid w:val="70E2101C"/>
    <w:rsid w:val="70E5437C"/>
    <w:rsid w:val="70E9980A"/>
    <w:rsid w:val="70EB709A"/>
    <w:rsid w:val="70ECCA05"/>
    <w:rsid w:val="70ECFC9F"/>
    <w:rsid w:val="70F02036"/>
    <w:rsid w:val="710184C1"/>
    <w:rsid w:val="7105DDE0"/>
    <w:rsid w:val="71083D83"/>
    <w:rsid w:val="710BC438"/>
    <w:rsid w:val="710C6EB5"/>
    <w:rsid w:val="710DB45F"/>
    <w:rsid w:val="71131B70"/>
    <w:rsid w:val="71174D52"/>
    <w:rsid w:val="711C28D1"/>
    <w:rsid w:val="7122D8BF"/>
    <w:rsid w:val="71272971"/>
    <w:rsid w:val="71279C04"/>
    <w:rsid w:val="7129E26F"/>
    <w:rsid w:val="712D7937"/>
    <w:rsid w:val="7130EBD8"/>
    <w:rsid w:val="7132C740"/>
    <w:rsid w:val="7134106E"/>
    <w:rsid w:val="71376676"/>
    <w:rsid w:val="7138B19E"/>
    <w:rsid w:val="7138F55A"/>
    <w:rsid w:val="713D3F9E"/>
    <w:rsid w:val="7140F514"/>
    <w:rsid w:val="7143BC1C"/>
    <w:rsid w:val="71460DF2"/>
    <w:rsid w:val="7147001C"/>
    <w:rsid w:val="714A4410"/>
    <w:rsid w:val="714D7D78"/>
    <w:rsid w:val="71503E30"/>
    <w:rsid w:val="71544026"/>
    <w:rsid w:val="71569DCC"/>
    <w:rsid w:val="7159BA40"/>
    <w:rsid w:val="715ADD23"/>
    <w:rsid w:val="715AFE1B"/>
    <w:rsid w:val="71606F43"/>
    <w:rsid w:val="7160F677"/>
    <w:rsid w:val="716AB071"/>
    <w:rsid w:val="716B0051"/>
    <w:rsid w:val="716BA2AC"/>
    <w:rsid w:val="71704018"/>
    <w:rsid w:val="7171A252"/>
    <w:rsid w:val="7172F39A"/>
    <w:rsid w:val="717BD752"/>
    <w:rsid w:val="717DFF8D"/>
    <w:rsid w:val="717E39BD"/>
    <w:rsid w:val="71829C72"/>
    <w:rsid w:val="7182A4CD"/>
    <w:rsid w:val="718374A3"/>
    <w:rsid w:val="718554F0"/>
    <w:rsid w:val="71877330"/>
    <w:rsid w:val="718D83D1"/>
    <w:rsid w:val="718E043F"/>
    <w:rsid w:val="7192FB7D"/>
    <w:rsid w:val="7193DBF0"/>
    <w:rsid w:val="7194602E"/>
    <w:rsid w:val="71966529"/>
    <w:rsid w:val="719B6A46"/>
    <w:rsid w:val="719C47C9"/>
    <w:rsid w:val="719E22E3"/>
    <w:rsid w:val="719FBD88"/>
    <w:rsid w:val="71A447BE"/>
    <w:rsid w:val="71A6F4A9"/>
    <w:rsid w:val="71AB379B"/>
    <w:rsid w:val="71AD4A0E"/>
    <w:rsid w:val="71B0852F"/>
    <w:rsid w:val="71B0C2EB"/>
    <w:rsid w:val="71B1DB20"/>
    <w:rsid w:val="71B34134"/>
    <w:rsid w:val="71B42C14"/>
    <w:rsid w:val="71B5A529"/>
    <w:rsid w:val="71B6A740"/>
    <w:rsid w:val="71B6DC73"/>
    <w:rsid w:val="71B74C82"/>
    <w:rsid w:val="71B9B0B6"/>
    <w:rsid w:val="71BA3A14"/>
    <w:rsid w:val="71BB011C"/>
    <w:rsid w:val="71BDEC7F"/>
    <w:rsid w:val="71BE06B7"/>
    <w:rsid w:val="71BFBE02"/>
    <w:rsid w:val="71C17107"/>
    <w:rsid w:val="71C376BA"/>
    <w:rsid w:val="71C4EF6A"/>
    <w:rsid w:val="71C6D4E7"/>
    <w:rsid w:val="71C9961F"/>
    <w:rsid w:val="71CAC884"/>
    <w:rsid w:val="71CCCD96"/>
    <w:rsid w:val="71D2FF24"/>
    <w:rsid w:val="71D5D235"/>
    <w:rsid w:val="71D959E2"/>
    <w:rsid w:val="71DA4F23"/>
    <w:rsid w:val="71DCD01A"/>
    <w:rsid w:val="71DF624F"/>
    <w:rsid w:val="71E2AE62"/>
    <w:rsid w:val="71E2D839"/>
    <w:rsid w:val="71E36E80"/>
    <w:rsid w:val="71E9D947"/>
    <w:rsid w:val="71EA0368"/>
    <w:rsid w:val="71EA5232"/>
    <w:rsid w:val="71EA9EE3"/>
    <w:rsid w:val="71ECB6B9"/>
    <w:rsid w:val="71F3903D"/>
    <w:rsid w:val="71F3EFEC"/>
    <w:rsid w:val="71F60204"/>
    <w:rsid w:val="71F9757B"/>
    <w:rsid w:val="71FDA423"/>
    <w:rsid w:val="71FFC251"/>
    <w:rsid w:val="7206D447"/>
    <w:rsid w:val="72091073"/>
    <w:rsid w:val="720987FE"/>
    <w:rsid w:val="720D1CAF"/>
    <w:rsid w:val="720EBA4B"/>
    <w:rsid w:val="720F2C88"/>
    <w:rsid w:val="7213BA66"/>
    <w:rsid w:val="7214DB47"/>
    <w:rsid w:val="7216CD00"/>
    <w:rsid w:val="7219C7A5"/>
    <w:rsid w:val="721AA885"/>
    <w:rsid w:val="721C7850"/>
    <w:rsid w:val="721F7DC1"/>
    <w:rsid w:val="721FD75E"/>
    <w:rsid w:val="72203107"/>
    <w:rsid w:val="722188EA"/>
    <w:rsid w:val="72297575"/>
    <w:rsid w:val="722B9830"/>
    <w:rsid w:val="722D58BD"/>
    <w:rsid w:val="722DD6C8"/>
    <w:rsid w:val="72394F8E"/>
    <w:rsid w:val="7239A5CD"/>
    <w:rsid w:val="723ECC7F"/>
    <w:rsid w:val="7242636B"/>
    <w:rsid w:val="7242BD1E"/>
    <w:rsid w:val="72460C9F"/>
    <w:rsid w:val="724A76EE"/>
    <w:rsid w:val="724E3761"/>
    <w:rsid w:val="725068C5"/>
    <w:rsid w:val="7255D7F0"/>
    <w:rsid w:val="725641FA"/>
    <w:rsid w:val="725808A4"/>
    <w:rsid w:val="72590E19"/>
    <w:rsid w:val="725997FC"/>
    <w:rsid w:val="725AB92C"/>
    <w:rsid w:val="725B6458"/>
    <w:rsid w:val="725E0543"/>
    <w:rsid w:val="725F0BB8"/>
    <w:rsid w:val="72663BA1"/>
    <w:rsid w:val="7268F25F"/>
    <w:rsid w:val="726AEC7A"/>
    <w:rsid w:val="726B6D37"/>
    <w:rsid w:val="726C6632"/>
    <w:rsid w:val="727592A5"/>
    <w:rsid w:val="727B5546"/>
    <w:rsid w:val="727B8591"/>
    <w:rsid w:val="727D9399"/>
    <w:rsid w:val="727E4D96"/>
    <w:rsid w:val="727EEE7B"/>
    <w:rsid w:val="728071F9"/>
    <w:rsid w:val="72832642"/>
    <w:rsid w:val="7283703B"/>
    <w:rsid w:val="728819D8"/>
    <w:rsid w:val="7289396A"/>
    <w:rsid w:val="72895EC3"/>
    <w:rsid w:val="728E833D"/>
    <w:rsid w:val="729A660A"/>
    <w:rsid w:val="72A00966"/>
    <w:rsid w:val="72A08D9B"/>
    <w:rsid w:val="72A1D01E"/>
    <w:rsid w:val="72A4700C"/>
    <w:rsid w:val="72A593B1"/>
    <w:rsid w:val="72ADAEAB"/>
    <w:rsid w:val="72ADC46E"/>
    <w:rsid w:val="72AE6FE1"/>
    <w:rsid w:val="72B7F40B"/>
    <w:rsid w:val="72B918F4"/>
    <w:rsid w:val="72B9E7D3"/>
    <w:rsid w:val="72BABE13"/>
    <w:rsid w:val="72BB34F1"/>
    <w:rsid w:val="72C9EE47"/>
    <w:rsid w:val="72CE0E88"/>
    <w:rsid w:val="72D1F8F6"/>
    <w:rsid w:val="72D27085"/>
    <w:rsid w:val="72D4AFF9"/>
    <w:rsid w:val="72D5C896"/>
    <w:rsid w:val="72D8AAA7"/>
    <w:rsid w:val="72DEEFC3"/>
    <w:rsid w:val="72E81DA2"/>
    <w:rsid w:val="72ECE181"/>
    <w:rsid w:val="72F1AE38"/>
    <w:rsid w:val="72F28A34"/>
    <w:rsid w:val="72F4364A"/>
    <w:rsid w:val="72F881AA"/>
    <w:rsid w:val="72FC8469"/>
    <w:rsid w:val="73025191"/>
    <w:rsid w:val="7306C77D"/>
    <w:rsid w:val="730BFDD5"/>
    <w:rsid w:val="730DF70F"/>
    <w:rsid w:val="730EE544"/>
    <w:rsid w:val="7310B319"/>
    <w:rsid w:val="7310F413"/>
    <w:rsid w:val="7311356B"/>
    <w:rsid w:val="73116770"/>
    <w:rsid w:val="73121138"/>
    <w:rsid w:val="73141680"/>
    <w:rsid w:val="7318952A"/>
    <w:rsid w:val="7318DAD4"/>
    <w:rsid w:val="731E32B1"/>
    <w:rsid w:val="73204047"/>
    <w:rsid w:val="73229927"/>
    <w:rsid w:val="7326568F"/>
    <w:rsid w:val="7326BB94"/>
    <w:rsid w:val="73301EB1"/>
    <w:rsid w:val="7331EFC3"/>
    <w:rsid w:val="73327158"/>
    <w:rsid w:val="73344821"/>
    <w:rsid w:val="7336A62D"/>
    <w:rsid w:val="733A0E73"/>
    <w:rsid w:val="73440DB6"/>
    <w:rsid w:val="734434ED"/>
    <w:rsid w:val="7348F89D"/>
    <w:rsid w:val="73491789"/>
    <w:rsid w:val="7349C280"/>
    <w:rsid w:val="734AA36C"/>
    <w:rsid w:val="734C9DF1"/>
    <w:rsid w:val="734E53B6"/>
    <w:rsid w:val="734F2C4C"/>
    <w:rsid w:val="7350BC02"/>
    <w:rsid w:val="7351E67B"/>
    <w:rsid w:val="73525777"/>
    <w:rsid w:val="7352E6C6"/>
    <w:rsid w:val="735397DA"/>
    <w:rsid w:val="73574775"/>
    <w:rsid w:val="73596DC7"/>
    <w:rsid w:val="7359BBF4"/>
    <w:rsid w:val="735AEF9F"/>
    <w:rsid w:val="735B6646"/>
    <w:rsid w:val="735BEFD9"/>
    <w:rsid w:val="735E19C5"/>
    <w:rsid w:val="735EC55C"/>
    <w:rsid w:val="7363D9A6"/>
    <w:rsid w:val="736871C2"/>
    <w:rsid w:val="7368BFBA"/>
    <w:rsid w:val="7368EA88"/>
    <w:rsid w:val="7369CF54"/>
    <w:rsid w:val="736A941E"/>
    <w:rsid w:val="7370B71A"/>
    <w:rsid w:val="73764A0C"/>
    <w:rsid w:val="7377DA81"/>
    <w:rsid w:val="73784E13"/>
    <w:rsid w:val="7378A02A"/>
    <w:rsid w:val="737AEFBB"/>
    <w:rsid w:val="737BE8DB"/>
    <w:rsid w:val="737C25C7"/>
    <w:rsid w:val="737EFF1B"/>
    <w:rsid w:val="73801902"/>
    <w:rsid w:val="73833993"/>
    <w:rsid w:val="7385F226"/>
    <w:rsid w:val="73861738"/>
    <w:rsid w:val="73884413"/>
    <w:rsid w:val="738B9056"/>
    <w:rsid w:val="738C3169"/>
    <w:rsid w:val="738C7266"/>
    <w:rsid w:val="738E785C"/>
    <w:rsid w:val="73910980"/>
    <w:rsid w:val="73941161"/>
    <w:rsid w:val="7396860D"/>
    <w:rsid w:val="739A7B31"/>
    <w:rsid w:val="73A3746B"/>
    <w:rsid w:val="73A6F1CD"/>
    <w:rsid w:val="73A8EC1B"/>
    <w:rsid w:val="73A9C973"/>
    <w:rsid w:val="73AA02E7"/>
    <w:rsid w:val="73AC41BE"/>
    <w:rsid w:val="73AD93E8"/>
    <w:rsid w:val="73ADC4F0"/>
    <w:rsid w:val="73AE4DBB"/>
    <w:rsid w:val="73AF869B"/>
    <w:rsid w:val="73B0E5A0"/>
    <w:rsid w:val="73B15243"/>
    <w:rsid w:val="73B68AB9"/>
    <w:rsid w:val="73BBC3DB"/>
    <w:rsid w:val="73BC0609"/>
    <w:rsid w:val="73C1837C"/>
    <w:rsid w:val="73C57D82"/>
    <w:rsid w:val="73C6FDCA"/>
    <w:rsid w:val="73CAEC01"/>
    <w:rsid w:val="73CE3B46"/>
    <w:rsid w:val="73D00E1A"/>
    <w:rsid w:val="73D129FA"/>
    <w:rsid w:val="73D9AFF8"/>
    <w:rsid w:val="73DB3B39"/>
    <w:rsid w:val="73DDE372"/>
    <w:rsid w:val="73E46464"/>
    <w:rsid w:val="73E8E2C8"/>
    <w:rsid w:val="73F23A94"/>
    <w:rsid w:val="73F636C5"/>
    <w:rsid w:val="73F97D87"/>
    <w:rsid w:val="73FD1603"/>
    <w:rsid w:val="740054AC"/>
    <w:rsid w:val="7400A188"/>
    <w:rsid w:val="740296B8"/>
    <w:rsid w:val="74061FAD"/>
    <w:rsid w:val="7407A655"/>
    <w:rsid w:val="740B2FFD"/>
    <w:rsid w:val="740B6C07"/>
    <w:rsid w:val="740ED014"/>
    <w:rsid w:val="740F9C44"/>
    <w:rsid w:val="74113878"/>
    <w:rsid w:val="74131BB4"/>
    <w:rsid w:val="741D3548"/>
    <w:rsid w:val="741DBDE1"/>
    <w:rsid w:val="741E319C"/>
    <w:rsid w:val="7421080B"/>
    <w:rsid w:val="7424B4B9"/>
    <w:rsid w:val="7425ACF0"/>
    <w:rsid w:val="74278738"/>
    <w:rsid w:val="7428632F"/>
    <w:rsid w:val="742994DD"/>
    <w:rsid w:val="742B78B0"/>
    <w:rsid w:val="7431883E"/>
    <w:rsid w:val="7438153C"/>
    <w:rsid w:val="743DE42D"/>
    <w:rsid w:val="743DF791"/>
    <w:rsid w:val="743F018F"/>
    <w:rsid w:val="7447CEB6"/>
    <w:rsid w:val="74495992"/>
    <w:rsid w:val="744AB543"/>
    <w:rsid w:val="744DCD4D"/>
    <w:rsid w:val="744E45C2"/>
    <w:rsid w:val="744E7222"/>
    <w:rsid w:val="7451064D"/>
    <w:rsid w:val="745399E3"/>
    <w:rsid w:val="74553263"/>
    <w:rsid w:val="7457B313"/>
    <w:rsid w:val="745B1FEB"/>
    <w:rsid w:val="745BA717"/>
    <w:rsid w:val="745DC928"/>
    <w:rsid w:val="745DD9B8"/>
    <w:rsid w:val="746118D5"/>
    <w:rsid w:val="74679F13"/>
    <w:rsid w:val="746837C8"/>
    <w:rsid w:val="7468BCC3"/>
    <w:rsid w:val="746A446E"/>
    <w:rsid w:val="746F3460"/>
    <w:rsid w:val="746F809D"/>
    <w:rsid w:val="74713E90"/>
    <w:rsid w:val="7472FFBC"/>
    <w:rsid w:val="74761B35"/>
    <w:rsid w:val="7476310D"/>
    <w:rsid w:val="747765A8"/>
    <w:rsid w:val="7478BADA"/>
    <w:rsid w:val="74796556"/>
    <w:rsid w:val="7479E98D"/>
    <w:rsid w:val="747A5C17"/>
    <w:rsid w:val="747B2B89"/>
    <w:rsid w:val="74803CAC"/>
    <w:rsid w:val="7483C779"/>
    <w:rsid w:val="7489DC1C"/>
    <w:rsid w:val="74907584"/>
    <w:rsid w:val="7497F999"/>
    <w:rsid w:val="749AB06D"/>
    <w:rsid w:val="749D5400"/>
    <w:rsid w:val="749EDD4D"/>
    <w:rsid w:val="74A08253"/>
    <w:rsid w:val="74A592B6"/>
    <w:rsid w:val="74A7FAA0"/>
    <w:rsid w:val="74A9D7FE"/>
    <w:rsid w:val="74AD3C15"/>
    <w:rsid w:val="74B090C6"/>
    <w:rsid w:val="74B1092C"/>
    <w:rsid w:val="74B47EBC"/>
    <w:rsid w:val="74B85E56"/>
    <w:rsid w:val="74B8EFBF"/>
    <w:rsid w:val="74BA8D53"/>
    <w:rsid w:val="74BF9349"/>
    <w:rsid w:val="74C042FE"/>
    <w:rsid w:val="74CD5D9B"/>
    <w:rsid w:val="74CEE9BF"/>
    <w:rsid w:val="74D03E68"/>
    <w:rsid w:val="74D359CE"/>
    <w:rsid w:val="74DC4284"/>
    <w:rsid w:val="74DC9EF4"/>
    <w:rsid w:val="74E12870"/>
    <w:rsid w:val="74E3224B"/>
    <w:rsid w:val="74E752E8"/>
    <w:rsid w:val="74E99783"/>
    <w:rsid w:val="74EA8648"/>
    <w:rsid w:val="74EB2058"/>
    <w:rsid w:val="74F44612"/>
    <w:rsid w:val="74F4C650"/>
    <w:rsid w:val="74F63AC6"/>
    <w:rsid w:val="74F6A941"/>
    <w:rsid w:val="74F71D99"/>
    <w:rsid w:val="74FC1C94"/>
    <w:rsid w:val="74FF1FC8"/>
    <w:rsid w:val="75043B02"/>
    <w:rsid w:val="7504ECAA"/>
    <w:rsid w:val="7506B1E2"/>
    <w:rsid w:val="750A2953"/>
    <w:rsid w:val="750D17F6"/>
    <w:rsid w:val="75141B63"/>
    <w:rsid w:val="751DB97E"/>
    <w:rsid w:val="751E7B28"/>
    <w:rsid w:val="752079E2"/>
    <w:rsid w:val="75209C31"/>
    <w:rsid w:val="7527435D"/>
    <w:rsid w:val="75306D8F"/>
    <w:rsid w:val="7531550D"/>
    <w:rsid w:val="75315DF2"/>
    <w:rsid w:val="75379C95"/>
    <w:rsid w:val="753B41FD"/>
    <w:rsid w:val="753EBAFD"/>
    <w:rsid w:val="753F941C"/>
    <w:rsid w:val="754631B6"/>
    <w:rsid w:val="75468A9E"/>
    <w:rsid w:val="754FD3A8"/>
    <w:rsid w:val="7550DFE9"/>
    <w:rsid w:val="755335FC"/>
    <w:rsid w:val="755515E2"/>
    <w:rsid w:val="755669FB"/>
    <w:rsid w:val="755A44FD"/>
    <w:rsid w:val="755E4ACB"/>
    <w:rsid w:val="755E9157"/>
    <w:rsid w:val="7560A4D4"/>
    <w:rsid w:val="756200B7"/>
    <w:rsid w:val="756737AA"/>
    <w:rsid w:val="756BD0BE"/>
    <w:rsid w:val="756D70F6"/>
    <w:rsid w:val="756D7ABA"/>
    <w:rsid w:val="75708E3B"/>
    <w:rsid w:val="7572A798"/>
    <w:rsid w:val="75754319"/>
    <w:rsid w:val="7576EF4F"/>
    <w:rsid w:val="7577F1F4"/>
    <w:rsid w:val="757CE0BC"/>
    <w:rsid w:val="757F9BF9"/>
    <w:rsid w:val="7583BD68"/>
    <w:rsid w:val="758AA8CB"/>
    <w:rsid w:val="758E2038"/>
    <w:rsid w:val="758E6290"/>
    <w:rsid w:val="75940A71"/>
    <w:rsid w:val="759CC7E5"/>
    <w:rsid w:val="759D99B4"/>
    <w:rsid w:val="759F28E4"/>
    <w:rsid w:val="75A1B37F"/>
    <w:rsid w:val="75A38961"/>
    <w:rsid w:val="75A46CD7"/>
    <w:rsid w:val="75A56DC7"/>
    <w:rsid w:val="75AB1202"/>
    <w:rsid w:val="75AE46EF"/>
    <w:rsid w:val="75AF5F5F"/>
    <w:rsid w:val="75B80E13"/>
    <w:rsid w:val="75BB2C95"/>
    <w:rsid w:val="75BBC2AC"/>
    <w:rsid w:val="75BC4BAB"/>
    <w:rsid w:val="75BE8589"/>
    <w:rsid w:val="75C0A4DA"/>
    <w:rsid w:val="75C0EF64"/>
    <w:rsid w:val="75C2EFA8"/>
    <w:rsid w:val="75C55E45"/>
    <w:rsid w:val="75C5B201"/>
    <w:rsid w:val="75C9101A"/>
    <w:rsid w:val="75CA5338"/>
    <w:rsid w:val="75CBB70D"/>
    <w:rsid w:val="75CD6F5A"/>
    <w:rsid w:val="75D1D25F"/>
    <w:rsid w:val="75D593B6"/>
    <w:rsid w:val="75D8B066"/>
    <w:rsid w:val="75DA32F6"/>
    <w:rsid w:val="75DBC089"/>
    <w:rsid w:val="75DC0325"/>
    <w:rsid w:val="75DEB668"/>
    <w:rsid w:val="75E08269"/>
    <w:rsid w:val="75E368E7"/>
    <w:rsid w:val="75E8B94F"/>
    <w:rsid w:val="75EBBAFF"/>
    <w:rsid w:val="75ED7B95"/>
    <w:rsid w:val="75EE9684"/>
    <w:rsid w:val="75EF0560"/>
    <w:rsid w:val="75EF8BE7"/>
    <w:rsid w:val="75F06A0F"/>
    <w:rsid w:val="75F2DACA"/>
    <w:rsid w:val="75F3A8E4"/>
    <w:rsid w:val="75F3D532"/>
    <w:rsid w:val="75F649ED"/>
    <w:rsid w:val="75F7A496"/>
    <w:rsid w:val="75FC3998"/>
    <w:rsid w:val="75FC87B9"/>
    <w:rsid w:val="75FC93C7"/>
    <w:rsid w:val="76008698"/>
    <w:rsid w:val="7601EE89"/>
    <w:rsid w:val="760DFC4C"/>
    <w:rsid w:val="760F5574"/>
    <w:rsid w:val="7613364E"/>
    <w:rsid w:val="76153DC9"/>
    <w:rsid w:val="7615B58D"/>
    <w:rsid w:val="7616CE79"/>
    <w:rsid w:val="76193940"/>
    <w:rsid w:val="761F28A4"/>
    <w:rsid w:val="761F5849"/>
    <w:rsid w:val="76265A18"/>
    <w:rsid w:val="76269599"/>
    <w:rsid w:val="762B37FB"/>
    <w:rsid w:val="762D77C7"/>
    <w:rsid w:val="7632EB3E"/>
    <w:rsid w:val="7633442A"/>
    <w:rsid w:val="7633996B"/>
    <w:rsid w:val="764153F2"/>
    <w:rsid w:val="7643D6D7"/>
    <w:rsid w:val="7643EB81"/>
    <w:rsid w:val="7648038F"/>
    <w:rsid w:val="76496A54"/>
    <w:rsid w:val="765277EF"/>
    <w:rsid w:val="7652A306"/>
    <w:rsid w:val="7655634F"/>
    <w:rsid w:val="76596402"/>
    <w:rsid w:val="765A75CB"/>
    <w:rsid w:val="76625CAA"/>
    <w:rsid w:val="766293C8"/>
    <w:rsid w:val="766359ED"/>
    <w:rsid w:val="76668D20"/>
    <w:rsid w:val="766EE945"/>
    <w:rsid w:val="7670C0A2"/>
    <w:rsid w:val="7671705B"/>
    <w:rsid w:val="767A7E0E"/>
    <w:rsid w:val="767C234F"/>
    <w:rsid w:val="767C8C14"/>
    <w:rsid w:val="767DC4F0"/>
    <w:rsid w:val="7680E5D9"/>
    <w:rsid w:val="768524B1"/>
    <w:rsid w:val="76867077"/>
    <w:rsid w:val="7686946D"/>
    <w:rsid w:val="7689DC51"/>
    <w:rsid w:val="768EEC90"/>
    <w:rsid w:val="7692DBBB"/>
    <w:rsid w:val="76933FFF"/>
    <w:rsid w:val="76990957"/>
    <w:rsid w:val="769B2C15"/>
    <w:rsid w:val="769E2454"/>
    <w:rsid w:val="769E8BB3"/>
    <w:rsid w:val="76A011F3"/>
    <w:rsid w:val="76A306B9"/>
    <w:rsid w:val="76A341C3"/>
    <w:rsid w:val="76A6318C"/>
    <w:rsid w:val="76A6A5D2"/>
    <w:rsid w:val="76ABC411"/>
    <w:rsid w:val="76AC197C"/>
    <w:rsid w:val="76AE7023"/>
    <w:rsid w:val="76AEAE6A"/>
    <w:rsid w:val="76AF2B2C"/>
    <w:rsid w:val="76B39ABC"/>
    <w:rsid w:val="76B4D125"/>
    <w:rsid w:val="76B5D23F"/>
    <w:rsid w:val="76B67B6C"/>
    <w:rsid w:val="76B69945"/>
    <w:rsid w:val="76B70AA0"/>
    <w:rsid w:val="76B88997"/>
    <w:rsid w:val="76B910B8"/>
    <w:rsid w:val="76C0303A"/>
    <w:rsid w:val="76C0B8BC"/>
    <w:rsid w:val="76C18C52"/>
    <w:rsid w:val="76D160F3"/>
    <w:rsid w:val="76D1E57E"/>
    <w:rsid w:val="76D3457C"/>
    <w:rsid w:val="76D41787"/>
    <w:rsid w:val="76D57A92"/>
    <w:rsid w:val="76D5CDAC"/>
    <w:rsid w:val="76D96323"/>
    <w:rsid w:val="76D9A94B"/>
    <w:rsid w:val="76D9E3ED"/>
    <w:rsid w:val="76DA3868"/>
    <w:rsid w:val="76DAFBEE"/>
    <w:rsid w:val="76DDECCF"/>
    <w:rsid w:val="76E2977B"/>
    <w:rsid w:val="76E37720"/>
    <w:rsid w:val="76E5A061"/>
    <w:rsid w:val="76E75EA6"/>
    <w:rsid w:val="76EA43C5"/>
    <w:rsid w:val="76EB18B5"/>
    <w:rsid w:val="76EE2F73"/>
    <w:rsid w:val="76F03D23"/>
    <w:rsid w:val="76F0D743"/>
    <w:rsid w:val="76F55DD0"/>
    <w:rsid w:val="76FAA1EC"/>
    <w:rsid w:val="76FAB327"/>
    <w:rsid w:val="7704FE5F"/>
    <w:rsid w:val="7705F561"/>
    <w:rsid w:val="77077D23"/>
    <w:rsid w:val="7708D748"/>
    <w:rsid w:val="770A68E6"/>
    <w:rsid w:val="770B94C5"/>
    <w:rsid w:val="770B99DE"/>
    <w:rsid w:val="770FC51B"/>
    <w:rsid w:val="7711B820"/>
    <w:rsid w:val="7714ACA5"/>
    <w:rsid w:val="771FF2B6"/>
    <w:rsid w:val="77225D2B"/>
    <w:rsid w:val="7725C86E"/>
    <w:rsid w:val="772C8994"/>
    <w:rsid w:val="772CCC83"/>
    <w:rsid w:val="77327B51"/>
    <w:rsid w:val="7735491C"/>
    <w:rsid w:val="77401E86"/>
    <w:rsid w:val="7740A170"/>
    <w:rsid w:val="774962A3"/>
    <w:rsid w:val="774C5B57"/>
    <w:rsid w:val="774D94ED"/>
    <w:rsid w:val="774E5F1A"/>
    <w:rsid w:val="774FB26C"/>
    <w:rsid w:val="7754073B"/>
    <w:rsid w:val="77579CFE"/>
    <w:rsid w:val="775AA6D8"/>
    <w:rsid w:val="775D64F7"/>
    <w:rsid w:val="77607D5A"/>
    <w:rsid w:val="776087FD"/>
    <w:rsid w:val="7762B838"/>
    <w:rsid w:val="776648E8"/>
    <w:rsid w:val="77671781"/>
    <w:rsid w:val="776955C8"/>
    <w:rsid w:val="7769ACAB"/>
    <w:rsid w:val="776BF13C"/>
    <w:rsid w:val="7770A2DD"/>
    <w:rsid w:val="77716DD2"/>
    <w:rsid w:val="77718E95"/>
    <w:rsid w:val="77731894"/>
    <w:rsid w:val="777B1193"/>
    <w:rsid w:val="777CDFC5"/>
    <w:rsid w:val="7789BD90"/>
    <w:rsid w:val="778B6214"/>
    <w:rsid w:val="7790EC60"/>
    <w:rsid w:val="77926997"/>
    <w:rsid w:val="7792C330"/>
    <w:rsid w:val="77935EFB"/>
    <w:rsid w:val="779795E6"/>
    <w:rsid w:val="7798BDCE"/>
    <w:rsid w:val="77996094"/>
    <w:rsid w:val="779A8CC3"/>
    <w:rsid w:val="779A9D5E"/>
    <w:rsid w:val="779C0773"/>
    <w:rsid w:val="779C0C50"/>
    <w:rsid w:val="779C5606"/>
    <w:rsid w:val="779CA4CD"/>
    <w:rsid w:val="77A1F918"/>
    <w:rsid w:val="77A28C80"/>
    <w:rsid w:val="77A42474"/>
    <w:rsid w:val="77A4A18C"/>
    <w:rsid w:val="77A97A78"/>
    <w:rsid w:val="77ADB798"/>
    <w:rsid w:val="77B5ADE8"/>
    <w:rsid w:val="77BA3448"/>
    <w:rsid w:val="77BB11E3"/>
    <w:rsid w:val="77C280A3"/>
    <w:rsid w:val="77CB0146"/>
    <w:rsid w:val="77CB0833"/>
    <w:rsid w:val="77CCEB84"/>
    <w:rsid w:val="77CFF4F1"/>
    <w:rsid w:val="77D1E1AB"/>
    <w:rsid w:val="77D2485B"/>
    <w:rsid w:val="77D36BCF"/>
    <w:rsid w:val="77D3EB05"/>
    <w:rsid w:val="77D41A50"/>
    <w:rsid w:val="77DA75F1"/>
    <w:rsid w:val="77DD3919"/>
    <w:rsid w:val="77DE3760"/>
    <w:rsid w:val="77E36A33"/>
    <w:rsid w:val="77ED9F66"/>
    <w:rsid w:val="77EF558D"/>
    <w:rsid w:val="77F66978"/>
    <w:rsid w:val="77F69E35"/>
    <w:rsid w:val="77F8829F"/>
    <w:rsid w:val="77F9A94A"/>
    <w:rsid w:val="77F9E6F5"/>
    <w:rsid w:val="77FAC5F5"/>
    <w:rsid w:val="77FD8263"/>
    <w:rsid w:val="77FF4A92"/>
    <w:rsid w:val="7807B591"/>
    <w:rsid w:val="780962CA"/>
    <w:rsid w:val="7809A2D9"/>
    <w:rsid w:val="780B41E5"/>
    <w:rsid w:val="780C2BC9"/>
    <w:rsid w:val="780C3991"/>
    <w:rsid w:val="780E3F88"/>
    <w:rsid w:val="780F0787"/>
    <w:rsid w:val="7812A63E"/>
    <w:rsid w:val="78197D80"/>
    <w:rsid w:val="781D97C6"/>
    <w:rsid w:val="781E0150"/>
    <w:rsid w:val="78221C70"/>
    <w:rsid w:val="78233766"/>
    <w:rsid w:val="78244667"/>
    <w:rsid w:val="7824A36F"/>
    <w:rsid w:val="7826A814"/>
    <w:rsid w:val="7828C18A"/>
    <w:rsid w:val="782ABC98"/>
    <w:rsid w:val="782E574C"/>
    <w:rsid w:val="783B6C08"/>
    <w:rsid w:val="783D718C"/>
    <w:rsid w:val="783DFD30"/>
    <w:rsid w:val="783EA842"/>
    <w:rsid w:val="7840006B"/>
    <w:rsid w:val="7842C77D"/>
    <w:rsid w:val="78479D66"/>
    <w:rsid w:val="784E1684"/>
    <w:rsid w:val="785136D8"/>
    <w:rsid w:val="78544D9F"/>
    <w:rsid w:val="7857F400"/>
    <w:rsid w:val="785C8D57"/>
    <w:rsid w:val="785CD15D"/>
    <w:rsid w:val="78637E6E"/>
    <w:rsid w:val="786929F1"/>
    <w:rsid w:val="786D2BA1"/>
    <w:rsid w:val="786FC8F9"/>
    <w:rsid w:val="78712EE0"/>
    <w:rsid w:val="787807E2"/>
    <w:rsid w:val="7878C7F9"/>
    <w:rsid w:val="787A8DA9"/>
    <w:rsid w:val="787AA851"/>
    <w:rsid w:val="787F5B86"/>
    <w:rsid w:val="78805384"/>
    <w:rsid w:val="78806E52"/>
    <w:rsid w:val="7883E3F6"/>
    <w:rsid w:val="7884EB34"/>
    <w:rsid w:val="7887F730"/>
    <w:rsid w:val="7888D807"/>
    <w:rsid w:val="78899D92"/>
    <w:rsid w:val="788A9C23"/>
    <w:rsid w:val="788ACFFF"/>
    <w:rsid w:val="788F7C9D"/>
    <w:rsid w:val="7892FC4C"/>
    <w:rsid w:val="7895DFDC"/>
    <w:rsid w:val="789664D0"/>
    <w:rsid w:val="7899EABE"/>
    <w:rsid w:val="789ADF6A"/>
    <w:rsid w:val="789B28C6"/>
    <w:rsid w:val="789D4B3D"/>
    <w:rsid w:val="789F0DA7"/>
    <w:rsid w:val="78A49B14"/>
    <w:rsid w:val="78A6543D"/>
    <w:rsid w:val="78A6671B"/>
    <w:rsid w:val="78A7BC99"/>
    <w:rsid w:val="78AB5679"/>
    <w:rsid w:val="78B02E7A"/>
    <w:rsid w:val="78B12A15"/>
    <w:rsid w:val="78B21F83"/>
    <w:rsid w:val="78B31E4F"/>
    <w:rsid w:val="78B6C699"/>
    <w:rsid w:val="78BA5248"/>
    <w:rsid w:val="78BD3B84"/>
    <w:rsid w:val="78BE685D"/>
    <w:rsid w:val="78BEA7DB"/>
    <w:rsid w:val="78C44657"/>
    <w:rsid w:val="78C45DC3"/>
    <w:rsid w:val="78C5BD0F"/>
    <w:rsid w:val="78C9C1EC"/>
    <w:rsid w:val="78C9C721"/>
    <w:rsid w:val="78CBBFEF"/>
    <w:rsid w:val="78CBF657"/>
    <w:rsid w:val="78CC5DEC"/>
    <w:rsid w:val="78CE83D3"/>
    <w:rsid w:val="78D0C6CE"/>
    <w:rsid w:val="78D2412A"/>
    <w:rsid w:val="78D56315"/>
    <w:rsid w:val="78E2FD5D"/>
    <w:rsid w:val="78E4315C"/>
    <w:rsid w:val="78E5E885"/>
    <w:rsid w:val="78E67A23"/>
    <w:rsid w:val="78E75EF8"/>
    <w:rsid w:val="78E97623"/>
    <w:rsid w:val="78E991C8"/>
    <w:rsid w:val="78F0206A"/>
    <w:rsid w:val="78F04B8A"/>
    <w:rsid w:val="78F3A730"/>
    <w:rsid w:val="78FA9185"/>
    <w:rsid w:val="78FC1D69"/>
    <w:rsid w:val="78FCF651"/>
    <w:rsid w:val="78FF2C26"/>
    <w:rsid w:val="79020CFB"/>
    <w:rsid w:val="7903476D"/>
    <w:rsid w:val="79038137"/>
    <w:rsid w:val="79088A79"/>
    <w:rsid w:val="790983EA"/>
    <w:rsid w:val="7911F800"/>
    <w:rsid w:val="79121F5F"/>
    <w:rsid w:val="79125258"/>
    <w:rsid w:val="7913C5BC"/>
    <w:rsid w:val="7914BD65"/>
    <w:rsid w:val="7915B7AD"/>
    <w:rsid w:val="7915FB52"/>
    <w:rsid w:val="79187B8A"/>
    <w:rsid w:val="791E1B53"/>
    <w:rsid w:val="791ED297"/>
    <w:rsid w:val="791FEB1F"/>
    <w:rsid w:val="792042D5"/>
    <w:rsid w:val="7920A0AD"/>
    <w:rsid w:val="7926BD26"/>
    <w:rsid w:val="7926EAE5"/>
    <w:rsid w:val="7927C8FD"/>
    <w:rsid w:val="79283C2D"/>
    <w:rsid w:val="7929EEBF"/>
    <w:rsid w:val="7933D915"/>
    <w:rsid w:val="79341263"/>
    <w:rsid w:val="79353FC4"/>
    <w:rsid w:val="793B45B1"/>
    <w:rsid w:val="793EBC04"/>
    <w:rsid w:val="794008D4"/>
    <w:rsid w:val="7940117E"/>
    <w:rsid w:val="7941773C"/>
    <w:rsid w:val="79427EEE"/>
    <w:rsid w:val="7942A1BE"/>
    <w:rsid w:val="7942CF31"/>
    <w:rsid w:val="7942ED77"/>
    <w:rsid w:val="794455FE"/>
    <w:rsid w:val="7944C27F"/>
    <w:rsid w:val="794550D2"/>
    <w:rsid w:val="79457419"/>
    <w:rsid w:val="79472B07"/>
    <w:rsid w:val="7947C856"/>
    <w:rsid w:val="794B82EE"/>
    <w:rsid w:val="794EBABC"/>
    <w:rsid w:val="7951C6A5"/>
    <w:rsid w:val="7951D1D8"/>
    <w:rsid w:val="7952E944"/>
    <w:rsid w:val="7955F26B"/>
    <w:rsid w:val="79567DE3"/>
    <w:rsid w:val="7956B67D"/>
    <w:rsid w:val="795870E2"/>
    <w:rsid w:val="795DFFB8"/>
    <w:rsid w:val="7961F903"/>
    <w:rsid w:val="79653764"/>
    <w:rsid w:val="796C97D2"/>
    <w:rsid w:val="796D3EF1"/>
    <w:rsid w:val="796F7842"/>
    <w:rsid w:val="7971D17A"/>
    <w:rsid w:val="7973C95B"/>
    <w:rsid w:val="79778222"/>
    <w:rsid w:val="797F63F2"/>
    <w:rsid w:val="7981C159"/>
    <w:rsid w:val="7984564F"/>
    <w:rsid w:val="79855C09"/>
    <w:rsid w:val="7985D4C8"/>
    <w:rsid w:val="7988F5A6"/>
    <w:rsid w:val="798B50CD"/>
    <w:rsid w:val="798D2D84"/>
    <w:rsid w:val="798EE49E"/>
    <w:rsid w:val="7992D759"/>
    <w:rsid w:val="79963C19"/>
    <w:rsid w:val="7996421E"/>
    <w:rsid w:val="799B1568"/>
    <w:rsid w:val="799BE58E"/>
    <w:rsid w:val="799DE78B"/>
    <w:rsid w:val="799E5D1E"/>
    <w:rsid w:val="799EB330"/>
    <w:rsid w:val="79A00546"/>
    <w:rsid w:val="79A0B19B"/>
    <w:rsid w:val="79A15B58"/>
    <w:rsid w:val="79A80C5C"/>
    <w:rsid w:val="79AAF479"/>
    <w:rsid w:val="79AB4645"/>
    <w:rsid w:val="79B0A703"/>
    <w:rsid w:val="79B75E04"/>
    <w:rsid w:val="79BA3961"/>
    <w:rsid w:val="79BB0452"/>
    <w:rsid w:val="79BB646C"/>
    <w:rsid w:val="79C3AA89"/>
    <w:rsid w:val="79C75FE7"/>
    <w:rsid w:val="79CA7ACB"/>
    <w:rsid w:val="79D29A9D"/>
    <w:rsid w:val="79D3544A"/>
    <w:rsid w:val="79D4391E"/>
    <w:rsid w:val="79D4BBAD"/>
    <w:rsid w:val="79D6A772"/>
    <w:rsid w:val="79DA05C9"/>
    <w:rsid w:val="79DA1546"/>
    <w:rsid w:val="79DBCCAB"/>
    <w:rsid w:val="79DCF644"/>
    <w:rsid w:val="79DF65DA"/>
    <w:rsid w:val="79DFA498"/>
    <w:rsid w:val="79E2A221"/>
    <w:rsid w:val="79E4F606"/>
    <w:rsid w:val="79E54018"/>
    <w:rsid w:val="79E814B0"/>
    <w:rsid w:val="79EE920D"/>
    <w:rsid w:val="79F1873F"/>
    <w:rsid w:val="79F32505"/>
    <w:rsid w:val="79F5EA45"/>
    <w:rsid w:val="79F76358"/>
    <w:rsid w:val="79F81B99"/>
    <w:rsid w:val="79F93FF2"/>
    <w:rsid w:val="79FCA511"/>
    <w:rsid w:val="79FE33A2"/>
    <w:rsid w:val="7A000F2F"/>
    <w:rsid w:val="7A060AF2"/>
    <w:rsid w:val="7A077133"/>
    <w:rsid w:val="7A09D4CD"/>
    <w:rsid w:val="7A0C7E9E"/>
    <w:rsid w:val="7A0CC0AF"/>
    <w:rsid w:val="7A0E4227"/>
    <w:rsid w:val="7A0F3A88"/>
    <w:rsid w:val="7A11A2C2"/>
    <w:rsid w:val="7A11AEF4"/>
    <w:rsid w:val="7A122BCF"/>
    <w:rsid w:val="7A17E93A"/>
    <w:rsid w:val="7A1C64D7"/>
    <w:rsid w:val="7A1CE4F9"/>
    <w:rsid w:val="7A1DDCAE"/>
    <w:rsid w:val="7A1FD384"/>
    <w:rsid w:val="7A20066C"/>
    <w:rsid w:val="7A201422"/>
    <w:rsid w:val="7A201E71"/>
    <w:rsid w:val="7A213DCE"/>
    <w:rsid w:val="7A260CE0"/>
    <w:rsid w:val="7A274D85"/>
    <w:rsid w:val="7A2AD74A"/>
    <w:rsid w:val="7A31C635"/>
    <w:rsid w:val="7A3BA5B3"/>
    <w:rsid w:val="7A3CD9EC"/>
    <w:rsid w:val="7A3E1355"/>
    <w:rsid w:val="7A3F1EC0"/>
    <w:rsid w:val="7A4688BD"/>
    <w:rsid w:val="7A48D165"/>
    <w:rsid w:val="7A4FFE54"/>
    <w:rsid w:val="7A503D24"/>
    <w:rsid w:val="7A50C894"/>
    <w:rsid w:val="7A5455BE"/>
    <w:rsid w:val="7A554D3F"/>
    <w:rsid w:val="7A5577A1"/>
    <w:rsid w:val="7A5A47CA"/>
    <w:rsid w:val="7A5DD6BB"/>
    <w:rsid w:val="7A601F52"/>
    <w:rsid w:val="7A61470E"/>
    <w:rsid w:val="7A6316F4"/>
    <w:rsid w:val="7A63A6B1"/>
    <w:rsid w:val="7A676F07"/>
    <w:rsid w:val="7A6D571D"/>
    <w:rsid w:val="7A6ED0A8"/>
    <w:rsid w:val="7A6F26C9"/>
    <w:rsid w:val="7A6F30C2"/>
    <w:rsid w:val="7A6FE536"/>
    <w:rsid w:val="7A730536"/>
    <w:rsid w:val="7A731EF5"/>
    <w:rsid w:val="7A74B15B"/>
    <w:rsid w:val="7A7A6A6A"/>
    <w:rsid w:val="7A7CB6A5"/>
    <w:rsid w:val="7A7D0D77"/>
    <w:rsid w:val="7A801762"/>
    <w:rsid w:val="7A819F58"/>
    <w:rsid w:val="7A81CEA3"/>
    <w:rsid w:val="7A81F2F2"/>
    <w:rsid w:val="7A871B13"/>
    <w:rsid w:val="7A8A01B0"/>
    <w:rsid w:val="7A8BFE1E"/>
    <w:rsid w:val="7A8EDC12"/>
    <w:rsid w:val="7A8FD0E8"/>
    <w:rsid w:val="7A9068EA"/>
    <w:rsid w:val="7A916C79"/>
    <w:rsid w:val="7A926B31"/>
    <w:rsid w:val="7A94A16B"/>
    <w:rsid w:val="7A9D7173"/>
    <w:rsid w:val="7A9E590C"/>
    <w:rsid w:val="7AA1B24D"/>
    <w:rsid w:val="7AA301D7"/>
    <w:rsid w:val="7AA9B6B3"/>
    <w:rsid w:val="7AB4EB1D"/>
    <w:rsid w:val="7AB552A6"/>
    <w:rsid w:val="7AB7FD96"/>
    <w:rsid w:val="7AB93FB8"/>
    <w:rsid w:val="7ABA50C5"/>
    <w:rsid w:val="7ABBF03C"/>
    <w:rsid w:val="7ABBF6DA"/>
    <w:rsid w:val="7ABE2BEE"/>
    <w:rsid w:val="7AC131CA"/>
    <w:rsid w:val="7AC3C947"/>
    <w:rsid w:val="7ACBD6C1"/>
    <w:rsid w:val="7AD0CEB7"/>
    <w:rsid w:val="7AD1C08B"/>
    <w:rsid w:val="7AD47065"/>
    <w:rsid w:val="7AD90383"/>
    <w:rsid w:val="7ADA9041"/>
    <w:rsid w:val="7ADFEA8D"/>
    <w:rsid w:val="7AE0C787"/>
    <w:rsid w:val="7AE14903"/>
    <w:rsid w:val="7AE2BCBC"/>
    <w:rsid w:val="7AE303BB"/>
    <w:rsid w:val="7AE351D7"/>
    <w:rsid w:val="7AE44624"/>
    <w:rsid w:val="7AE76213"/>
    <w:rsid w:val="7AE81200"/>
    <w:rsid w:val="7AE96BF3"/>
    <w:rsid w:val="7AEAB96E"/>
    <w:rsid w:val="7AED7E52"/>
    <w:rsid w:val="7AEEEBDE"/>
    <w:rsid w:val="7AF27438"/>
    <w:rsid w:val="7AF51DB3"/>
    <w:rsid w:val="7AF580A3"/>
    <w:rsid w:val="7AFBBF79"/>
    <w:rsid w:val="7AFDF8A0"/>
    <w:rsid w:val="7AFFE0BA"/>
    <w:rsid w:val="7B00D090"/>
    <w:rsid w:val="7B03A25E"/>
    <w:rsid w:val="7B066857"/>
    <w:rsid w:val="7B06734B"/>
    <w:rsid w:val="7B087C88"/>
    <w:rsid w:val="7B099627"/>
    <w:rsid w:val="7B0B64D1"/>
    <w:rsid w:val="7B0BBADE"/>
    <w:rsid w:val="7B0D7BB2"/>
    <w:rsid w:val="7B1261EE"/>
    <w:rsid w:val="7B12C35B"/>
    <w:rsid w:val="7B12E9E2"/>
    <w:rsid w:val="7B149CD7"/>
    <w:rsid w:val="7B19F99D"/>
    <w:rsid w:val="7B1BFDA4"/>
    <w:rsid w:val="7B1F3BE2"/>
    <w:rsid w:val="7B20A569"/>
    <w:rsid w:val="7B243782"/>
    <w:rsid w:val="7B317ADA"/>
    <w:rsid w:val="7B346D5E"/>
    <w:rsid w:val="7B3DA4B6"/>
    <w:rsid w:val="7B41EC27"/>
    <w:rsid w:val="7B431352"/>
    <w:rsid w:val="7B452F39"/>
    <w:rsid w:val="7B464290"/>
    <w:rsid w:val="7B583F6D"/>
    <w:rsid w:val="7B58EE55"/>
    <w:rsid w:val="7B5950E5"/>
    <w:rsid w:val="7B5A3C53"/>
    <w:rsid w:val="7B5F3EB1"/>
    <w:rsid w:val="7B6EEFFD"/>
    <w:rsid w:val="7B6F60CC"/>
    <w:rsid w:val="7B719B79"/>
    <w:rsid w:val="7B7245E4"/>
    <w:rsid w:val="7B7A95E7"/>
    <w:rsid w:val="7B7B7A32"/>
    <w:rsid w:val="7B7FCB0F"/>
    <w:rsid w:val="7B810E88"/>
    <w:rsid w:val="7B843373"/>
    <w:rsid w:val="7B8B70F3"/>
    <w:rsid w:val="7B8CCA78"/>
    <w:rsid w:val="7B90800A"/>
    <w:rsid w:val="7B92ED40"/>
    <w:rsid w:val="7B96FCBA"/>
    <w:rsid w:val="7B985815"/>
    <w:rsid w:val="7B9C66E5"/>
    <w:rsid w:val="7B9E574F"/>
    <w:rsid w:val="7B9E9E1B"/>
    <w:rsid w:val="7BA113DD"/>
    <w:rsid w:val="7BA21C15"/>
    <w:rsid w:val="7BA288C6"/>
    <w:rsid w:val="7BA64397"/>
    <w:rsid w:val="7BA9ACA1"/>
    <w:rsid w:val="7BAC80F2"/>
    <w:rsid w:val="7BAD2962"/>
    <w:rsid w:val="7BAD5F0A"/>
    <w:rsid w:val="7BADCF24"/>
    <w:rsid w:val="7BAF45FB"/>
    <w:rsid w:val="7BB13B86"/>
    <w:rsid w:val="7BBB4E38"/>
    <w:rsid w:val="7BC35371"/>
    <w:rsid w:val="7BC3DD1A"/>
    <w:rsid w:val="7BC7EDB4"/>
    <w:rsid w:val="7BC91557"/>
    <w:rsid w:val="7BC92738"/>
    <w:rsid w:val="7BCA9908"/>
    <w:rsid w:val="7BCDF06C"/>
    <w:rsid w:val="7BD4AFD9"/>
    <w:rsid w:val="7BD6F210"/>
    <w:rsid w:val="7BD8E3AB"/>
    <w:rsid w:val="7BDC4A3D"/>
    <w:rsid w:val="7BE03A89"/>
    <w:rsid w:val="7BE28E08"/>
    <w:rsid w:val="7BE42EE6"/>
    <w:rsid w:val="7BE5FC78"/>
    <w:rsid w:val="7BE952DD"/>
    <w:rsid w:val="7BEA5CA6"/>
    <w:rsid w:val="7BEB313C"/>
    <w:rsid w:val="7BEC5A81"/>
    <w:rsid w:val="7BEC83ED"/>
    <w:rsid w:val="7BEC8AED"/>
    <w:rsid w:val="7BF38761"/>
    <w:rsid w:val="7BF6C5B4"/>
    <w:rsid w:val="7BFA4056"/>
    <w:rsid w:val="7BFB3937"/>
    <w:rsid w:val="7BFE1FBF"/>
    <w:rsid w:val="7C01F27B"/>
    <w:rsid w:val="7C04C334"/>
    <w:rsid w:val="7C0816C9"/>
    <w:rsid w:val="7C096CFE"/>
    <w:rsid w:val="7C0DEB9C"/>
    <w:rsid w:val="7C123907"/>
    <w:rsid w:val="7C12A4DA"/>
    <w:rsid w:val="7C137BB4"/>
    <w:rsid w:val="7C164528"/>
    <w:rsid w:val="7C16D0D3"/>
    <w:rsid w:val="7C170797"/>
    <w:rsid w:val="7C195BD7"/>
    <w:rsid w:val="7C1ACE51"/>
    <w:rsid w:val="7C1CB3CB"/>
    <w:rsid w:val="7C1E1A3C"/>
    <w:rsid w:val="7C261392"/>
    <w:rsid w:val="7C2632CA"/>
    <w:rsid w:val="7C2AB86C"/>
    <w:rsid w:val="7C2D33EE"/>
    <w:rsid w:val="7C34328C"/>
    <w:rsid w:val="7C3B3318"/>
    <w:rsid w:val="7C3CD249"/>
    <w:rsid w:val="7C3DC18C"/>
    <w:rsid w:val="7C3E1294"/>
    <w:rsid w:val="7C46889B"/>
    <w:rsid w:val="7C46E903"/>
    <w:rsid w:val="7C47F2C3"/>
    <w:rsid w:val="7C495956"/>
    <w:rsid w:val="7C4DA625"/>
    <w:rsid w:val="7C4E0D09"/>
    <w:rsid w:val="7C512FD5"/>
    <w:rsid w:val="7C583F29"/>
    <w:rsid w:val="7C5BC6DC"/>
    <w:rsid w:val="7C616E62"/>
    <w:rsid w:val="7C6623C0"/>
    <w:rsid w:val="7C6797C8"/>
    <w:rsid w:val="7C67EA3B"/>
    <w:rsid w:val="7C68E600"/>
    <w:rsid w:val="7C70C55C"/>
    <w:rsid w:val="7C710BAF"/>
    <w:rsid w:val="7C759EF6"/>
    <w:rsid w:val="7C76A2FC"/>
    <w:rsid w:val="7C79FFCD"/>
    <w:rsid w:val="7C7A4968"/>
    <w:rsid w:val="7C85BE92"/>
    <w:rsid w:val="7C86A1B0"/>
    <w:rsid w:val="7C90C65D"/>
    <w:rsid w:val="7C9240AD"/>
    <w:rsid w:val="7C93BF0D"/>
    <w:rsid w:val="7C974C72"/>
    <w:rsid w:val="7C9798E5"/>
    <w:rsid w:val="7C984625"/>
    <w:rsid w:val="7C99486D"/>
    <w:rsid w:val="7C9C7549"/>
    <w:rsid w:val="7CA5C0B9"/>
    <w:rsid w:val="7CA6B9F8"/>
    <w:rsid w:val="7CA8321C"/>
    <w:rsid w:val="7CA87A87"/>
    <w:rsid w:val="7CA880CF"/>
    <w:rsid w:val="7CACF635"/>
    <w:rsid w:val="7CAEC932"/>
    <w:rsid w:val="7CB00EE6"/>
    <w:rsid w:val="7CB3DF36"/>
    <w:rsid w:val="7CB4C6A8"/>
    <w:rsid w:val="7CB9C708"/>
    <w:rsid w:val="7CBAA640"/>
    <w:rsid w:val="7CBC62FC"/>
    <w:rsid w:val="7CBDBF95"/>
    <w:rsid w:val="7CC060B8"/>
    <w:rsid w:val="7CC0C70A"/>
    <w:rsid w:val="7CC787A2"/>
    <w:rsid w:val="7CC814F8"/>
    <w:rsid w:val="7CC91709"/>
    <w:rsid w:val="7CCC7AA8"/>
    <w:rsid w:val="7CCD6B40"/>
    <w:rsid w:val="7CCE8902"/>
    <w:rsid w:val="7CD033BC"/>
    <w:rsid w:val="7CD138A6"/>
    <w:rsid w:val="7CD13A2D"/>
    <w:rsid w:val="7CD43E0C"/>
    <w:rsid w:val="7CD4B597"/>
    <w:rsid w:val="7CD4DEE6"/>
    <w:rsid w:val="7CD7CA47"/>
    <w:rsid w:val="7CD98725"/>
    <w:rsid w:val="7CDC0D95"/>
    <w:rsid w:val="7CDF633F"/>
    <w:rsid w:val="7CE3EE2D"/>
    <w:rsid w:val="7CEBEF04"/>
    <w:rsid w:val="7CEC260B"/>
    <w:rsid w:val="7CEC3EE1"/>
    <w:rsid w:val="7CEC647C"/>
    <w:rsid w:val="7CECF5CE"/>
    <w:rsid w:val="7CED1099"/>
    <w:rsid w:val="7CF40DEA"/>
    <w:rsid w:val="7CF6B209"/>
    <w:rsid w:val="7CF7CF57"/>
    <w:rsid w:val="7D00D99D"/>
    <w:rsid w:val="7D026480"/>
    <w:rsid w:val="7D040363"/>
    <w:rsid w:val="7D075C44"/>
    <w:rsid w:val="7D081AEB"/>
    <w:rsid w:val="7D08C99A"/>
    <w:rsid w:val="7D0C19C9"/>
    <w:rsid w:val="7D0DD80C"/>
    <w:rsid w:val="7D0FDC94"/>
    <w:rsid w:val="7D145F71"/>
    <w:rsid w:val="7D164E40"/>
    <w:rsid w:val="7D185622"/>
    <w:rsid w:val="7D1B8293"/>
    <w:rsid w:val="7D1B8C91"/>
    <w:rsid w:val="7D1CBB93"/>
    <w:rsid w:val="7D1EE9B2"/>
    <w:rsid w:val="7D1FD513"/>
    <w:rsid w:val="7D23F727"/>
    <w:rsid w:val="7D25B2E0"/>
    <w:rsid w:val="7D27F710"/>
    <w:rsid w:val="7D299B1B"/>
    <w:rsid w:val="7D2CCF82"/>
    <w:rsid w:val="7D2DF24A"/>
    <w:rsid w:val="7D2ED5B1"/>
    <w:rsid w:val="7D2F06F2"/>
    <w:rsid w:val="7D313028"/>
    <w:rsid w:val="7D325F1F"/>
    <w:rsid w:val="7D34D6F8"/>
    <w:rsid w:val="7D35A404"/>
    <w:rsid w:val="7D364594"/>
    <w:rsid w:val="7D37F477"/>
    <w:rsid w:val="7D423D4F"/>
    <w:rsid w:val="7D42BDE0"/>
    <w:rsid w:val="7D456E01"/>
    <w:rsid w:val="7D4A89C2"/>
    <w:rsid w:val="7D4C9636"/>
    <w:rsid w:val="7D4EA8DB"/>
    <w:rsid w:val="7D5031C7"/>
    <w:rsid w:val="7D511C2D"/>
    <w:rsid w:val="7D51B101"/>
    <w:rsid w:val="7D560729"/>
    <w:rsid w:val="7D56488B"/>
    <w:rsid w:val="7D569B65"/>
    <w:rsid w:val="7D5B3728"/>
    <w:rsid w:val="7D5B7B59"/>
    <w:rsid w:val="7D5F6360"/>
    <w:rsid w:val="7D6087D9"/>
    <w:rsid w:val="7D609176"/>
    <w:rsid w:val="7D6225FE"/>
    <w:rsid w:val="7D63DB3B"/>
    <w:rsid w:val="7D65045F"/>
    <w:rsid w:val="7D65148B"/>
    <w:rsid w:val="7D655EFB"/>
    <w:rsid w:val="7D6A1746"/>
    <w:rsid w:val="7D6A19B2"/>
    <w:rsid w:val="7D6B5C38"/>
    <w:rsid w:val="7D6C421F"/>
    <w:rsid w:val="7D6C6DDC"/>
    <w:rsid w:val="7D6D3768"/>
    <w:rsid w:val="7D6FC034"/>
    <w:rsid w:val="7D74847B"/>
    <w:rsid w:val="7D7721B5"/>
    <w:rsid w:val="7D790786"/>
    <w:rsid w:val="7D79EE61"/>
    <w:rsid w:val="7D82D306"/>
    <w:rsid w:val="7D8443F3"/>
    <w:rsid w:val="7D8491EC"/>
    <w:rsid w:val="7D8C12D3"/>
    <w:rsid w:val="7D8E5F85"/>
    <w:rsid w:val="7D90AB83"/>
    <w:rsid w:val="7D935A5B"/>
    <w:rsid w:val="7D981973"/>
    <w:rsid w:val="7D9E1ECC"/>
    <w:rsid w:val="7DA14D71"/>
    <w:rsid w:val="7DABDB37"/>
    <w:rsid w:val="7DAFE8B0"/>
    <w:rsid w:val="7DB0997B"/>
    <w:rsid w:val="7DB0AC06"/>
    <w:rsid w:val="7DB62D45"/>
    <w:rsid w:val="7DBC3FDB"/>
    <w:rsid w:val="7DBC9C51"/>
    <w:rsid w:val="7DC11660"/>
    <w:rsid w:val="7DC3A517"/>
    <w:rsid w:val="7DC504A1"/>
    <w:rsid w:val="7DC9300E"/>
    <w:rsid w:val="7DC94C9D"/>
    <w:rsid w:val="7DCA3A48"/>
    <w:rsid w:val="7DCAC15A"/>
    <w:rsid w:val="7DCBA81C"/>
    <w:rsid w:val="7DCFF7C1"/>
    <w:rsid w:val="7DD0D9AB"/>
    <w:rsid w:val="7DD5AD72"/>
    <w:rsid w:val="7DD61FE5"/>
    <w:rsid w:val="7DD6E6A0"/>
    <w:rsid w:val="7DDB8558"/>
    <w:rsid w:val="7DDE9F30"/>
    <w:rsid w:val="7DE05A92"/>
    <w:rsid w:val="7DE1B865"/>
    <w:rsid w:val="7DE2919C"/>
    <w:rsid w:val="7DE2FE45"/>
    <w:rsid w:val="7DE3056F"/>
    <w:rsid w:val="7DE60272"/>
    <w:rsid w:val="7DE96202"/>
    <w:rsid w:val="7DF17F4F"/>
    <w:rsid w:val="7DF18DE6"/>
    <w:rsid w:val="7DF28A2D"/>
    <w:rsid w:val="7DF58E4D"/>
    <w:rsid w:val="7DF61FC2"/>
    <w:rsid w:val="7DF96ABD"/>
    <w:rsid w:val="7DFB53FE"/>
    <w:rsid w:val="7E05785C"/>
    <w:rsid w:val="7E14A994"/>
    <w:rsid w:val="7E1B28EC"/>
    <w:rsid w:val="7E217847"/>
    <w:rsid w:val="7E234FA0"/>
    <w:rsid w:val="7E27A12B"/>
    <w:rsid w:val="7E3143D3"/>
    <w:rsid w:val="7E35DE7A"/>
    <w:rsid w:val="7E35ED7A"/>
    <w:rsid w:val="7E36672C"/>
    <w:rsid w:val="7E386515"/>
    <w:rsid w:val="7E39833E"/>
    <w:rsid w:val="7E3ED56D"/>
    <w:rsid w:val="7E4353A9"/>
    <w:rsid w:val="7E43D77C"/>
    <w:rsid w:val="7E49D78E"/>
    <w:rsid w:val="7E4C3CB6"/>
    <w:rsid w:val="7E4DEEF7"/>
    <w:rsid w:val="7E4EF906"/>
    <w:rsid w:val="7E4F2830"/>
    <w:rsid w:val="7E507614"/>
    <w:rsid w:val="7E5486AB"/>
    <w:rsid w:val="7E56907B"/>
    <w:rsid w:val="7E581ECD"/>
    <w:rsid w:val="7E5A7069"/>
    <w:rsid w:val="7E5DDED5"/>
    <w:rsid w:val="7E602DA1"/>
    <w:rsid w:val="7E60C159"/>
    <w:rsid w:val="7E60D7F5"/>
    <w:rsid w:val="7E687212"/>
    <w:rsid w:val="7E68BA20"/>
    <w:rsid w:val="7E6A697E"/>
    <w:rsid w:val="7E6CC464"/>
    <w:rsid w:val="7E6CF01C"/>
    <w:rsid w:val="7E6ECA43"/>
    <w:rsid w:val="7E7148A6"/>
    <w:rsid w:val="7E726CBC"/>
    <w:rsid w:val="7E74C70C"/>
    <w:rsid w:val="7E756047"/>
    <w:rsid w:val="7E75C2DB"/>
    <w:rsid w:val="7E7BAF3D"/>
    <w:rsid w:val="7E7C6975"/>
    <w:rsid w:val="7E7EB6D4"/>
    <w:rsid w:val="7E8331C7"/>
    <w:rsid w:val="7E868A77"/>
    <w:rsid w:val="7E86CB5A"/>
    <w:rsid w:val="7E87C735"/>
    <w:rsid w:val="7E8ABFF8"/>
    <w:rsid w:val="7E8C0BCA"/>
    <w:rsid w:val="7E8E5B99"/>
    <w:rsid w:val="7E91CBEA"/>
    <w:rsid w:val="7E9A4DB8"/>
    <w:rsid w:val="7E9D590F"/>
    <w:rsid w:val="7E9E7AF4"/>
    <w:rsid w:val="7E9ECED3"/>
    <w:rsid w:val="7E9F0C92"/>
    <w:rsid w:val="7E9FF627"/>
    <w:rsid w:val="7EA3F5DC"/>
    <w:rsid w:val="7EA44490"/>
    <w:rsid w:val="7EA56833"/>
    <w:rsid w:val="7EA834AC"/>
    <w:rsid w:val="7EAABE07"/>
    <w:rsid w:val="7EABBC9B"/>
    <w:rsid w:val="7EAC9C5F"/>
    <w:rsid w:val="7EAE8054"/>
    <w:rsid w:val="7EAFF744"/>
    <w:rsid w:val="7EB13ABE"/>
    <w:rsid w:val="7EB3E5E8"/>
    <w:rsid w:val="7EB8A066"/>
    <w:rsid w:val="7EB9571A"/>
    <w:rsid w:val="7EB9FE0E"/>
    <w:rsid w:val="7EC29315"/>
    <w:rsid w:val="7EC3507F"/>
    <w:rsid w:val="7EC7626C"/>
    <w:rsid w:val="7EC817C7"/>
    <w:rsid w:val="7ECAEA50"/>
    <w:rsid w:val="7ECB6531"/>
    <w:rsid w:val="7ECD0188"/>
    <w:rsid w:val="7ED10E2A"/>
    <w:rsid w:val="7ED1C304"/>
    <w:rsid w:val="7ED313D9"/>
    <w:rsid w:val="7ED54761"/>
    <w:rsid w:val="7ED55FA0"/>
    <w:rsid w:val="7ED77695"/>
    <w:rsid w:val="7ED92756"/>
    <w:rsid w:val="7EE2680B"/>
    <w:rsid w:val="7EE2D029"/>
    <w:rsid w:val="7EE3C301"/>
    <w:rsid w:val="7EE6C666"/>
    <w:rsid w:val="7EE81A4A"/>
    <w:rsid w:val="7EE87C9D"/>
    <w:rsid w:val="7EED237A"/>
    <w:rsid w:val="7EED2A94"/>
    <w:rsid w:val="7EED731D"/>
    <w:rsid w:val="7EEEECB4"/>
    <w:rsid w:val="7EF03B38"/>
    <w:rsid w:val="7EF43BC7"/>
    <w:rsid w:val="7EF5695C"/>
    <w:rsid w:val="7EF5C072"/>
    <w:rsid w:val="7EF6D6DD"/>
    <w:rsid w:val="7EF74C5D"/>
    <w:rsid w:val="7EF981BB"/>
    <w:rsid w:val="7EF9BE83"/>
    <w:rsid w:val="7EFAE988"/>
    <w:rsid w:val="7EFFB84A"/>
    <w:rsid w:val="7F036BE9"/>
    <w:rsid w:val="7F09013F"/>
    <w:rsid w:val="7F0B401C"/>
    <w:rsid w:val="7F0C9588"/>
    <w:rsid w:val="7F0CDEA6"/>
    <w:rsid w:val="7F0DEA83"/>
    <w:rsid w:val="7F13150A"/>
    <w:rsid w:val="7F152350"/>
    <w:rsid w:val="7F171989"/>
    <w:rsid w:val="7F18CC1A"/>
    <w:rsid w:val="7F19E7B6"/>
    <w:rsid w:val="7F1BEEEA"/>
    <w:rsid w:val="7F1C9F48"/>
    <w:rsid w:val="7F1CA85A"/>
    <w:rsid w:val="7F21E9C8"/>
    <w:rsid w:val="7F22110B"/>
    <w:rsid w:val="7F2A1B2D"/>
    <w:rsid w:val="7F2E1AAE"/>
    <w:rsid w:val="7F2FEB16"/>
    <w:rsid w:val="7F320B42"/>
    <w:rsid w:val="7F33F646"/>
    <w:rsid w:val="7F345E53"/>
    <w:rsid w:val="7F3E1B4C"/>
    <w:rsid w:val="7F418D48"/>
    <w:rsid w:val="7F46AF26"/>
    <w:rsid w:val="7F49C53E"/>
    <w:rsid w:val="7F4E31A5"/>
    <w:rsid w:val="7F50B315"/>
    <w:rsid w:val="7F5317F5"/>
    <w:rsid w:val="7F549B29"/>
    <w:rsid w:val="7F557F0E"/>
    <w:rsid w:val="7F567A96"/>
    <w:rsid w:val="7F571662"/>
    <w:rsid w:val="7F571AB7"/>
    <w:rsid w:val="7F591DA2"/>
    <w:rsid w:val="7F598242"/>
    <w:rsid w:val="7F5F58C1"/>
    <w:rsid w:val="7F6379C2"/>
    <w:rsid w:val="7F648203"/>
    <w:rsid w:val="7F65562A"/>
    <w:rsid w:val="7F69214A"/>
    <w:rsid w:val="7F74E36E"/>
    <w:rsid w:val="7F7ADEF7"/>
    <w:rsid w:val="7F7B1D06"/>
    <w:rsid w:val="7F82A3AD"/>
    <w:rsid w:val="7F8AE9E3"/>
    <w:rsid w:val="7F8E0806"/>
    <w:rsid w:val="7F8E6C6C"/>
    <w:rsid w:val="7F8F2E43"/>
    <w:rsid w:val="7F92337D"/>
    <w:rsid w:val="7F93AA6E"/>
    <w:rsid w:val="7F98AA6E"/>
    <w:rsid w:val="7F995459"/>
    <w:rsid w:val="7F9D8142"/>
    <w:rsid w:val="7FA741E7"/>
    <w:rsid w:val="7FAC0CD4"/>
    <w:rsid w:val="7FAF9F30"/>
    <w:rsid w:val="7FB84193"/>
    <w:rsid w:val="7FBCBBA7"/>
    <w:rsid w:val="7FC0141B"/>
    <w:rsid w:val="7FC59C19"/>
    <w:rsid w:val="7FCCAF2A"/>
    <w:rsid w:val="7FCCCEA5"/>
    <w:rsid w:val="7FD04C2B"/>
    <w:rsid w:val="7FD55A08"/>
    <w:rsid w:val="7FD84D60"/>
    <w:rsid w:val="7FD90D4B"/>
    <w:rsid w:val="7FDC9103"/>
    <w:rsid w:val="7FDCE086"/>
    <w:rsid w:val="7FDFE7E4"/>
    <w:rsid w:val="7FE61913"/>
    <w:rsid w:val="7FE8E865"/>
    <w:rsid w:val="7FEFF27B"/>
    <w:rsid w:val="7FF2084A"/>
    <w:rsid w:val="7FF5FB54"/>
    <w:rsid w:val="7FF93CA3"/>
    <w:rsid w:val="7FFB4097"/>
    <w:rsid w:val="7FFBBECB"/>
    <w:rsid w:val="7FFF47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4C1AEC"/>
  <w15:chartTrackingRefBased/>
  <w15:docId w15:val="{96E4A47D-6914-456A-A53D-73A2438B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L"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C8B"/>
  </w:style>
  <w:style w:type="paragraph" w:styleId="Ttulo1">
    <w:name w:val="heading 1"/>
    <w:basedOn w:val="Normal"/>
    <w:next w:val="Normal"/>
    <w:link w:val="Ttulo1Car"/>
    <w:uiPriority w:val="9"/>
    <w:qFormat/>
    <w:rsid w:val="00DE1C8B"/>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tulo2">
    <w:name w:val="heading 2"/>
    <w:basedOn w:val="Normal"/>
    <w:next w:val="Normal"/>
    <w:link w:val="Ttulo2Car"/>
    <w:uiPriority w:val="9"/>
    <w:semiHidden/>
    <w:unhideWhenUsed/>
    <w:qFormat/>
    <w:rsid w:val="00DE1C8B"/>
    <w:pPr>
      <w:keepNext/>
      <w:keepLines/>
      <w:spacing w:before="120" w:after="0" w:line="240" w:lineRule="auto"/>
      <w:outlineLvl w:val="1"/>
    </w:pPr>
    <w:rPr>
      <w:rFonts w:asciiTheme="majorHAnsi" w:eastAsiaTheme="majorEastAsia" w:hAnsiTheme="majorHAnsi" w:cstheme="majorBidi"/>
      <w:sz w:val="36"/>
      <w:szCs w:val="36"/>
    </w:rPr>
  </w:style>
  <w:style w:type="paragraph" w:styleId="Ttulo3">
    <w:name w:val="heading 3"/>
    <w:basedOn w:val="Normal"/>
    <w:next w:val="Normal"/>
    <w:link w:val="Ttulo3Car"/>
    <w:uiPriority w:val="9"/>
    <w:semiHidden/>
    <w:unhideWhenUsed/>
    <w:qFormat/>
    <w:rsid w:val="00DE1C8B"/>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DE1C8B"/>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DE1C8B"/>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DE1C8B"/>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DE1C8B"/>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DE1C8B"/>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DE1C8B"/>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2881"/>
    <w:pPr>
      <w:tabs>
        <w:tab w:val="center" w:pos="4419"/>
        <w:tab w:val="right" w:pos="8838"/>
      </w:tabs>
    </w:pPr>
  </w:style>
  <w:style w:type="character" w:customStyle="1" w:styleId="EncabezadoCar">
    <w:name w:val="Encabezado Car"/>
    <w:basedOn w:val="Fuentedeprrafopredeter"/>
    <w:link w:val="Encabezado"/>
    <w:uiPriority w:val="99"/>
    <w:rsid w:val="00022881"/>
  </w:style>
  <w:style w:type="paragraph" w:styleId="Piedepgina">
    <w:name w:val="footer"/>
    <w:basedOn w:val="Normal"/>
    <w:link w:val="PiedepginaCar"/>
    <w:uiPriority w:val="99"/>
    <w:unhideWhenUsed/>
    <w:rsid w:val="00022881"/>
    <w:pPr>
      <w:tabs>
        <w:tab w:val="center" w:pos="4419"/>
        <w:tab w:val="right" w:pos="8838"/>
      </w:tabs>
    </w:pPr>
  </w:style>
  <w:style w:type="character" w:customStyle="1" w:styleId="PiedepginaCar">
    <w:name w:val="Pie de página Car"/>
    <w:basedOn w:val="Fuentedeprrafopredeter"/>
    <w:link w:val="Piedepgina"/>
    <w:uiPriority w:val="99"/>
    <w:rsid w:val="00022881"/>
  </w:style>
  <w:style w:type="paragraph" w:customStyle="1" w:styleId="Prrafobsico">
    <w:name w:val="[Párrafo básico]"/>
    <w:basedOn w:val="Normal"/>
    <w:link w:val="PrrafobsicoCar"/>
    <w:uiPriority w:val="99"/>
    <w:rsid w:val="00022881"/>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Destinatariocarta">
    <w:name w:val="Destinatario carta"/>
    <w:basedOn w:val="Prrafobsico"/>
    <w:link w:val="DestinatariocartaCar"/>
    <w:rsid w:val="002D5B08"/>
    <w:pPr>
      <w:suppressAutoHyphens/>
      <w:spacing w:line="240" w:lineRule="auto"/>
      <w:ind w:left="-851"/>
    </w:pPr>
    <w:rPr>
      <w:rFonts w:ascii="Texta Narrow Medium" w:hAnsi="Texta Narrow Medium" w:cs="NeueHaasGroteskText Pro Md"/>
    </w:rPr>
  </w:style>
  <w:style w:type="paragraph" w:customStyle="1" w:styleId="Textocarta">
    <w:name w:val="Texto carta"/>
    <w:basedOn w:val="Prrafobsico"/>
    <w:link w:val="TextocartaCar"/>
    <w:rsid w:val="002D5B08"/>
    <w:pPr>
      <w:spacing w:after="280" w:line="240" w:lineRule="auto"/>
      <w:jc w:val="both"/>
    </w:pPr>
    <w:rPr>
      <w:rFonts w:ascii="Texta Narrow Light" w:hAnsi="Texta Narrow Light" w:cs="Neue Haas Grotesk Display Pro ("/>
      <w:szCs w:val="22"/>
    </w:rPr>
  </w:style>
  <w:style w:type="character" w:customStyle="1" w:styleId="PrrafobsicoCar">
    <w:name w:val="[Párrafo básico] Car"/>
    <w:basedOn w:val="Fuentedeprrafopredeter"/>
    <w:link w:val="Prrafobsico"/>
    <w:uiPriority w:val="99"/>
    <w:rsid w:val="00DA5761"/>
    <w:rPr>
      <w:rFonts w:ascii="Minion Pro" w:hAnsi="Minion Pro" w:cs="Minion Pro"/>
      <w:color w:val="000000"/>
      <w:sz w:val="24"/>
      <w:szCs w:val="24"/>
      <w:lang w:val="es-ES_tradnl"/>
    </w:rPr>
  </w:style>
  <w:style w:type="character" w:customStyle="1" w:styleId="DestinatariocartaCar">
    <w:name w:val="Destinatario carta Car"/>
    <w:basedOn w:val="PrrafobsicoCar"/>
    <w:link w:val="Destinatariocarta"/>
    <w:rsid w:val="002D5B08"/>
    <w:rPr>
      <w:rFonts w:ascii="Texta Narrow Medium" w:hAnsi="Texta Narrow Medium" w:cs="NeueHaasGroteskText Pro Md"/>
      <w:color w:val="000000"/>
      <w:sz w:val="24"/>
      <w:szCs w:val="24"/>
      <w:lang w:val="es-ES_tradnl"/>
    </w:rPr>
  </w:style>
  <w:style w:type="paragraph" w:styleId="Sinespaciado">
    <w:name w:val="No Spacing"/>
    <w:aliases w:val="Alonso"/>
    <w:link w:val="SinespaciadoCar"/>
    <w:uiPriority w:val="1"/>
    <w:qFormat/>
    <w:rsid w:val="00DE1C8B"/>
    <w:pPr>
      <w:spacing w:after="0" w:line="240" w:lineRule="auto"/>
    </w:pPr>
  </w:style>
  <w:style w:type="character" w:customStyle="1" w:styleId="TextocartaCar">
    <w:name w:val="Texto carta Car"/>
    <w:basedOn w:val="PrrafobsicoCar"/>
    <w:link w:val="Textocarta"/>
    <w:rsid w:val="002D5B08"/>
    <w:rPr>
      <w:rFonts w:ascii="Texta Narrow Light" w:hAnsi="Texta Narrow Light" w:cs="Neue Haas Grotesk Display Pro ("/>
      <w:color w:val="000000"/>
      <w:sz w:val="24"/>
      <w:szCs w:val="24"/>
      <w:lang w:val="es-ES_tradnl"/>
    </w:rPr>
  </w:style>
  <w:style w:type="paragraph" w:styleId="Citadestacada">
    <w:name w:val="Intense Quote"/>
    <w:basedOn w:val="Normal"/>
    <w:next w:val="Normal"/>
    <w:link w:val="CitadestacadaCar"/>
    <w:uiPriority w:val="30"/>
    <w:qFormat/>
    <w:rsid w:val="00DE1C8B"/>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CitadestacadaCar">
    <w:name w:val="Cita destacada Car"/>
    <w:basedOn w:val="Fuentedeprrafopredeter"/>
    <w:link w:val="Citadestacada"/>
    <w:uiPriority w:val="30"/>
    <w:rsid w:val="00DE1C8B"/>
    <w:rPr>
      <w:rFonts w:asciiTheme="majorHAnsi" w:eastAsiaTheme="majorEastAsia" w:hAnsiTheme="majorHAnsi" w:cstheme="majorBidi"/>
      <w:caps/>
      <w:color w:val="C45911" w:themeColor="accent2" w:themeShade="BF"/>
      <w:spacing w:val="10"/>
      <w:sz w:val="28"/>
      <w:szCs w:val="28"/>
    </w:rPr>
  </w:style>
  <w:style w:type="paragraph" w:styleId="Textodeglobo">
    <w:name w:val="Balloon Text"/>
    <w:basedOn w:val="Normal"/>
    <w:link w:val="TextodegloboCar"/>
    <w:uiPriority w:val="99"/>
    <w:semiHidden/>
    <w:unhideWhenUsed/>
    <w:rsid w:val="00DA576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5761"/>
    <w:rPr>
      <w:rFonts w:ascii="Segoe UI" w:hAnsi="Segoe UI" w:cs="Segoe UI"/>
      <w:sz w:val="18"/>
      <w:szCs w:val="18"/>
    </w:rPr>
  </w:style>
  <w:style w:type="paragraph" w:customStyle="1" w:styleId="Firmacarta">
    <w:name w:val="Firma carta"/>
    <w:basedOn w:val="Textocarta"/>
    <w:link w:val="FirmacartaCar"/>
    <w:rsid w:val="002D5B08"/>
    <w:pPr>
      <w:jc w:val="left"/>
    </w:pPr>
  </w:style>
  <w:style w:type="character" w:customStyle="1" w:styleId="FirmacartaCar">
    <w:name w:val="Firma carta Car"/>
    <w:basedOn w:val="TextocartaCar"/>
    <w:link w:val="Firmacarta"/>
    <w:rsid w:val="002D5B08"/>
    <w:rPr>
      <w:rFonts w:ascii="Texta Narrow Light" w:hAnsi="Texta Narrow Light" w:cs="Neue Haas Grotesk Display Pro ("/>
      <w:color w:val="000000"/>
      <w:sz w:val="24"/>
      <w:szCs w:val="24"/>
      <w:lang w:val="es-ES_tradnl"/>
    </w:rPr>
  </w:style>
  <w:style w:type="paragraph" w:customStyle="1" w:styleId="CuerpoA">
    <w:name w:val="Cuerpo A"/>
    <w:rsid w:val="005F618A"/>
    <w:pPr>
      <w:widowControl w:val="0"/>
      <w:spacing w:after="0" w:line="240" w:lineRule="auto"/>
      <w:jc w:val="both"/>
    </w:pPr>
    <w:rPr>
      <w:rFonts w:ascii="Calibri" w:eastAsia="Calibri" w:hAnsi="Calibri" w:cs="Calibri"/>
      <w:color w:val="000000"/>
      <w:sz w:val="24"/>
      <w:szCs w:val="24"/>
      <w:u w:color="000000"/>
      <w:lang w:val="es-ES_tradnl" w:eastAsia="es-ES"/>
    </w:rPr>
  </w:style>
  <w:style w:type="character" w:styleId="Hipervnculo">
    <w:name w:val="Hyperlink"/>
    <w:uiPriority w:val="99"/>
    <w:unhideWhenUsed/>
    <w:rsid w:val="005F618A"/>
    <w:rPr>
      <w:u w:val="single"/>
    </w:rPr>
  </w:style>
  <w:style w:type="paragraph" w:styleId="Textosinformato">
    <w:name w:val="Plain Text"/>
    <w:link w:val="TextosinformatoCar"/>
    <w:uiPriority w:val="99"/>
    <w:semiHidden/>
    <w:unhideWhenUsed/>
    <w:rsid w:val="005F618A"/>
    <w:pPr>
      <w:spacing w:after="0" w:line="240" w:lineRule="auto"/>
    </w:pPr>
    <w:rPr>
      <w:rFonts w:ascii="Calibri" w:eastAsia="Calibri" w:hAnsi="Calibri" w:cs="Calibri"/>
      <w:color w:val="000000"/>
      <w:u w:color="000000"/>
      <w:lang w:val="es-ES_tradnl" w:eastAsia="es-ES"/>
    </w:rPr>
  </w:style>
  <w:style w:type="character" w:customStyle="1" w:styleId="TextosinformatoCar">
    <w:name w:val="Texto sin formato Car"/>
    <w:basedOn w:val="Fuentedeprrafopredeter"/>
    <w:link w:val="Textosinformato"/>
    <w:uiPriority w:val="99"/>
    <w:semiHidden/>
    <w:rsid w:val="005F618A"/>
    <w:rPr>
      <w:rFonts w:ascii="Calibri" w:eastAsia="Calibri" w:hAnsi="Calibri" w:cs="Calibri"/>
      <w:color w:val="000000"/>
      <w:u w:color="000000"/>
      <w:lang w:val="es-ES_tradnl" w:eastAsia="es-ES"/>
    </w:rPr>
  </w:style>
  <w:style w:type="character" w:customStyle="1" w:styleId="SinespaciadoCar">
    <w:name w:val="Sin espaciado Car"/>
    <w:aliases w:val="Alonso Car"/>
    <w:link w:val="Sinespaciado"/>
    <w:uiPriority w:val="1"/>
    <w:locked/>
    <w:rsid w:val="005F618A"/>
  </w:style>
  <w:style w:type="character" w:customStyle="1" w:styleId="PrrafodelistaCar">
    <w:name w:val="Párrafo de lista Car"/>
    <w:basedOn w:val="Fuentedeprrafopredeter"/>
    <w:link w:val="Prrafodelista"/>
    <w:uiPriority w:val="34"/>
    <w:locked/>
    <w:rsid w:val="005F618A"/>
  </w:style>
  <w:style w:type="paragraph" w:styleId="Prrafodelista">
    <w:name w:val="List Paragraph"/>
    <w:link w:val="PrrafodelistaCar"/>
    <w:uiPriority w:val="34"/>
    <w:qFormat/>
    <w:rsid w:val="005F618A"/>
    <w:pPr>
      <w:ind w:left="720"/>
      <w:contextualSpacing/>
    </w:pPr>
  </w:style>
  <w:style w:type="table" w:styleId="Tabladecuadrcula4-nfasis1">
    <w:name w:val="Grid Table 4 Accent 1"/>
    <w:basedOn w:val="Tablanormal"/>
    <w:uiPriority w:val="49"/>
    <w:rsid w:val="005F618A"/>
    <w:pPr>
      <w:spacing w:after="0" w:line="240" w:lineRule="auto"/>
    </w:pPr>
    <w:rPr>
      <w:rFonts w:ascii="Times New Roman" w:eastAsia="Arial Unicode MS" w:hAnsi="Times New Roman" w:cs="Times New Roman"/>
      <w:sz w:val="20"/>
      <w:szCs w:val="20"/>
      <w:lang w:val="es-ES"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5">
    <w:name w:val="Grid Table 4 Accent 5"/>
    <w:basedOn w:val="Tablanormal"/>
    <w:uiPriority w:val="49"/>
    <w:rsid w:val="005F618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6concolores-nfasis5">
    <w:name w:val="Grid Table 6 Colorful Accent 5"/>
    <w:basedOn w:val="Tablanormal"/>
    <w:uiPriority w:val="51"/>
    <w:rsid w:val="005F618A"/>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NormalTable0">
    <w:name w:val="Normal Table0"/>
    <w:rsid w:val="005F618A"/>
    <w:pPr>
      <w:spacing w:after="0" w:line="240" w:lineRule="auto"/>
    </w:pPr>
    <w:rPr>
      <w:rFonts w:ascii="Times New Roman" w:eastAsia="Arial Unicode MS" w:hAnsi="Times New Roman" w:cs="Times New Roman"/>
      <w:sz w:val="20"/>
      <w:szCs w:val="20"/>
      <w:lang w:val="es-ES" w:eastAsia="es-ES"/>
    </w:rPr>
    <w:tblPr>
      <w:tblCellMar>
        <w:top w:w="0" w:type="dxa"/>
        <w:left w:w="0" w:type="dxa"/>
        <w:bottom w:w="0" w:type="dxa"/>
        <w:right w:w="0" w:type="dxa"/>
      </w:tblCellMar>
    </w:tblPr>
  </w:style>
  <w:style w:type="table" w:customStyle="1" w:styleId="Tabladecuadrcula4-nfasis11">
    <w:name w:val="Tabla de cuadrícula 4 - Énfasis 11"/>
    <w:basedOn w:val="Tablanormal"/>
    <w:next w:val="Tabladecuadrcula4-nfasis1"/>
    <w:uiPriority w:val="49"/>
    <w:rsid w:val="00F4629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 w:eastAsia="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amedia2-nfasis1">
    <w:name w:val="Medium List 2 Accent 1"/>
    <w:basedOn w:val="Tablanormal"/>
    <w:uiPriority w:val="66"/>
    <w:rsid w:val="000F51DF"/>
    <w:pPr>
      <w:spacing w:after="0" w:line="240" w:lineRule="auto"/>
    </w:pPr>
    <w:rPr>
      <w:rFonts w:asciiTheme="majorHAnsi" w:eastAsiaTheme="majorEastAsia" w:hAnsiTheme="majorHAnsi" w:cstheme="majorBidi"/>
      <w:color w:val="000000" w:themeColor="text1"/>
      <w:lang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fault">
    <w:name w:val="Default"/>
    <w:rsid w:val="006A5CE6"/>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6A5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B01B5"/>
    <w:rPr>
      <w:sz w:val="16"/>
      <w:szCs w:val="16"/>
    </w:rPr>
  </w:style>
  <w:style w:type="paragraph" w:styleId="Textocomentario">
    <w:name w:val="annotation text"/>
    <w:basedOn w:val="Normal"/>
    <w:link w:val="TextocomentarioCar"/>
    <w:uiPriority w:val="99"/>
    <w:semiHidden/>
    <w:unhideWhenUsed/>
    <w:rsid w:val="00BB01B5"/>
    <w:rPr>
      <w:sz w:val="20"/>
      <w:szCs w:val="20"/>
    </w:rPr>
  </w:style>
  <w:style w:type="character" w:customStyle="1" w:styleId="TextocomentarioCar">
    <w:name w:val="Texto comentario Car"/>
    <w:basedOn w:val="Fuentedeprrafopredeter"/>
    <w:link w:val="Textocomentario"/>
    <w:uiPriority w:val="99"/>
    <w:semiHidden/>
    <w:rsid w:val="00BB01B5"/>
    <w:rPr>
      <w:rFonts w:ascii="Times New Roman" w:eastAsia="Arial Unicode MS" w:hAnsi="Times New Roman" w:cs="Times New Roman"/>
      <w:sz w:val="20"/>
      <w:szCs w:val="20"/>
      <w:u w:color="000000"/>
    </w:rPr>
  </w:style>
  <w:style w:type="paragraph" w:styleId="Asuntodelcomentario">
    <w:name w:val="annotation subject"/>
    <w:basedOn w:val="Textocomentario"/>
    <w:next w:val="Textocomentario"/>
    <w:link w:val="AsuntodelcomentarioCar"/>
    <w:uiPriority w:val="99"/>
    <w:semiHidden/>
    <w:unhideWhenUsed/>
    <w:rsid w:val="00BB01B5"/>
    <w:rPr>
      <w:b/>
      <w:bCs/>
    </w:rPr>
  </w:style>
  <w:style w:type="character" w:customStyle="1" w:styleId="AsuntodelcomentarioCar">
    <w:name w:val="Asunto del comentario Car"/>
    <w:basedOn w:val="TextocomentarioCar"/>
    <w:link w:val="Asuntodelcomentario"/>
    <w:uiPriority w:val="99"/>
    <w:semiHidden/>
    <w:rsid w:val="00BB01B5"/>
    <w:rPr>
      <w:rFonts w:ascii="Times New Roman" w:eastAsia="Arial Unicode MS" w:hAnsi="Times New Roman" w:cs="Times New Roman"/>
      <w:b/>
      <w:bCs/>
      <w:sz w:val="20"/>
      <w:szCs w:val="20"/>
      <w:u w:color="000000"/>
    </w:rPr>
  </w:style>
  <w:style w:type="table" w:styleId="Tabladecuadrcula5oscura-nfasis5">
    <w:name w:val="Grid Table 5 Dark Accent 5"/>
    <w:basedOn w:val="Tablanormal"/>
    <w:uiPriority w:val="50"/>
    <w:rsid w:val="00FA1E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Revisin">
    <w:name w:val="Revision"/>
    <w:hidden/>
    <w:uiPriority w:val="99"/>
    <w:semiHidden/>
    <w:rsid w:val="00E54B45"/>
    <w:pPr>
      <w:spacing w:after="0" w:line="240" w:lineRule="auto"/>
    </w:pPr>
    <w:rPr>
      <w:rFonts w:ascii="Times New Roman" w:eastAsia="Arial Unicode MS" w:hAnsi="Times New Roman" w:cs="Times New Roman"/>
      <w:sz w:val="24"/>
      <w:szCs w:val="24"/>
      <w:u w:color="000000"/>
    </w:rPr>
  </w:style>
  <w:style w:type="paragraph" w:styleId="NormalWeb">
    <w:name w:val="Normal (Web)"/>
    <w:basedOn w:val="Normal"/>
    <w:uiPriority w:val="99"/>
    <w:semiHidden/>
    <w:unhideWhenUsed/>
    <w:rsid w:val="00B176E2"/>
    <w:pPr>
      <w:spacing w:before="100" w:beforeAutospacing="1" w:after="100" w:afterAutospacing="1"/>
    </w:pPr>
    <w:rPr>
      <w:rFonts w:eastAsia="Times New Roman"/>
      <w:lang w:eastAsia="es-CL"/>
    </w:rPr>
  </w:style>
  <w:style w:type="table" w:styleId="Tabladelista5oscura-nfasis1">
    <w:name w:val="List Table 5 Dark Accent 1"/>
    <w:basedOn w:val="Tablanormal"/>
    <w:uiPriority w:val="50"/>
    <w:rsid w:val="00EA078D"/>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apple-converted-space">
    <w:name w:val="apple-converted-space"/>
    <w:basedOn w:val="Fuentedeprrafopredeter"/>
    <w:rsid w:val="00486828"/>
  </w:style>
  <w:style w:type="character" w:styleId="Hipervnculovisitado">
    <w:name w:val="FollowedHyperlink"/>
    <w:basedOn w:val="Fuentedeprrafopredeter"/>
    <w:uiPriority w:val="99"/>
    <w:semiHidden/>
    <w:unhideWhenUsed/>
    <w:rsid w:val="00680D7E"/>
    <w:rPr>
      <w:color w:val="954F72" w:themeColor="followedHyperlink"/>
      <w:u w:val="single"/>
    </w:rPr>
  </w:style>
  <w:style w:type="paragraph" w:styleId="Textonotapie">
    <w:name w:val="footnote text"/>
    <w:basedOn w:val="Normal"/>
    <w:link w:val="TextonotapieCar"/>
    <w:uiPriority w:val="99"/>
    <w:semiHidden/>
    <w:unhideWhenUsed/>
    <w:rsid w:val="00E003D8"/>
    <w:rPr>
      <w:rFonts w:eastAsiaTheme="minorHAnsi"/>
      <w:sz w:val="20"/>
      <w:szCs w:val="20"/>
    </w:rPr>
  </w:style>
  <w:style w:type="character" w:customStyle="1" w:styleId="TextonotapieCar">
    <w:name w:val="Texto nota pie Car"/>
    <w:basedOn w:val="Fuentedeprrafopredeter"/>
    <w:link w:val="Textonotapie"/>
    <w:uiPriority w:val="99"/>
    <w:semiHidden/>
    <w:rsid w:val="00E003D8"/>
    <w:rPr>
      <w:sz w:val="20"/>
      <w:szCs w:val="20"/>
    </w:rPr>
  </w:style>
  <w:style w:type="character" w:styleId="Refdenotaalpie">
    <w:name w:val="footnote reference"/>
    <w:basedOn w:val="Fuentedeprrafopredeter"/>
    <w:uiPriority w:val="99"/>
    <w:semiHidden/>
    <w:unhideWhenUsed/>
    <w:rsid w:val="00E003D8"/>
    <w:rPr>
      <w:vertAlign w:val="superscript"/>
    </w:rPr>
  </w:style>
  <w:style w:type="table" w:customStyle="1" w:styleId="TableNormal1">
    <w:name w:val="Table Normal1"/>
    <w:uiPriority w:val="2"/>
    <w:semiHidden/>
    <w:unhideWhenUsed/>
    <w:qFormat/>
    <w:rsid w:val="00E003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99"/>
    <w:semiHidden/>
    <w:unhideWhenUsed/>
    <w:rsid w:val="008301F9"/>
    <w:pPr>
      <w:spacing w:after="120"/>
    </w:pPr>
  </w:style>
  <w:style w:type="character" w:customStyle="1" w:styleId="TextoindependienteCar">
    <w:name w:val="Texto independiente Car"/>
    <w:basedOn w:val="Fuentedeprrafopredeter"/>
    <w:link w:val="Textoindependiente"/>
    <w:uiPriority w:val="99"/>
    <w:semiHidden/>
    <w:rsid w:val="008301F9"/>
    <w:rPr>
      <w:rFonts w:ascii="Times New Roman" w:eastAsia="Arial Unicode MS" w:hAnsi="Times New Roman" w:cs="Times New Roman"/>
      <w:sz w:val="24"/>
      <w:szCs w:val="24"/>
      <w:u w:color="000000"/>
    </w:rPr>
  </w:style>
  <w:style w:type="character" w:customStyle="1" w:styleId="A0">
    <w:name w:val="A0"/>
    <w:uiPriority w:val="99"/>
    <w:rsid w:val="002661FA"/>
    <w:rPr>
      <w:rFonts w:cs="Mirador"/>
      <w:b/>
      <w:bCs/>
      <w:color w:val="000000"/>
      <w:sz w:val="48"/>
      <w:szCs w:val="48"/>
    </w:rPr>
  </w:style>
  <w:style w:type="character" w:customStyle="1" w:styleId="A2">
    <w:name w:val="A2"/>
    <w:uiPriority w:val="99"/>
    <w:rsid w:val="002661FA"/>
    <w:rPr>
      <w:rFonts w:cs="Mirador"/>
      <w:color w:val="000000"/>
      <w:sz w:val="22"/>
      <w:szCs w:val="22"/>
    </w:rPr>
  </w:style>
  <w:style w:type="character" w:customStyle="1" w:styleId="Mencionar1">
    <w:name w:val="Mencionar1"/>
    <w:basedOn w:val="Fuentedeprrafopredeter"/>
    <w:uiPriority w:val="99"/>
    <w:unhideWhenUsed/>
    <w:rPr>
      <w:color w:val="2B579A"/>
      <w:shd w:val="clear" w:color="auto" w:fill="E6E6E6"/>
    </w:rPr>
  </w:style>
  <w:style w:type="character" w:customStyle="1" w:styleId="Ttulo1Car">
    <w:name w:val="Título 1 Car"/>
    <w:basedOn w:val="Fuentedeprrafopredeter"/>
    <w:link w:val="Ttulo1"/>
    <w:uiPriority w:val="9"/>
    <w:rsid w:val="00DE1C8B"/>
    <w:rPr>
      <w:rFonts w:asciiTheme="majorHAnsi" w:eastAsiaTheme="majorEastAsia" w:hAnsiTheme="majorHAnsi" w:cstheme="majorBidi"/>
      <w:caps/>
      <w:spacing w:val="10"/>
      <w:sz w:val="36"/>
      <w:szCs w:val="36"/>
    </w:rPr>
  </w:style>
  <w:style w:type="paragraph" w:customStyle="1" w:styleId="TableParagraph">
    <w:name w:val="Table Paragraph"/>
    <w:basedOn w:val="Normal"/>
    <w:uiPriority w:val="1"/>
    <w:rsid w:val="006F2E29"/>
    <w:pPr>
      <w:widowControl w:val="0"/>
      <w:autoSpaceDE w:val="0"/>
      <w:autoSpaceDN w:val="0"/>
      <w:ind w:left="173"/>
    </w:pPr>
    <w:rPr>
      <w:rFonts w:ascii="Calibri" w:eastAsia="Calibri" w:hAnsi="Calibri" w:cs="Calibri"/>
      <w:sz w:val="22"/>
      <w:szCs w:val="22"/>
      <w:lang w:val="es-ES"/>
    </w:rPr>
  </w:style>
  <w:style w:type="table" w:styleId="Tablanormal1">
    <w:name w:val="Plain Table 1"/>
    <w:basedOn w:val="Tablanormal"/>
    <w:uiPriority w:val="41"/>
    <w:rsid w:val="003B16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2Car">
    <w:name w:val="Título 2 Car"/>
    <w:basedOn w:val="Fuentedeprrafopredeter"/>
    <w:link w:val="Ttulo2"/>
    <w:uiPriority w:val="9"/>
    <w:semiHidden/>
    <w:rsid w:val="00DE1C8B"/>
    <w:rPr>
      <w:rFonts w:asciiTheme="majorHAnsi" w:eastAsiaTheme="majorEastAsia" w:hAnsiTheme="majorHAnsi" w:cstheme="majorBidi"/>
      <w:sz w:val="36"/>
      <w:szCs w:val="36"/>
    </w:rPr>
  </w:style>
  <w:style w:type="character" w:customStyle="1" w:styleId="Ttulo3Car">
    <w:name w:val="Título 3 Car"/>
    <w:basedOn w:val="Fuentedeprrafopredeter"/>
    <w:link w:val="Ttulo3"/>
    <w:uiPriority w:val="9"/>
    <w:semiHidden/>
    <w:rsid w:val="00DE1C8B"/>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DE1C8B"/>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DE1C8B"/>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DE1C8B"/>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DE1C8B"/>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DE1C8B"/>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DE1C8B"/>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DE1C8B"/>
    <w:pPr>
      <w:spacing w:line="240" w:lineRule="auto"/>
    </w:pPr>
    <w:rPr>
      <w:b/>
      <w:bCs/>
      <w:color w:val="ED7D31" w:themeColor="accent2"/>
      <w:spacing w:val="10"/>
      <w:sz w:val="16"/>
      <w:szCs w:val="16"/>
    </w:rPr>
  </w:style>
  <w:style w:type="paragraph" w:styleId="Ttulo">
    <w:name w:val="Title"/>
    <w:basedOn w:val="Normal"/>
    <w:next w:val="Normal"/>
    <w:link w:val="TtuloCar"/>
    <w:uiPriority w:val="10"/>
    <w:qFormat/>
    <w:rsid w:val="00DE1C8B"/>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ar">
    <w:name w:val="Título Car"/>
    <w:basedOn w:val="Fuentedeprrafopredeter"/>
    <w:link w:val="Ttulo"/>
    <w:uiPriority w:val="10"/>
    <w:rsid w:val="00DE1C8B"/>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DE1C8B"/>
    <w:pPr>
      <w:numPr>
        <w:ilvl w:val="1"/>
      </w:numPr>
      <w:spacing w:after="240"/>
    </w:pPr>
    <w:rPr>
      <w:color w:val="000000" w:themeColor="text1"/>
      <w:sz w:val="24"/>
      <w:szCs w:val="24"/>
    </w:rPr>
  </w:style>
  <w:style w:type="character" w:customStyle="1" w:styleId="SubttuloCar">
    <w:name w:val="Subtítulo Car"/>
    <w:basedOn w:val="Fuentedeprrafopredeter"/>
    <w:link w:val="Subttulo"/>
    <w:uiPriority w:val="11"/>
    <w:rsid w:val="00DE1C8B"/>
    <w:rPr>
      <w:color w:val="000000" w:themeColor="text1"/>
      <w:sz w:val="24"/>
      <w:szCs w:val="24"/>
    </w:rPr>
  </w:style>
  <w:style w:type="character" w:styleId="Textoennegrita">
    <w:name w:val="Strong"/>
    <w:basedOn w:val="Fuentedeprrafopredeter"/>
    <w:uiPriority w:val="22"/>
    <w:qFormat/>
    <w:rsid w:val="00DE1C8B"/>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DE1C8B"/>
    <w:rPr>
      <w:rFonts w:asciiTheme="minorHAnsi" w:eastAsiaTheme="minorEastAsia" w:hAnsiTheme="minorHAnsi" w:cstheme="minorBidi"/>
      <w:i/>
      <w:iCs/>
      <w:color w:val="C45911" w:themeColor="accent2" w:themeShade="BF"/>
      <w:sz w:val="20"/>
      <w:szCs w:val="20"/>
    </w:rPr>
  </w:style>
  <w:style w:type="paragraph" w:styleId="Cita">
    <w:name w:val="Quote"/>
    <w:basedOn w:val="Normal"/>
    <w:next w:val="Normal"/>
    <w:link w:val="CitaCar"/>
    <w:uiPriority w:val="29"/>
    <w:qFormat/>
    <w:rsid w:val="00DE1C8B"/>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DE1C8B"/>
    <w:rPr>
      <w:rFonts w:asciiTheme="majorHAnsi" w:eastAsiaTheme="majorEastAsia" w:hAnsiTheme="majorHAnsi" w:cstheme="majorBidi"/>
      <w:sz w:val="24"/>
      <w:szCs w:val="24"/>
    </w:rPr>
  </w:style>
  <w:style w:type="character" w:styleId="nfasissutil">
    <w:name w:val="Subtle Emphasis"/>
    <w:basedOn w:val="Fuentedeprrafopredeter"/>
    <w:uiPriority w:val="19"/>
    <w:qFormat/>
    <w:rsid w:val="00DE1C8B"/>
    <w:rPr>
      <w:i/>
      <w:iCs/>
      <w:color w:val="auto"/>
    </w:rPr>
  </w:style>
  <w:style w:type="character" w:styleId="nfasisintenso">
    <w:name w:val="Intense Emphasis"/>
    <w:basedOn w:val="Fuentedeprrafopredeter"/>
    <w:uiPriority w:val="21"/>
    <w:qFormat/>
    <w:rsid w:val="00DE1C8B"/>
    <w:rPr>
      <w:rFonts w:asciiTheme="minorHAnsi" w:eastAsiaTheme="minorEastAsia" w:hAnsiTheme="minorHAnsi" w:cstheme="minorBidi"/>
      <w:b/>
      <w:bCs/>
      <w:i/>
      <w:iCs/>
      <w:color w:val="C45911" w:themeColor="accent2" w:themeShade="BF"/>
      <w:spacing w:val="0"/>
      <w:w w:val="100"/>
      <w:position w:val="0"/>
      <w:sz w:val="20"/>
      <w:szCs w:val="20"/>
    </w:rPr>
  </w:style>
  <w:style w:type="character" w:styleId="Referenciasutil">
    <w:name w:val="Subtle Reference"/>
    <w:basedOn w:val="Fuentedeprrafopredeter"/>
    <w:uiPriority w:val="31"/>
    <w:qFormat/>
    <w:rsid w:val="00DE1C8B"/>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DE1C8B"/>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DE1C8B"/>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DE1C8B"/>
    <w:pPr>
      <w:outlineLvl w:val="9"/>
    </w:pPr>
  </w:style>
  <w:style w:type="character" w:styleId="Textodelmarcadordeposicin">
    <w:name w:val="Placeholder Text"/>
    <w:basedOn w:val="Fuentedeprrafopredeter"/>
    <w:uiPriority w:val="99"/>
    <w:semiHidden/>
    <w:rsid w:val="00964A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1485">
      <w:bodyDiv w:val="1"/>
      <w:marLeft w:val="0"/>
      <w:marRight w:val="0"/>
      <w:marTop w:val="0"/>
      <w:marBottom w:val="0"/>
      <w:divBdr>
        <w:top w:val="none" w:sz="0" w:space="0" w:color="auto"/>
        <w:left w:val="none" w:sz="0" w:space="0" w:color="auto"/>
        <w:bottom w:val="none" w:sz="0" w:space="0" w:color="auto"/>
        <w:right w:val="none" w:sz="0" w:space="0" w:color="auto"/>
      </w:divBdr>
    </w:div>
    <w:div w:id="42605655">
      <w:bodyDiv w:val="1"/>
      <w:marLeft w:val="0"/>
      <w:marRight w:val="0"/>
      <w:marTop w:val="0"/>
      <w:marBottom w:val="0"/>
      <w:divBdr>
        <w:top w:val="none" w:sz="0" w:space="0" w:color="auto"/>
        <w:left w:val="none" w:sz="0" w:space="0" w:color="auto"/>
        <w:bottom w:val="none" w:sz="0" w:space="0" w:color="auto"/>
        <w:right w:val="none" w:sz="0" w:space="0" w:color="auto"/>
      </w:divBdr>
    </w:div>
    <w:div w:id="52704798">
      <w:bodyDiv w:val="1"/>
      <w:marLeft w:val="0"/>
      <w:marRight w:val="0"/>
      <w:marTop w:val="0"/>
      <w:marBottom w:val="0"/>
      <w:divBdr>
        <w:top w:val="none" w:sz="0" w:space="0" w:color="auto"/>
        <w:left w:val="none" w:sz="0" w:space="0" w:color="auto"/>
        <w:bottom w:val="none" w:sz="0" w:space="0" w:color="auto"/>
        <w:right w:val="none" w:sz="0" w:space="0" w:color="auto"/>
      </w:divBdr>
    </w:div>
    <w:div w:id="75594886">
      <w:bodyDiv w:val="1"/>
      <w:marLeft w:val="0"/>
      <w:marRight w:val="0"/>
      <w:marTop w:val="0"/>
      <w:marBottom w:val="0"/>
      <w:divBdr>
        <w:top w:val="none" w:sz="0" w:space="0" w:color="auto"/>
        <w:left w:val="none" w:sz="0" w:space="0" w:color="auto"/>
        <w:bottom w:val="none" w:sz="0" w:space="0" w:color="auto"/>
        <w:right w:val="none" w:sz="0" w:space="0" w:color="auto"/>
      </w:divBdr>
    </w:div>
    <w:div w:id="83380973">
      <w:bodyDiv w:val="1"/>
      <w:marLeft w:val="0"/>
      <w:marRight w:val="0"/>
      <w:marTop w:val="0"/>
      <w:marBottom w:val="0"/>
      <w:divBdr>
        <w:top w:val="none" w:sz="0" w:space="0" w:color="auto"/>
        <w:left w:val="none" w:sz="0" w:space="0" w:color="auto"/>
        <w:bottom w:val="none" w:sz="0" w:space="0" w:color="auto"/>
        <w:right w:val="none" w:sz="0" w:space="0" w:color="auto"/>
      </w:divBdr>
    </w:div>
    <w:div w:id="128474192">
      <w:bodyDiv w:val="1"/>
      <w:marLeft w:val="0"/>
      <w:marRight w:val="0"/>
      <w:marTop w:val="0"/>
      <w:marBottom w:val="0"/>
      <w:divBdr>
        <w:top w:val="none" w:sz="0" w:space="0" w:color="auto"/>
        <w:left w:val="none" w:sz="0" w:space="0" w:color="auto"/>
        <w:bottom w:val="none" w:sz="0" w:space="0" w:color="auto"/>
        <w:right w:val="none" w:sz="0" w:space="0" w:color="auto"/>
      </w:divBdr>
    </w:div>
    <w:div w:id="145440238">
      <w:bodyDiv w:val="1"/>
      <w:marLeft w:val="0"/>
      <w:marRight w:val="0"/>
      <w:marTop w:val="0"/>
      <w:marBottom w:val="0"/>
      <w:divBdr>
        <w:top w:val="none" w:sz="0" w:space="0" w:color="auto"/>
        <w:left w:val="none" w:sz="0" w:space="0" w:color="auto"/>
        <w:bottom w:val="none" w:sz="0" w:space="0" w:color="auto"/>
        <w:right w:val="none" w:sz="0" w:space="0" w:color="auto"/>
      </w:divBdr>
    </w:div>
    <w:div w:id="173961921">
      <w:bodyDiv w:val="1"/>
      <w:marLeft w:val="0"/>
      <w:marRight w:val="0"/>
      <w:marTop w:val="0"/>
      <w:marBottom w:val="0"/>
      <w:divBdr>
        <w:top w:val="none" w:sz="0" w:space="0" w:color="auto"/>
        <w:left w:val="none" w:sz="0" w:space="0" w:color="auto"/>
        <w:bottom w:val="none" w:sz="0" w:space="0" w:color="auto"/>
        <w:right w:val="none" w:sz="0" w:space="0" w:color="auto"/>
      </w:divBdr>
    </w:div>
    <w:div w:id="214970283">
      <w:bodyDiv w:val="1"/>
      <w:marLeft w:val="0"/>
      <w:marRight w:val="0"/>
      <w:marTop w:val="0"/>
      <w:marBottom w:val="0"/>
      <w:divBdr>
        <w:top w:val="none" w:sz="0" w:space="0" w:color="auto"/>
        <w:left w:val="none" w:sz="0" w:space="0" w:color="auto"/>
        <w:bottom w:val="none" w:sz="0" w:space="0" w:color="auto"/>
        <w:right w:val="none" w:sz="0" w:space="0" w:color="auto"/>
      </w:divBdr>
    </w:div>
    <w:div w:id="224923092">
      <w:bodyDiv w:val="1"/>
      <w:marLeft w:val="0"/>
      <w:marRight w:val="0"/>
      <w:marTop w:val="0"/>
      <w:marBottom w:val="0"/>
      <w:divBdr>
        <w:top w:val="none" w:sz="0" w:space="0" w:color="auto"/>
        <w:left w:val="none" w:sz="0" w:space="0" w:color="auto"/>
        <w:bottom w:val="none" w:sz="0" w:space="0" w:color="auto"/>
        <w:right w:val="none" w:sz="0" w:space="0" w:color="auto"/>
      </w:divBdr>
    </w:div>
    <w:div w:id="285356626">
      <w:bodyDiv w:val="1"/>
      <w:marLeft w:val="0"/>
      <w:marRight w:val="0"/>
      <w:marTop w:val="0"/>
      <w:marBottom w:val="0"/>
      <w:divBdr>
        <w:top w:val="none" w:sz="0" w:space="0" w:color="auto"/>
        <w:left w:val="none" w:sz="0" w:space="0" w:color="auto"/>
        <w:bottom w:val="none" w:sz="0" w:space="0" w:color="auto"/>
        <w:right w:val="none" w:sz="0" w:space="0" w:color="auto"/>
      </w:divBdr>
    </w:div>
    <w:div w:id="362676479">
      <w:bodyDiv w:val="1"/>
      <w:marLeft w:val="0"/>
      <w:marRight w:val="0"/>
      <w:marTop w:val="0"/>
      <w:marBottom w:val="0"/>
      <w:divBdr>
        <w:top w:val="none" w:sz="0" w:space="0" w:color="auto"/>
        <w:left w:val="none" w:sz="0" w:space="0" w:color="auto"/>
        <w:bottom w:val="none" w:sz="0" w:space="0" w:color="auto"/>
        <w:right w:val="none" w:sz="0" w:space="0" w:color="auto"/>
      </w:divBdr>
    </w:div>
    <w:div w:id="366224944">
      <w:bodyDiv w:val="1"/>
      <w:marLeft w:val="0"/>
      <w:marRight w:val="0"/>
      <w:marTop w:val="0"/>
      <w:marBottom w:val="0"/>
      <w:divBdr>
        <w:top w:val="none" w:sz="0" w:space="0" w:color="auto"/>
        <w:left w:val="none" w:sz="0" w:space="0" w:color="auto"/>
        <w:bottom w:val="none" w:sz="0" w:space="0" w:color="auto"/>
        <w:right w:val="none" w:sz="0" w:space="0" w:color="auto"/>
      </w:divBdr>
    </w:div>
    <w:div w:id="369841249">
      <w:bodyDiv w:val="1"/>
      <w:marLeft w:val="0"/>
      <w:marRight w:val="0"/>
      <w:marTop w:val="0"/>
      <w:marBottom w:val="0"/>
      <w:divBdr>
        <w:top w:val="none" w:sz="0" w:space="0" w:color="auto"/>
        <w:left w:val="none" w:sz="0" w:space="0" w:color="auto"/>
        <w:bottom w:val="none" w:sz="0" w:space="0" w:color="auto"/>
        <w:right w:val="none" w:sz="0" w:space="0" w:color="auto"/>
      </w:divBdr>
    </w:div>
    <w:div w:id="374669716">
      <w:bodyDiv w:val="1"/>
      <w:marLeft w:val="0"/>
      <w:marRight w:val="0"/>
      <w:marTop w:val="0"/>
      <w:marBottom w:val="0"/>
      <w:divBdr>
        <w:top w:val="none" w:sz="0" w:space="0" w:color="auto"/>
        <w:left w:val="none" w:sz="0" w:space="0" w:color="auto"/>
        <w:bottom w:val="none" w:sz="0" w:space="0" w:color="auto"/>
        <w:right w:val="none" w:sz="0" w:space="0" w:color="auto"/>
      </w:divBdr>
    </w:div>
    <w:div w:id="376124466">
      <w:bodyDiv w:val="1"/>
      <w:marLeft w:val="0"/>
      <w:marRight w:val="0"/>
      <w:marTop w:val="0"/>
      <w:marBottom w:val="0"/>
      <w:divBdr>
        <w:top w:val="none" w:sz="0" w:space="0" w:color="auto"/>
        <w:left w:val="none" w:sz="0" w:space="0" w:color="auto"/>
        <w:bottom w:val="none" w:sz="0" w:space="0" w:color="auto"/>
        <w:right w:val="none" w:sz="0" w:space="0" w:color="auto"/>
      </w:divBdr>
    </w:div>
    <w:div w:id="430244494">
      <w:bodyDiv w:val="1"/>
      <w:marLeft w:val="0"/>
      <w:marRight w:val="0"/>
      <w:marTop w:val="0"/>
      <w:marBottom w:val="0"/>
      <w:divBdr>
        <w:top w:val="none" w:sz="0" w:space="0" w:color="auto"/>
        <w:left w:val="none" w:sz="0" w:space="0" w:color="auto"/>
        <w:bottom w:val="none" w:sz="0" w:space="0" w:color="auto"/>
        <w:right w:val="none" w:sz="0" w:space="0" w:color="auto"/>
      </w:divBdr>
    </w:div>
    <w:div w:id="446387627">
      <w:bodyDiv w:val="1"/>
      <w:marLeft w:val="0"/>
      <w:marRight w:val="0"/>
      <w:marTop w:val="0"/>
      <w:marBottom w:val="0"/>
      <w:divBdr>
        <w:top w:val="none" w:sz="0" w:space="0" w:color="auto"/>
        <w:left w:val="none" w:sz="0" w:space="0" w:color="auto"/>
        <w:bottom w:val="none" w:sz="0" w:space="0" w:color="auto"/>
        <w:right w:val="none" w:sz="0" w:space="0" w:color="auto"/>
      </w:divBdr>
    </w:div>
    <w:div w:id="481192887">
      <w:bodyDiv w:val="1"/>
      <w:marLeft w:val="0"/>
      <w:marRight w:val="0"/>
      <w:marTop w:val="0"/>
      <w:marBottom w:val="0"/>
      <w:divBdr>
        <w:top w:val="none" w:sz="0" w:space="0" w:color="auto"/>
        <w:left w:val="none" w:sz="0" w:space="0" w:color="auto"/>
        <w:bottom w:val="none" w:sz="0" w:space="0" w:color="auto"/>
        <w:right w:val="none" w:sz="0" w:space="0" w:color="auto"/>
      </w:divBdr>
    </w:div>
    <w:div w:id="486937526">
      <w:bodyDiv w:val="1"/>
      <w:marLeft w:val="0"/>
      <w:marRight w:val="0"/>
      <w:marTop w:val="0"/>
      <w:marBottom w:val="0"/>
      <w:divBdr>
        <w:top w:val="none" w:sz="0" w:space="0" w:color="auto"/>
        <w:left w:val="none" w:sz="0" w:space="0" w:color="auto"/>
        <w:bottom w:val="none" w:sz="0" w:space="0" w:color="auto"/>
        <w:right w:val="none" w:sz="0" w:space="0" w:color="auto"/>
      </w:divBdr>
    </w:div>
    <w:div w:id="507981400">
      <w:bodyDiv w:val="1"/>
      <w:marLeft w:val="0"/>
      <w:marRight w:val="0"/>
      <w:marTop w:val="0"/>
      <w:marBottom w:val="0"/>
      <w:divBdr>
        <w:top w:val="none" w:sz="0" w:space="0" w:color="auto"/>
        <w:left w:val="none" w:sz="0" w:space="0" w:color="auto"/>
        <w:bottom w:val="none" w:sz="0" w:space="0" w:color="auto"/>
        <w:right w:val="none" w:sz="0" w:space="0" w:color="auto"/>
      </w:divBdr>
    </w:div>
    <w:div w:id="539131404">
      <w:bodyDiv w:val="1"/>
      <w:marLeft w:val="0"/>
      <w:marRight w:val="0"/>
      <w:marTop w:val="0"/>
      <w:marBottom w:val="0"/>
      <w:divBdr>
        <w:top w:val="none" w:sz="0" w:space="0" w:color="auto"/>
        <w:left w:val="none" w:sz="0" w:space="0" w:color="auto"/>
        <w:bottom w:val="none" w:sz="0" w:space="0" w:color="auto"/>
        <w:right w:val="none" w:sz="0" w:space="0" w:color="auto"/>
      </w:divBdr>
    </w:div>
    <w:div w:id="546843448">
      <w:bodyDiv w:val="1"/>
      <w:marLeft w:val="0"/>
      <w:marRight w:val="0"/>
      <w:marTop w:val="0"/>
      <w:marBottom w:val="0"/>
      <w:divBdr>
        <w:top w:val="none" w:sz="0" w:space="0" w:color="auto"/>
        <w:left w:val="none" w:sz="0" w:space="0" w:color="auto"/>
        <w:bottom w:val="none" w:sz="0" w:space="0" w:color="auto"/>
        <w:right w:val="none" w:sz="0" w:space="0" w:color="auto"/>
      </w:divBdr>
    </w:div>
    <w:div w:id="556938721">
      <w:bodyDiv w:val="1"/>
      <w:marLeft w:val="0"/>
      <w:marRight w:val="0"/>
      <w:marTop w:val="0"/>
      <w:marBottom w:val="0"/>
      <w:divBdr>
        <w:top w:val="none" w:sz="0" w:space="0" w:color="auto"/>
        <w:left w:val="none" w:sz="0" w:space="0" w:color="auto"/>
        <w:bottom w:val="none" w:sz="0" w:space="0" w:color="auto"/>
        <w:right w:val="none" w:sz="0" w:space="0" w:color="auto"/>
      </w:divBdr>
    </w:div>
    <w:div w:id="570119094">
      <w:bodyDiv w:val="1"/>
      <w:marLeft w:val="0"/>
      <w:marRight w:val="0"/>
      <w:marTop w:val="0"/>
      <w:marBottom w:val="0"/>
      <w:divBdr>
        <w:top w:val="none" w:sz="0" w:space="0" w:color="auto"/>
        <w:left w:val="none" w:sz="0" w:space="0" w:color="auto"/>
        <w:bottom w:val="none" w:sz="0" w:space="0" w:color="auto"/>
        <w:right w:val="none" w:sz="0" w:space="0" w:color="auto"/>
      </w:divBdr>
    </w:div>
    <w:div w:id="571043421">
      <w:bodyDiv w:val="1"/>
      <w:marLeft w:val="0"/>
      <w:marRight w:val="0"/>
      <w:marTop w:val="0"/>
      <w:marBottom w:val="0"/>
      <w:divBdr>
        <w:top w:val="none" w:sz="0" w:space="0" w:color="auto"/>
        <w:left w:val="none" w:sz="0" w:space="0" w:color="auto"/>
        <w:bottom w:val="none" w:sz="0" w:space="0" w:color="auto"/>
        <w:right w:val="none" w:sz="0" w:space="0" w:color="auto"/>
      </w:divBdr>
    </w:div>
    <w:div w:id="642079594">
      <w:bodyDiv w:val="1"/>
      <w:marLeft w:val="0"/>
      <w:marRight w:val="0"/>
      <w:marTop w:val="0"/>
      <w:marBottom w:val="0"/>
      <w:divBdr>
        <w:top w:val="none" w:sz="0" w:space="0" w:color="auto"/>
        <w:left w:val="none" w:sz="0" w:space="0" w:color="auto"/>
        <w:bottom w:val="none" w:sz="0" w:space="0" w:color="auto"/>
        <w:right w:val="none" w:sz="0" w:space="0" w:color="auto"/>
      </w:divBdr>
    </w:div>
    <w:div w:id="646394880">
      <w:bodyDiv w:val="1"/>
      <w:marLeft w:val="0"/>
      <w:marRight w:val="0"/>
      <w:marTop w:val="0"/>
      <w:marBottom w:val="0"/>
      <w:divBdr>
        <w:top w:val="none" w:sz="0" w:space="0" w:color="auto"/>
        <w:left w:val="none" w:sz="0" w:space="0" w:color="auto"/>
        <w:bottom w:val="none" w:sz="0" w:space="0" w:color="auto"/>
        <w:right w:val="none" w:sz="0" w:space="0" w:color="auto"/>
      </w:divBdr>
    </w:div>
    <w:div w:id="646933652">
      <w:bodyDiv w:val="1"/>
      <w:marLeft w:val="0"/>
      <w:marRight w:val="0"/>
      <w:marTop w:val="0"/>
      <w:marBottom w:val="0"/>
      <w:divBdr>
        <w:top w:val="none" w:sz="0" w:space="0" w:color="auto"/>
        <w:left w:val="none" w:sz="0" w:space="0" w:color="auto"/>
        <w:bottom w:val="none" w:sz="0" w:space="0" w:color="auto"/>
        <w:right w:val="none" w:sz="0" w:space="0" w:color="auto"/>
      </w:divBdr>
    </w:div>
    <w:div w:id="707607941">
      <w:bodyDiv w:val="1"/>
      <w:marLeft w:val="0"/>
      <w:marRight w:val="0"/>
      <w:marTop w:val="0"/>
      <w:marBottom w:val="0"/>
      <w:divBdr>
        <w:top w:val="none" w:sz="0" w:space="0" w:color="auto"/>
        <w:left w:val="none" w:sz="0" w:space="0" w:color="auto"/>
        <w:bottom w:val="none" w:sz="0" w:space="0" w:color="auto"/>
        <w:right w:val="none" w:sz="0" w:space="0" w:color="auto"/>
      </w:divBdr>
    </w:div>
    <w:div w:id="727341685">
      <w:bodyDiv w:val="1"/>
      <w:marLeft w:val="0"/>
      <w:marRight w:val="0"/>
      <w:marTop w:val="0"/>
      <w:marBottom w:val="0"/>
      <w:divBdr>
        <w:top w:val="none" w:sz="0" w:space="0" w:color="auto"/>
        <w:left w:val="none" w:sz="0" w:space="0" w:color="auto"/>
        <w:bottom w:val="none" w:sz="0" w:space="0" w:color="auto"/>
        <w:right w:val="none" w:sz="0" w:space="0" w:color="auto"/>
      </w:divBdr>
    </w:div>
    <w:div w:id="745304780">
      <w:bodyDiv w:val="1"/>
      <w:marLeft w:val="0"/>
      <w:marRight w:val="0"/>
      <w:marTop w:val="0"/>
      <w:marBottom w:val="0"/>
      <w:divBdr>
        <w:top w:val="none" w:sz="0" w:space="0" w:color="auto"/>
        <w:left w:val="none" w:sz="0" w:space="0" w:color="auto"/>
        <w:bottom w:val="none" w:sz="0" w:space="0" w:color="auto"/>
        <w:right w:val="none" w:sz="0" w:space="0" w:color="auto"/>
      </w:divBdr>
    </w:div>
    <w:div w:id="761727470">
      <w:bodyDiv w:val="1"/>
      <w:marLeft w:val="0"/>
      <w:marRight w:val="0"/>
      <w:marTop w:val="0"/>
      <w:marBottom w:val="0"/>
      <w:divBdr>
        <w:top w:val="none" w:sz="0" w:space="0" w:color="auto"/>
        <w:left w:val="none" w:sz="0" w:space="0" w:color="auto"/>
        <w:bottom w:val="none" w:sz="0" w:space="0" w:color="auto"/>
        <w:right w:val="none" w:sz="0" w:space="0" w:color="auto"/>
      </w:divBdr>
    </w:div>
    <w:div w:id="770198057">
      <w:bodyDiv w:val="1"/>
      <w:marLeft w:val="0"/>
      <w:marRight w:val="0"/>
      <w:marTop w:val="0"/>
      <w:marBottom w:val="0"/>
      <w:divBdr>
        <w:top w:val="none" w:sz="0" w:space="0" w:color="auto"/>
        <w:left w:val="none" w:sz="0" w:space="0" w:color="auto"/>
        <w:bottom w:val="none" w:sz="0" w:space="0" w:color="auto"/>
        <w:right w:val="none" w:sz="0" w:space="0" w:color="auto"/>
      </w:divBdr>
      <w:divsChild>
        <w:div w:id="425656414">
          <w:marLeft w:val="0"/>
          <w:marRight w:val="0"/>
          <w:marTop w:val="0"/>
          <w:marBottom w:val="0"/>
          <w:divBdr>
            <w:top w:val="none" w:sz="0" w:space="0" w:color="auto"/>
            <w:left w:val="none" w:sz="0" w:space="0" w:color="auto"/>
            <w:bottom w:val="none" w:sz="0" w:space="0" w:color="auto"/>
            <w:right w:val="none" w:sz="0" w:space="0" w:color="auto"/>
          </w:divBdr>
        </w:div>
      </w:divsChild>
    </w:div>
    <w:div w:id="798651682">
      <w:bodyDiv w:val="1"/>
      <w:marLeft w:val="0"/>
      <w:marRight w:val="0"/>
      <w:marTop w:val="0"/>
      <w:marBottom w:val="0"/>
      <w:divBdr>
        <w:top w:val="none" w:sz="0" w:space="0" w:color="auto"/>
        <w:left w:val="none" w:sz="0" w:space="0" w:color="auto"/>
        <w:bottom w:val="none" w:sz="0" w:space="0" w:color="auto"/>
        <w:right w:val="none" w:sz="0" w:space="0" w:color="auto"/>
      </w:divBdr>
      <w:divsChild>
        <w:div w:id="917712664">
          <w:marLeft w:val="0"/>
          <w:marRight w:val="0"/>
          <w:marTop w:val="0"/>
          <w:marBottom w:val="0"/>
          <w:divBdr>
            <w:top w:val="none" w:sz="0" w:space="0" w:color="auto"/>
            <w:left w:val="none" w:sz="0" w:space="0" w:color="auto"/>
            <w:bottom w:val="none" w:sz="0" w:space="0" w:color="auto"/>
            <w:right w:val="none" w:sz="0" w:space="0" w:color="auto"/>
          </w:divBdr>
        </w:div>
      </w:divsChild>
    </w:div>
    <w:div w:id="841043320">
      <w:bodyDiv w:val="1"/>
      <w:marLeft w:val="0"/>
      <w:marRight w:val="0"/>
      <w:marTop w:val="0"/>
      <w:marBottom w:val="0"/>
      <w:divBdr>
        <w:top w:val="none" w:sz="0" w:space="0" w:color="auto"/>
        <w:left w:val="none" w:sz="0" w:space="0" w:color="auto"/>
        <w:bottom w:val="none" w:sz="0" w:space="0" w:color="auto"/>
        <w:right w:val="none" w:sz="0" w:space="0" w:color="auto"/>
      </w:divBdr>
    </w:div>
    <w:div w:id="847908724">
      <w:bodyDiv w:val="1"/>
      <w:marLeft w:val="0"/>
      <w:marRight w:val="0"/>
      <w:marTop w:val="0"/>
      <w:marBottom w:val="0"/>
      <w:divBdr>
        <w:top w:val="none" w:sz="0" w:space="0" w:color="auto"/>
        <w:left w:val="none" w:sz="0" w:space="0" w:color="auto"/>
        <w:bottom w:val="none" w:sz="0" w:space="0" w:color="auto"/>
        <w:right w:val="none" w:sz="0" w:space="0" w:color="auto"/>
      </w:divBdr>
    </w:div>
    <w:div w:id="849173695">
      <w:bodyDiv w:val="1"/>
      <w:marLeft w:val="0"/>
      <w:marRight w:val="0"/>
      <w:marTop w:val="0"/>
      <w:marBottom w:val="0"/>
      <w:divBdr>
        <w:top w:val="none" w:sz="0" w:space="0" w:color="auto"/>
        <w:left w:val="none" w:sz="0" w:space="0" w:color="auto"/>
        <w:bottom w:val="none" w:sz="0" w:space="0" w:color="auto"/>
        <w:right w:val="none" w:sz="0" w:space="0" w:color="auto"/>
      </w:divBdr>
    </w:div>
    <w:div w:id="857234382">
      <w:bodyDiv w:val="1"/>
      <w:marLeft w:val="0"/>
      <w:marRight w:val="0"/>
      <w:marTop w:val="0"/>
      <w:marBottom w:val="0"/>
      <w:divBdr>
        <w:top w:val="none" w:sz="0" w:space="0" w:color="auto"/>
        <w:left w:val="none" w:sz="0" w:space="0" w:color="auto"/>
        <w:bottom w:val="none" w:sz="0" w:space="0" w:color="auto"/>
        <w:right w:val="none" w:sz="0" w:space="0" w:color="auto"/>
      </w:divBdr>
    </w:div>
    <w:div w:id="868252118">
      <w:bodyDiv w:val="1"/>
      <w:marLeft w:val="0"/>
      <w:marRight w:val="0"/>
      <w:marTop w:val="0"/>
      <w:marBottom w:val="0"/>
      <w:divBdr>
        <w:top w:val="none" w:sz="0" w:space="0" w:color="auto"/>
        <w:left w:val="none" w:sz="0" w:space="0" w:color="auto"/>
        <w:bottom w:val="none" w:sz="0" w:space="0" w:color="auto"/>
        <w:right w:val="none" w:sz="0" w:space="0" w:color="auto"/>
      </w:divBdr>
    </w:div>
    <w:div w:id="888610575">
      <w:bodyDiv w:val="1"/>
      <w:marLeft w:val="0"/>
      <w:marRight w:val="0"/>
      <w:marTop w:val="0"/>
      <w:marBottom w:val="0"/>
      <w:divBdr>
        <w:top w:val="none" w:sz="0" w:space="0" w:color="auto"/>
        <w:left w:val="none" w:sz="0" w:space="0" w:color="auto"/>
        <w:bottom w:val="none" w:sz="0" w:space="0" w:color="auto"/>
        <w:right w:val="none" w:sz="0" w:space="0" w:color="auto"/>
      </w:divBdr>
    </w:div>
    <w:div w:id="917246874">
      <w:bodyDiv w:val="1"/>
      <w:marLeft w:val="0"/>
      <w:marRight w:val="0"/>
      <w:marTop w:val="0"/>
      <w:marBottom w:val="0"/>
      <w:divBdr>
        <w:top w:val="none" w:sz="0" w:space="0" w:color="auto"/>
        <w:left w:val="none" w:sz="0" w:space="0" w:color="auto"/>
        <w:bottom w:val="none" w:sz="0" w:space="0" w:color="auto"/>
        <w:right w:val="none" w:sz="0" w:space="0" w:color="auto"/>
      </w:divBdr>
    </w:div>
    <w:div w:id="943146784">
      <w:bodyDiv w:val="1"/>
      <w:marLeft w:val="0"/>
      <w:marRight w:val="0"/>
      <w:marTop w:val="0"/>
      <w:marBottom w:val="0"/>
      <w:divBdr>
        <w:top w:val="none" w:sz="0" w:space="0" w:color="auto"/>
        <w:left w:val="none" w:sz="0" w:space="0" w:color="auto"/>
        <w:bottom w:val="none" w:sz="0" w:space="0" w:color="auto"/>
        <w:right w:val="none" w:sz="0" w:space="0" w:color="auto"/>
      </w:divBdr>
    </w:div>
    <w:div w:id="957562443">
      <w:bodyDiv w:val="1"/>
      <w:marLeft w:val="0"/>
      <w:marRight w:val="0"/>
      <w:marTop w:val="0"/>
      <w:marBottom w:val="0"/>
      <w:divBdr>
        <w:top w:val="none" w:sz="0" w:space="0" w:color="auto"/>
        <w:left w:val="none" w:sz="0" w:space="0" w:color="auto"/>
        <w:bottom w:val="none" w:sz="0" w:space="0" w:color="auto"/>
        <w:right w:val="none" w:sz="0" w:space="0" w:color="auto"/>
      </w:divBdr>
    </w:div>
    <w:div w:id="960645837">
      <w:bodyDiv w:val="1"/>
      <w:marLeft w:val="0"/>
      <w:marRight w:val="0"/>
      <w:marTop w:val="0"/>
      <w:marBottom w:val="0"/>
      <w:divBdr>
        <w:top w:val="none" w:sz="0" w:space="0" w:color="auto"/>
        <w:left w:val="none" w:sz="0" w:space="0" w:color="auto"/>
        <w:bottom w:val="none" w:sz="0" w:space="0" w:color="auto"/>
        <w:right w:val="none" w:sz="0" w:space="0" w:color="auto"/>
      </w:divBdr>
    </w:div>
    <w:div w:id="977144970">
      <w:bodyDiv w:val="1"/>
      <w:marLeft w:val="0"/>
      <w:marRight w:val="0"/>
      <w:marTop w:val="0"/>
      <w:marBottom w:val="0"/>
      <w:divBdr>
        <w:top w:val="none" w:sz="0" w:space="0" w:color="auto"/>
        <w:left w:val="none" w:sz="0" w:space="0" w:color="auto"/>
        <w:bottom w:val="none" w:sz="0" w:space="0" w:color="auto"/>
        <w:right w:val="none" w:sz="0" w:space="0" w:color="auto"/>
      </w:divBdr>
    </w:div>
    <w:div w:id="985821091">
      <w:bodyDiv w:val="1"/>
      <w:marLeft w:val="0"/>
      <w:marRight w:val="0"/>
      <w:marTop w:val="0"/>
      <w:marBottom w:val="0"/>
      <w:divBdr>
        <w:top w:val="none" w:sz="0" w:space="0" w:color="auto"/>
        <w:left w:val="none" w:sz="0" w:space="0" w:color="auto"/>
        <w:bottom w:val="none" w:sz="0" w:space="0" w:color="auto"/>
        <w:right w:val="none" w:sz="0" w:space="0" w:color="auto"/>
      </w:divBdr>
    </w:div>
    <w:div w:id="1009790761">
      <w:bodyDiv w:val="1"/>
      <w:marLeft w:val="0"/>
      <w:marRight w:val="0"/>
      <w:marTop w:val="0"/>
      <w:marBottom w:val="0"/>
      <w:divBdr>
        <w:top w:val="none" w:sz="0" w:space="0" w:color="auto"/>
        <w:left w:val="none" w:sz="0" w:space="0" w:color="auto"/>
        <w:bottom w:val="none" w:sz="0" w:space="0" w:color="auto"/>
        <w:right w:val="none" w:sz="0" w:space="0" w:color="auto"/>
      </w:divBdr>
    </w:div>
    <w:div w:id="1017460899">
      <w:bodyDiv w:val="1"/>
      <w:marLeft w:val="0"/>
      <w:marRight w:val="0"/>
      <w:marTop w:val="0"/>
      <w:marBottom w:val="0"/>
      <w:divBdr>
        <w:top w:val="none" w:sz="0" w:space="0" w:color="auto"/>
        <w:left w:val="none" w:sz="0" w:space="0" w:color="auto"/>
        <w:bottom w:val="none" w:sz="0" w:space="0" w:color="auto"/>
        <w:right w:val="none" w:sz="0" w:space="0" w:color="auto"/>
      </w:divBdr>
    </w:div>
    <w:div w:id="1063410226">
      <w:bodyDiv w:val="1"/>
      <w:marLeft w:val="0"/>
      <w:marRight w:val="0"/>
      <w:marTop w:val="0"/>
      <w:marBottom w:val="0"/>
      <w:divBdr>
        <w:top w:val="none" w:sz="0" w:space="0" w:color="auto"/>
        <w:left w:val="none" w:sz="0" w:space="0" w:color="auto"/>
        <w:bottom w:val="none" w:sz="0" w:space="0" w:color="auto"/>
        <w:right w:val="none" w:sz="0" w:space="0" w:color="auto"/>
      </w:divBdr>
    </w:div>
    <w:div w:id="1148211722">
      <w:bodyDiv w:val="1"/>
      <w:marLeft w:val="0"/>
      <w:marRight w:val="0"/>
      <w:marTop w:val="0"/>
      <w:marBottom w:val="0"/>
      <w:divBdr>
        <w:top w:val="none" w:sz="0" w:space="0" w:color="auto"/>
        <w:left w:val="none" w:sz="0" w:space="0" w:color="auto"/>
        <w:bottom w:val="none" w:sz="0" w:space="0" w:color="auto"/>
        <w:right w:val="none" w:sz="0" w:space="0" w:color="auto"/>
      </w:divBdr>
    </w:div>
    <w:div w:id="1148739700">
      <w:bodyDiv w:val="1"/>
      <w:marLeft w:val="0"/>
      <w:marRight w:val="0"/>
      <w:marTop w:val="0"/>
      <w:marBottom w:val="0"/>
      <w:divBdr>
        <w:top w:val="none" w:sz="0" w:space="0" w:color="auto"/>
        <w:left w:val="none" w:sz="0" w:space="0" w:color="auto"/>
        <w:bottom w:val="none" w:sz="0" w:space="0" w:color="auto"/>
        <w:right w:val="none" w:sz="0" w:space="0" w:color="auto"/>
      </w:divBdr>
    </w:div>
    <w:div w:id="1175025678">
      <w:bodyDiv w:val="1"/>
      <w:marLeft w:val="0"/>
      <w:marRight w:val="0"/>
      <w:marTop w:val="0"/>
      <w:marBottom w:val="0"/>
      <w:divBdr>
        <w:top w:val="none" w:sz="0" w:space="0" w:color="auto"/>
        <w:left w:val="none" w:sz="0" w:space="0" w:color="auto"/>
        <w:bottom w:val="none" w:sz="0" w:space="0" w:color="auto"/>
        <w:right w:val="none" w:sz="0" w:space="0" w:color="auto"/>
      </w:divBdr>
    </w:div>
    <w:div w:id="1202782828">
      <w:bodyDiv w:val="1"/>
      <w:marLeft w:val="0"/>
      <w:marRight w:val="0"/>
      <w:marTop w:val="0"/>
      <w:marBottom w:val="0"/>
      <w:divBdr>
        <w:top w:val="none" w:sz="0" w:space="0" w:color="auto"/>
        <w:left w:val="none" w:sz="0" w:space="0" w:color="auto"/>
        <w:bottom w:val="none" w:sz="0" w:space="0" w:color="auto"/>
        <w:right w:val="none" w:sz="0" w:space="0" w:color="auto"/>
      </w:divBdr>
    </w:div>
    <w:div w:id="1231696000">
      <w:bodyDiv w:val="1"/>
      <w:marLeft w:val="0"/>
      <w:marRight w:val="0"/>
      <w:marTop w:val="0"/>
      <w:marBottom w:val="0"/>
      <w:divBdr>
        <w:top w:val="none" w:sz="0" w:space="0" w:color="auto"/>
        <w:left w:val="none" w:sz="0" w:space="0" w:color="auto"/>
        <w:bottom w:val="none" w:sz="0" w:space="0" w:color="auto"/>
        <w:right w:val="none" w:sz="0" w:space="0" w:color="auto"/>
      </w:divBdr>
    </w:div>
    <w:div w:id="1257134316">
      <w:bodyDiv w:val="1"/>
      <w:marLeft w:val="0"/>
      <w:marRight w:val="0"/>
      <w:marTop w:val="0"/>
      <w:marBottom w:val="0"/>
      <w:divBdr>
        <w:top w:val="none" w:sz="0" w:space="0" w:color="auto"/>
        <w:left w:val="none" w:sz="0" w:space="0" w:color="auto"/>
        <w:bottom w:val="none" w:sz="0" w:space="0" w:color="auto"/>
        <w:right w:val="none" w:sz="0" w:space="0" w:color="auto"/>
      </w:divBdr>
    </w:div>
    <w:div w:id="1300650045">
      <w:bodyDiv w:val="1"/>
      <w:marLeft w:val="0"/>
      <w:marRight w:val="0"/>
      <w:marTop w:val="0"/>
      <w:marBottom w:val="0"/>
      <w:divBdr>
        <w:top w:val="none" w:sz="0" w:space="0" w:color="auto"/>
        <w:left w:val="none" w:sz="0" w:space="0" w:color="auto"/>
        <w:bottom w:val="none" w:sz="0" w:space="0" w:color="auto"/>
        <w:right w:val="none" w:sz="0" w:space="0" w:color="auto"/>
      </w:divBdr>
    </w:div>
    <w:div w:id="1315720065">
      <w:bodyDiv w:val="1"/>
      <w:marLeft w:val="0"/>
      <w:marRight w:val="0"/>
      <w:marTop w:val="0"/>
      <w:marBottom w:val="0"/>
      <w:divBdr>
        <w:top w:val="none" w:sz="0" w:space="0" w:color="auto"/>
        <w:left w:val="none" w:sz="0" w:space="0" w:color="auto"/>
        <w:bottom w:val="none" w:sz="0" w:space="0" w:color="auto"/>
        <w:right w:val="none" w:sz="0" w:space="0" w:color="auto"/>
      </w:divBdr>
    </w:div>
    <w:div w:id="1322463649">
      <w:bodyDiv w:val="1"/>
      <w:marLeft w:val="0"/>
      <w:marRight w:val="0"/>
      <w:marTop w:val="0"/>
      <w:marBottom w:val="0"/>
      <w:divBdr>
        <w:top w:val="none" w:sz="0" w:space="0" w:color="auto"/>
        <w:left w:val="none" w:sz="0" w:space="0" w:color="auto"/>
        <w:bottom w:val="none" w:sz="0" w:space="0" w:color="auto"/>
        <w:right w:val="none" w:sz="0" w:space="0" w:color="auto"/>
      </w:divBdr>
    </w:div>
    <w:div w:id="1378895252">
      <w:bodyDiv w:val="1"/>
      <w:marLeft w:val="0"/>
      <w:marRight w:val="0"/>
      <w:marTop w:val="0"/>
      <w:marBottom w:val="0"/>
      <w:divBdr>
        <w:top w:val="none" w:sz="0" w:space="0" w:color="auto"/>
        <w:left w:val="none" w:sz="0" w:space="0" w:color="auto"/>
        <w:bottom w:val="none" w:sz="0" w:space="0" w:color="auto"/>
        <w:right w:val="none" w:sz="0" w:space="0" w:color="auto"/>
      </w:divBdr>
    </w:div>
    <w:div w:id="1486508758">
      <w:bodyDiv w:val="1"/>
      <w:marLeft w:val="0"/>
      <w:marRight w:val="0"/>
      <w:marTop w:val="0"/>
      <w:marBottom w:val="0"/>
      <w:divBdr>
        <w:top w:val="none" w:sz="0" w:space="0" w:color="auto"/>
        <w:left w:val="none" w:sz="0" w:space="0" w:color="auto"/>
        <w:bottom w:val="none" w:sz="0" w:space="0" w:color="auto"/>
        <w:right w:val="none" w:sz="0" w:space="0" w:color="auto"/>
      </w:divBdr>
    </w:div>
    <w:div w:id="1495757768">
      <w:bodyDiv w:val="1"/>
      <w:marLeft w:val="0"/>
      <w:marRight w:val="0"/>
      <w:marTop w:val="0"/>
      <w:marBottom w:val="0"/>
      <w:divBdr>
        <w:top w:val="none" w:sz="0" w:space="0" w:color="auto"/>
        <w:left w:val="none" w:sz="0" w:space="0" w:color="auto"/>
        <w:bottom w:val="none" w:sz="0" w:space="0" w:color="auto"/>
        <w:right w:val="none" w:sz="0" w:space="0" w:color="auto"/>
      </w:divBdr>
    </w:div>
    <w:div w:id="1520239645">
      <w:bodyDiv w:val="1"/>
      <w:marLeft w:val="0"/>
      <w:marRight w:val="0"/>
      <w:marTop w:val="0"/>
      <w:marBottom w:val="0"/>
      <w:divBdr>
        <w:top w:val="none" w:sz="0" w:space="0" w:color="auto"/>
        <w:left w:val="none" w:sz="0" w:space="0" w:color="auto"/>
        <w:bottom w:val="none" w:sz="0" w:space="0" w:color="auto"/>
        <w:right w:val="none" w:sz="0" w:space="0" w:color="auto"/>
      </w:divBdr>
    </w:div>
    <w:div w:id="1590697785">
      <w:bodyDiv w:val="1"/>
      <w:marLeft w:val="0"/>
      <w:marRight w:val="0"/>
      <w:marTop w:val="0"/>
      <w:marBottom w:val="0"/>
      <w:divBdr>
        <w:top w:val="none" w:sz="0" w:space="0" w:color="auto"/>
        <w:left w:val="none" w:sz="0" w:space="0" w:color="auto"/>
        <w:bottom w:val="none" w:sz="0" w:space="0" w:color="auto"/>
        <w:right w:val="none" w:sz="0" w:space="0" w:color="auto"/>
      </w:divBdr>
    </w:div>
    <w:div w:id="1601525725">
      <w:bodyDiv w:val="1"/>
      <w:marLeft w:val="0"/>
      <w:marRight w:val="0"/>
      <w:marTop w:val="0"/>
      <w:marBottom w:val="0"/>
      <w:divBdr>
        <w:top w:val="none" w:sz="0" w:space="0" w:color="auto"/>
        <w:left w:val="none" w:sz="0" w:space="0" w:color="auto"/>
        <w:bottom w:val="none" w:sz="0" w:space="0" w:color="auto"/>
        <w:right w:val="none" w:sz="0" w:space="0" w:color="auto"/>
      </w:divBdr>
    </w:div>
    <w:div w:id="1616601198">
      <w:bodyDiv w:val="1"/>
      <w:marLeft w:val="0"/>
      <w:marRight w:val="0"/>
      <w:marTop w:val="0"/>
      <w:marBottom w:val="0"/>
      <w:divBdr>
        <w:top w:val="none" w:sz="0" w:space="0" w:color="auto"/>
        <w:left w:val="none" w:sz="0" w:space="0" w:color="auto"/>
        <w:bottom w:val="none" w:sz="0" w:space="0" w:color="auto"/>
        <w:right w:val="none" w:sz="0" w:space="0" w:color="auto"/>
      </w:divBdr>
    </w:div>
    <w:div w:id="1650474086">
      <w:bodyDiv w:val="1"/>
      <w:marLeft w:val="0"/>
      <w:marRight w:val="0"/>
      <w:marTop w:val="0"/>
      <w:marBottom w:val="0"/>
      <w:divBdr>
        <w:top w:val="none" w:sz="0" w:space="0" w:color="auto"/>
        <w:left w:val="none" w:sz="0" w:space="0" w:color="auto"/>
        <w:bottom w:val="none" w:sz="0" w:space="0" w:color="auto"/>
        <w:right w:val="none" w:sz="0" w:space="0" w:color="auto"/>
      </w:divBdr>
    </w:div>
    <w:div w:id="1707563437">
      <w:bodyDiv w:val="1"/>
      <w:marLeft w:val="0"/>
      <w:marRight w:val="0"/>
      <w:marTop w:val="0"/>
      <w:marBottom w:val="0"/>
      <w:divBdr>
        <w:top w:val="none" w:sz="0" w:space="0" w:color="auto"/>
        <w:left w:val="none" w:sz="0" w:space="0" w:color="auto"/>
        <w:bottom w:val="none" w:sz="0" w:space="0" w:color="auto"/>
        <w:right w:val="none" w:sz="0" w:space="0" w:color="auto"/>
      </w:divBdr>
    </w:div>
    <w:div w:id="1786580359">
      <w:bodyDiv w:val="1"/>
      <w:marLeft w:val="0"/>
      <w:marRight w:val="0"/>
      <w:marTop w:val="0"/>
      <w:marBottom w:val="0"/>
      <w:divBdr>
        <w:top w:val="none" w:sz="0" w:space="0" w:color="auto"/>
        <w:left w:val="none" w:sz="0" w:space="0" w:color="auto"/>
        <w:bottom w:val="none" w:sz="0" w:space="0" w:color="auto"/>
        <w:right w:val="none" w:sz="0" w:space="0" w:color="auto"/>
      </w:divBdr>
    </w:div>
    <w:div w:id="1834906013">
      <w:bodyDiv w:val="1"/>
      <w:marLeft w:val="0"/>
      <w:marRight w:val="0"/>
      <w:marTop w:val="0"/>
      <w:marBottom w:val="0"/>
      <w:divBdr>
        <w:top w:val="none" w:sz="0" w:space="0" w:color="auto"/>
        <w:left w:val="none" w:sz="0" w:space="0" w:color="auto"/>
        <w:bottom w:val="none" w:sz="0" w:space="0" w:color="auto"/>
        <w:right w:val="none" w:sz="0" w:space="0" w:color="auto"/>
      </w:divBdr>
    </w:div>
    <w:div w:id="1872959239">
      <w:bodyDiv w:val="1"/>
      <w:marLeft w:val="0"/>
      <w:marRight w:val="0"/>
      <w:marTop w:val="0"/>
      <w:marBottom w:val="0"/>
      <w:divBdr>
        <w:top w:val="none" w:sz="0" w:space="0" w:color="auto"/>
        <w:left w:val="none" w:sz="0" w:space="0" w:color="auto"/>
        <w:bottom w:val="none" w:sz="0" w:space="0" w:color="auto"/>
        <w:right w:val="none" w:sz="0" w:space="0" w:color="auto"/>
      </w:divBdr>
    </w:div>
    <w:div w:id="1877425816">
      <w:bodyDiv w:val="1"/>
      <w:marLeft w:val="0"/>
      <w:marRight w:val="0"/>
      <w:marTop w:val="0"/>
      <w:marBottom w:val="0"/>
      <w:divBdr>
        <w:top w:val="none" w:sz="0" w:space="0" w:color="auto"/>
        <w:left w:val="none" w:sz="0" w:space="0" w:color="auto"/>
        <w:bottom w:val="none" w:sz="0" w:space="0" w:color="auto"/>
        <w:right w:val="none" w:sz="0" w:space="0" w:color="auto"/>
      </w:divBdr>
    </w:div>
    <w:div w:id="1886527697">
      <w:bodyDiv w:val="1"/>
      <w:marLeft w:val="0"/>
      <w:marRight w:val="0"/>
      <w:marTop w:val="0"/>
      <w:marBottom w:val="0"/>
      <w:divBdr>
        <w:top w:val="none" w:sz="0" w:space="0" w:color="auto"/>
        <w:left w:val="none" w:sz="0" w:space="0" w:color="auto"/>
        <w:bottom w:val="none" w:sz="0" w:space="0" w:color="auto"/>
        <w:right w:val="none" w:sz="0" w:space="0" w:color="auto"/>
      </w:divBdr>
    </w:div>
    <w:div w:id="1915434775">
      <w:bodyDiv w:val="1"/>
      <w:marLeft w:val="0"/>
      <w:marRight w:val="0"/>
      <w:marTop w:val="0"/>
      <w:marBottom w:val="0"/>
      <w:divBdr>
        <w:top w:val="none" w:sz="0" w:space="0" w:color="auto"/>
        <w:left w:val="none" w:sz="0" w:space="0" w:color="auto"/>
        <w:bottom w:val="none" w:sz="0" w:space="0" w:color="auto"/>
        <w:right w:val="none" w:sz="0" w:space="0" w:color="auto"/>
      </w:divBdr>
    </w:div>
    <w:div w:id="1922986082">
      <w:bodyDiv w:val="1"/>
      <w:marLeft w:val="0"/>
      <w:marRight w:val="0"/>
      <w:marTop w:val="0"/>
      <w:marBottom w:val="0"/>
      <w:divBdr>
        <w:top w:val="none" w:sz="0" w:space="0" w:color="auto"/>
        <w:left w:val="none" w:sz="0" w:space="0" w:color="auto"/>
        <w:bottom w:val="none" w:sz="0" w:space="0" w:color="auto"/>
        <w:right w:val="none" w:sz="0" w:space="0" w:color="auto"/>
      </w:divBdr>
    </w:div>
    <w:div w:id="1966889201">
      <w:bodyDiv w:val="1"/>
      <w:marLeft w:val="0"/>
      <w:marRight w:val="0"/>
      <w:marTop w:val="0"/>
      <w:marBottom w:val="0"/>
      <w:divBdr>
        <w:top w:val="none" w:sz="0" w:space="0" w:color="auto"/>
        <w:left w:val="none" w:sz="0" w:space="0" w:color="auto"/>
        <w:bottom w:val="none" w:sz="0" w:space="0" w:color="auto"/>
        <w:right w:val="none" w:sz="0" w:space="0" w:color="auto"/>
      </w:divBdr>
    </w:div>
    <w:div w:id="2017925711">
      <w:bodyDiv w:val="1"/>
      <w:marLeft w:val="0"/>
      <w:marRight w:val="0"/>
      <w:marTop w:val="0"/>
      <w:marBottom w:val="0"/>
      <w:divBdr>
        <w:top w:val="none" w:sz="0" w:space="0" w:color="auto"/>
        <w:left w:val="none" w:sz="0" w:space="0" w:color="auto"/>
        <w:bottom w:val="none" w:sz="0" w:space="0" w:color="auto"/>
        <w:right w:val="none" w:sz="0" w:space="0" w:color="auto"/>
      </w:divBdr>
    </w:div>
    <w:div w:id="2032294301">
      <w:bodyDiv w:val="1"/>
      <w:marLeft w:val="0"/>
      <w:marRight w:val="0"/>
      <w:marTop w:val="0"/>
      <w:marBottom w:val="0"/>
      <w:divBdr>
        <w:top w:val="none" w:sz="0" w:space="0" w:color="auto"/>
        <w:left w:val="none" w:sz="0" w:space="0" w:color="auto"/>
        <w:bottom w:val="none" w:sz="0" w:space="0" w:color="auto"/>
        <w:right w:val="none" w:sz="0" w:space="0" w:color="auto"/>
      </w:divBdr>
    </w:div>
    <w:div w:id="2083209932">
      <w:bodyDiv w:val="1"/>
      <w:marLeft w:val="0"/>
      <w:marRight w:val="0"/>
      <w:marTop w:val="0"/>
      <w:marBottom w:val="0"/>
      <w:divBdr>
        <w:top w:val="none" w:sz="0" w:space="0" w:color="auto"/>
        <w:left w:val="none" w:sz="0" w:space="0" w:color="auto"/>
        <w:bottom w:val="none" w:sz="0" w:space="0" w:color="auto"/>
        <w:right w:val="none" w:sz="0" w:space="0" w:color="auto"/>
      </w:divBdr>
    </w:div>
    <w:div w:id="209389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2.xml"/><Relationship Id="rId47"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microsoft.com/office/2020/10/relationships/intelligence" Target="intelligence2.xml"/><Relationship Id="rId20" Type="http://schemas.openxmlformats.org/officeDocument/2006/relationships/image" Target="media/image10.png"/><Relationship Id="rId4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vera\Desktop\Formato%20hoja%20carta%20color.dotx" TargetMode="External"/></Relationships>
</file>

<file path=word/documenttasks/documenttasks1.xml><?xml version="1.0" encoding="utf-8"?>
<t:Tasks xmlns:t="http://schemas.microsoft.com/office/tasks/2019/documenttasks" xmlns:oel="http://schemas.microsoft.com/office/2019/extlst">
  <t:Task id="{5F98A2D7-E952-4BBF-B367-CF908017AC53}">
    <t:Anchor>
      <t:Comment id="832231177"/>
    </t:Anchor>
    <t:History>
      <t:Event id="{BE60E8FA-C4A7-4BF8-90D2-2F9F08555848}" time="2025-02-16T15:58:58.493Z">
        <t:Attribution userId="S::pcorvalan@mim.cl::a714df05-5ee9-4cee-898d-1cc21abb1d1e" userProvider="AD" userName="Patricia Corvalán"/>
        <t:Anchor>
          <t:Comment id="832231177"/>
        </t:Anchor>
        <t:Create/>
      </t:Event>
      <t:Event id="{C7C25866-1340-4FE0-AE20-4EE22AFAE6E7}" time="2025-02-16T15:58:58.493Z">
        <t:Attribution userId="S::pcorvalan@mim.cl::a714df05-5ee9-4cee-898d-1cc21abb1d1e" userProvider="AD" userName="Patricia Corvalán"/>
        <t:Anchor>
          <t:Comment id="832231177"/>
        </t:Anchor>
        <t:Assign userId="S::dbarra@mim.cl::d5e1c579-a974-4c98-9223-bdfe420e321e" userProvider="AD" userName="Daniela Barra"/>
      </t:Event>
      <t:Event id="{25F9B1E0-FD4F-4CC9-B466-7E03CFC25F66}" time="2025-02-16T15:58:58.493Z">
        <t:Attribution userId="S::pcorvalan@mim.cl::a714df05-5ee9-4cee-898d-1cc21abb1d1e" userProvider="AD" userName="Patricia Corvalán"/>
        <t:Anchor>
          <t:Comment id="832231177"/>
        </t:Anchor>
        <t:SetTitle title="@Daniela Barra falta actualizar"/>
      </t:Event>
      <t:Event id="{A2312ED2-6E60-4D0D-8F61-2B795873DDFF}" time="2025-02-17T12:11:58.957Z">
        <t:Attribution userId="S::vabarca@mim.cl::d1687008-f606-4b89-88a6-ddf13c60c470" userProvider="AD" userName="Valentina Abarca"/>
        <t:Progress percentComplete="100"/>
      </t:Event>
    </t:History>
  </t:Task>
  <t:Task id="{348FC19B-F821-4365-A7F7-7E7A3D0A2E05}">
    <t:Anchor>
      <t:Comment id="362432330"/>
    </t:Anchor>
    <t:History>
      <t:Event id="{F1BB21A8-95CD-48B2-9D6C-741AEA485BE3}" time="2024-11-13T00:16:22.623Z">
        <t:Attribution userId="S::pcorvalan@mim.cl::a714df05-5ee9-4cee-898d-1cc21abb1d1e" userProvider="AD" userName="Patricia Corvalán"/>
        <t:Anchor>
          <t:Comment id="362432330"/>
        </t:Anchor>
        <t:Create/>
      </t:Event>
      <t:Event id="{7E7CB1C3-2428-4084-BDAD-D19218A7DD82}" time="2024-11-13T00:16:22.623Z">
        <t:Attribution userId="S::pcorvalan@mim.cl::a714df05-5ee9-4cee-898d-1cc21abb1d1e" userProvider="AD" userName="Patricia Corvalán"/>
        <t:Anchor>
          <t:Comment id="362432330"/>
        </t:Anchor>
        <t:Assign userId="S::sperez@mim.cl::e595aafb-acc4-425a-8b0b-62c2146fe384" userProvider="AD" userName="Simón Pérez"/>
      </t:Event>
      <t:Event id="{678E80A3-105B-4C84-8935-02253CF17408}" time="2024-11-13T00:16:22.623Z">
        <t:Attribution userId="S::pcorvalan@mim.cl::a714df05-5ee9-4cee-898d-1cc21abb1d1e" userProvider="AD" userName="Patricia Corvalán"/>
        <t:Anchor>
          <t:Comment id="362432330"/>
        </t:Anchor>
        <t:SetTitle title="@Simón Pérez yo aquí pondría la actividad que se desarrollo en el mes de octubre. día y asistentes reales de octubre, lo mismo en el excel, y en el medio de verificación es de toda la actividad (incluyendo septiembre) y debería ser solo octubre, según …"/>
      </t:Event>
    </t:History>
  </t:Task>
  <t:Task id="{04F2E060-1E3B-47E2-9A9C-1C5B0301FCF9}">
    <t:Anchor>
      <t:Comment id="1215532687"/>
    </t:Anchor>
    <t:History>
      <t:Event id="{2E15B5C1-E3FA-486A-824E-A2A22102C75C}" time="2024-06-12T01:10:09.946Z">
        <t:Attribution userId="S::pcorvalan@mim.cl::a714df05-5ee9-4cee-898d-1cc21abb1d1e" userProvider="AD" userName="Patricia Corvalán"/>
        <t:Anchor>
          <t:Comment id="1215532687"/>
        </t:Anchor>
        <t:Create/>
      </t:Event>
      <t:Event id="{75D72A05-1608-4B9B-8BC4-B5DF73EC93E8}" time="2024-06-12T01:10:09.946Z">
        <t:Attribution userId="S::pcorvalan@mim.cl::a714df05-5ee9-4cee-898d-1cc21abb1d1e" userProvider="AD" userName="Patricia Corvalán"/>
        <t:Anchor>
          <t:Comment id="1215532687"/>
        </t:Anchor>
        <t:Assign userId="S::fcaceres@mim.cl::8208b451-4fe4-4f3c-8b5c-a8d578214b3a" userProvider="AD" userName="Felipe Cáceres"/>
      </t:Event>
      <t:Event id="{AB103CF7-EB17-4435-80CB-7321CDD110BD}" time="2024-06-12T01:10:09.946Z">
        <t:Attribution userId="S::pcorvalan@mim.cl::a714df05-5ee9-4cee-898d-1cc21abb1d1e" userProvider="AD" userName="Patricia Corvalán"/>
        <t:Anchor>
          <t:Comment id="1215532687"/>
        </t:Anchor>
        <t:SetTitle title="@Felipe Cáceres no hay medios de verificación que respalden lo que indicas que se realizó en mayo?"/>
      </t:Event>
    </t:History>
  </t:Task>
  <t:Task id="{ADCE4C63-3F5A-484B-8134-83C916E1A96B}">
    <t:Anchor>
      <t:Comment id="1490821678"/>
    </t:Anchor>
    <t:History>
      <t:Event id="{77A3D83E-7A14-47EB-AAA6-9EDE294AF32F}" time="2024-06-12T01:11:01.242Z">
        <t:Attribution userId="S::pcorvalan@mim.cl::a714df05-5ee9-4cee-898d-1cc21abb1d1e" userProvider="AD" userName="Patricia Corvalán"/>
        <t:Anchor>
          <t:Comment id="1490821678"/>
        </t:Anchor>
        <t:Create/>
      </t:Event>
      <t:Event id="{86AC4EFA-4785-45D2-BADE-2531685230B0}" time="2024-06-12T01:11:01.242Z">
        <t:Attribution userId="S::pcorvalan@mim.cl::a714df05-5ee9-4cee-898d-1cc21abb1d1e" userProvider="AD" userName="Patricia Corvalán"/>
        <t:Anchor>
          <t:Comment id="1490821678"/>
        </t:Anchor>
        <t:Assign userId="S::fcaceres@mim.cl::8208b451-4fe4-4f3c-8b5c-a8d578214b3a" userProvider="AD" userName="Felipe Cáceres"/>
      </t:Event>
      <t:Event id="{B141AEEC-7888-4220-9FB4-A395FD1B298E}" time="2024-06-12T01:11:01.242Z">
        <t:Attribution userId="S::pcorvalan@mim.cl::a714df05-5ee9-4cee-898d-1cc21abb1d1e" userProvider="AD" userName="Patricia Corvalán"/>
        <t:Anchor>
          <t:Comment id="1490821678"/>
        </t:Anchor>
        <t:SetTitle title="@Felipe Cáceres no hay medios de verificación que respalden lo que indicas se realizó en mayo, por favor subir"/>
      </t:Event>
    </t:History>
  </t:Task>
  <t:Task id="{EBF5AE9C-44C1-43E2-B1F2-C669E232D8A2}">
    <t:Anchor>
      <t:Comment id="1790121696"/>
    </t:Anchor>
    <t:History>
      <t:Event id="{C5931041-7900-48DA-985E-3CFBFAA1338A}" time="2024-06-12T01:11:43.174Z">
        <t:Attribution userId="S::pcorvalan@mim.cl::a714df05-5ee9-4cee-898d-1cc21abb1d1e" userProvider="AD" userName="Patricia Corvalán"/>
        <t:Anchor>
          <t:Comment id="1790121696"/>
        </t:Anchor>
        <t:Create/>
      </t:Event>
      <t:Event id="{4B72863F-FAC9-4321-8A75-16B34D54B6A9}" time="2024-06-12T01:11:43.174Z">
        <t:Attribution userId="S::pcorvalan@mim.cl::a714df05-5ee9-4cee-898d-1cc21abb1d1e" userProvider="AD" userName="Patricia Corvalán"/>
        <t:Anchor>
          <t:Comment id="1790121696"/>
        </t:Anchor>
        <t:Assign userId="S::dbarra@mim.cl::d5e1c579-a974-4c98-9223-bdfe420e321e" userProvider="AD" userName="Daniela Barra"/>
      </t:Event>
      <t:Event id="{0EA1FAF8-1131-4BA2-91C0-7BDB29B7196D}" time="2024-06-12T01:11:43.174Z">
        <t:Attribution userId="S::pcorvalan@mim.cl::a714df05-5ee9-4cee-898d-1cc21abb1d1e" userProvider="AD" userName="Patricia Corvalán"/>
        <t:Anchor>
          <t:Comment id="1790121696"/>
        </t:Anchor>
        <t:SetTitle title="@Daniela Barra falta medio de verificación para este punto"/>
      </t:Event>
      <t:Event id="{CF9114E2-6FC8-4296-B340-2D1135B9D8AA}" time="2024-06-12T20:41:05.437Z">
        <t:Attribution userId="S::vabarca@mim.cl::d1687008-f606-4b89-88a6-ddf13c60c470" userProvider="AD" userName="Valentina Abarca"/>
        <t:Progress percentComplete="100"/>
      </t:Event>
    </t:History>
  </t:Task>
  <t:Task id="{59D25E1E-45E9-4BD3-90AC-AB348EBF469D}">
    <t:Anchor>
      <t:Comment id="1517508060"/>
    </t:Anchor>
    <t:History>
      <t:Event id="{28019985-A456-4CF5-B1D6-B4E82FB5E011}" time="2024-11-12T23:09:52.494Z">
        <t:Attribution userId="S::pcorvalan@mim.cl::a714df05-5ee9-4cee-898d-1cc21abb1d1e" userProvider="AD" userName="Patricia Corvalán"/>
        <t:Anchor>
          <t:Comment id="1517508060"/>
        </t:Anchor>
        <t:Create/>
      </t:Event>
      <t:Event id="{24D98841-7566-4DA8-8987-D287C066E607}" time="2024-11-12T23:09:52.494Z">
        <t:Attribution userId="S::pcorvalan@mim.cl::a714df05-5ee9-4cee-898d-1cc21abb1d1e" userProvider="AD" userName="Patricia Corvalán"/>
        <t:Anchor>
          <t:Comment id="1517508060"/>
        </t:Anchor>
        <t:Assign userId="S::fcaceres@mim.cl::8208b451-4fe4-4f3c-8b5c-a8d578214b3a" userProvider="AD" userName="Felipe Cáceres"/>
      </t:Event>
      <t:Event id="{E09F5ABE-8A25-4E19-9B67-96F9C79EFA04}" time="2024-11-12T23:09:52.494Z">
        <t:Attribution userId="S::pcorvalan@mim.cl::a714df05-5ee9-4cee-898d-1cc21abb1d1e" userProvider="AD" userName="Patricia Corvalán"/>
        <t:Anchor>
          <t:Comment id="1517508060"/>
        </t:Anchor>
        <t:SetTitle title="@Felipe Cáceres dado que estamos dando por terminada esta actividad yo desarrollaría mas el texto que viene luego del cuadro"/>
      </t:Event>
    </t:History>
  </t:Task>
  <t:Task id="{C042C158-E3AE-43D7-99BB-B7384D7ED85F}">
    <t:Anchor>
      <t:Comment id="1010899122"/>
    </t:Anchor>
    <t:History>
      <t:Event id="{0DC79AC4-746F-471D-BFFF-F148420650A1}" time="2024-06-12T01:13:12.345Z">
        <t:Attribution userId="S::pcorvalan@mim.cl::a714df05-5ee9-4cee-898d-1cc21abb1d1e" userProvider="AD" userName="Patricia Corvalán"/>
        <t:Anchor>
          <t:Comment id="1010899122"/>
        </t:Anchor>
        <t:Create/>
      </t:Event>
      <t:Event id="{99342F5E-D33F-424B-9B70-43DC79CFCF79}" time="2024-06-12T01:13:12.345Z">
        <t:Attribution userId="S::pcorvalan@mim.cl::a714df05-5ee9-4cee-898d-1cc21abb1d1e" userProvider="AD" userName="Patricia Corvalán"/>
        <t:Anchor>
          <t:Comment id="1010899122"/>
        </t:Anchor>
        <t:Assign userId="S::dbarra@mim.cl::d5e1c579-a974-4c98-9223-bdfe420e321e" userProvider="AD" userName="Daniela Barra"/>
      </t:Event>
      <t:Event id="{89E622CF-21B3-43C2-8146-B1DBDF7DE798}" time="2024-06-12T01:13:12.345Z">
        <t:Attribution userId="S::pcorvalan@mim.cl::a714df05-5ee9-4cee-898d-1cc21abb1d1e" userProvider="AD" userName="Patricia Corvalán"/>
        <t:Anchor>
          <t:Comment id="1010899122"/>
        </t:Anchor>
        <t:SetTitle title="@Daniela Barra falta agregar medio de verificación"/>
      </t:Event>
      <t:Event id="{594F5D83-8B3A-4A9D-9731-08024EA0075E}" time="2024-06-12T20:47:48.727Z">
        <t:Attribution userId="S::vabarca@mim.cl::d1687008-f606-4b89-88a6-ddf13c60c470" userProvider="AD" userName="Valentina Abarca"/>
        <t:Progress percentComplete="100"/>
      </t:Event>
    </t:History>
  </t:Task>
  <t:Task id="{7C99EB9F-1018-428F-B272-E4099284E20F}">
    <t:Anchor>
      <t:Comment id="1177555705"/>
    </t:Anchor>
    <t:History>
      <t:Event id="{89EDB956-75C7-484D-8C53-570D72782F24}" time="2024-06-12T01:14:06.342Z">
        <t:Attribution userId="S::pcorvalan@mim.cl::a714df05-5ee9-4cee-898d-1cc21abb1d1e" userProvider="AD" userName="Patricia Corvalán"/>
        <t:Anchor>
          <t:Comment id="1177555705"/>
        </t:Anchor>
        <t:Create/>
      </t:Event>
      <t:Event id="{99E9886E-10A9-457C-8FA8-080AB3FCCEF2}" time="2024-06-12T01:14:06.342Z">
        <t:Attribution userId="S::pcorvalan@mim.cl::a714df05-5ee9-4cee-898d-1cc21abb1d1e" userProvider="AD" userName="Patricia Corvalán"/>
        <t:Anchor>
          <t:Comment id="1177555705"/>
        </t:Anchor>
        <t:Assign userId="S::dbarra@mim.cl::d5e1c579-a974-4c98-9223-bdfe420e321e" userProvider="AD" userName="Daniela Barra"/>
      </t:Event>
      <t:Event id="{5AD8D39B-6879-4714-86DD-B201467A6FFB}" time="2024-06-12T01:14:06.342Z">
        <t:Attribution userId="S::pcorvalan@mim.cl::a714df05-5ee9-4cee-898d-1cc21abb1d1e" userProvider="AD" userName="Patricia Corvalán"/>
        <t:Anchor>
          <t:Comment id="1177555705"/>
        </t:Anchor>
        <t:SetTitle title="@Daniela Barra actualizar"/>
      </t:Event>
      <t:Event id="{599C07C8-F1B3-4E89-9ED1-DF4DE64E7569}" time="2024-06-12T20:51:31.07Z">
        <t:Attribution userId="S::vabarca@mim.cl::d1687008-f606-4b89-88a6-ddf13c60c470" userProvider="AD" userName="Valentina Abarca"/>
        <t:Progress percentComplete="100"/>
      </t:Event>
    </t:History>
  </t:Task>
  <t:Task id="{86E59812-EF02-480A-985D-889DEBD40D0F}">
    <t:Anchor>
      <t:Comment id="1495903476"/>
    </t:Anchor>
    <t:History>
      <t:Event id="{EC19E01D-72E5-4F08-AE39-6FBDDCAF860E}" time="2024-06-12T01:13:45.009Z">
        <t:Attribution userId="S::pcorvalan@mim.cl::a714df05-5ee9-4cee-898d-1cc21abb1d1e" userProvider="AD" userName="Patricia Corvalán"/>
        <t:Anchor>
          <t:Comment id="1495903476"/>
        </t:Anchor>
        <t:Create/>
      </t:Event>
      <t:Event id="{CAE818F7-3872-47F4-89E6-D9F1C3063ED8}" time="2024-06-12T01:13:45.009Z">
        <t:Attribution userId="S::pcorvalan@mim.cl::a714df05-5ee9-4cee-898d-1cc21abb1d1e" userProvider="AD" userName="Patricia Corvalán"/>
        <t:Anchor>
          <t:Comment id="1495903476"/>
        </t:Anchor>
        <t:Assign userId="S::dbarra@mim.cl::d5e1c579-a974-4c98-9223-bdfe420e321e" userProvider="AD" userName="Daniela Barra"/>
      </t:Event>
      <t:Event id="{EC7DE57B-A766-4913-8775-2412CB09F5C2}" time="2024-06-12T01:13:45.009Z">
        <t:Attribution userId="S::pcorvalan@mim.cl::a714df05-5ee9-4cee-898d-1cc21abb1d1e" userProvider="AD" userName="Patricia Corvalán"/>
        <t:Anchor>
          <t:Comment id="1495903476"/>
        </t:Anchor>
        <t:SetTitle title="@Daniela Barra falta medio de verificación"/>
      </t:Event>
      <t:Event id="{F485D3BB-6757-41AF-B295-850D2A909A80}" time="2024-06-12T20:47:54.004Z">
        <t:Attribution userId="S::vabarca@mim.cl::d1687008-f606-4b89-88a6-ddf13c60c470" userProvider="AD" userName="Valentina Abarca"/>
        <t:Progress percentComplete="100"/>
      </t:Event>
    </t:History>
  </t:Task>
  <t:Task id="{251D9CA8-1033-4C64-B3B8-987C5861905B}">
    <t:Anchor>
      <t:Comment id="1761937491"/>
    </t:Anchor>
    <t:History>
      <t:Event id="{9F7BCF5A-8598-43DE-B0C1-8B3A9534B692}" time="2024-11-12T23:34:04.444Z">
        <t:Attribution userId="S::pcorvalan@mim.cl::a714df05-5ee9-4cee-898d-1cc21abb1d1e" userProvider="AD" userName="Patricia Corvalán"/>
        <t:Anchor>
          <t:Comment id="1761937491"/>
        </t:Anchor>
        <t:Create/>
      </t:Event>
      <t:Event id="{C6AE3DA7-50DD-4D8A-9980-158BE304EA45}" time="2024-11-12T23:34:04.444Z">
        <t:Attribution userId="S::pcorvalan@mim.cl::a714df05-5ee9-4cee-898d-1cc21abb1d1e" userProvider="AD" userName="Patricia Corvalán"/>
        <t:Anchor>
          <t:Comment id="1761937491"/>
        </t:Anchor>
        <t:Assign userId="S::fcaceres@mim.cl::8208b451-4fe4-4f3c-8b5c-a8d578214b3a" userProvider="AD" userName="Felipe Cáceres"/>
      </t:Event>
      <t:Event id="{D58F91EE-4849-4918-A623-4DD33E8F1431}" time="2024-11-12T23:34:04.444Z">
        <t:Attribution userId="S::pcorvalan@mim.cl::a714df05-5ee9-4cee-898d-1cc21abb1d1e" userProvider="AD" userName="Patricia Corvalán"/>
        <t:Anchor>
          <t:Comment id="1761937491"/>
        </t:Anchor>
        <t:SetTitle title="@Felipe Cáceres en los medios de verificación aparece un listado con 25 entre alumnos y profesores, pero en las fotos del informe no aparecen mas de 12 personas a la vez, sugiero para la siguiente que exista como medio de verificación una lista donde …"/>
      </t:Event>
    </t:History>
  </t:Task>
  <t:Task id="{3FFA28DE-0E1D-4170-90FE-A4C0B9ED6EDB}">
    <t:Anchor>
      <t:Comment id="771724336"/>
    </t:Anchor>
    <t:History>
      <t:Event id="{6C9D34F8-BA33-42DA-B630-BCFB59FC3AF2}" time="2024-06-12T01:15:01.98Z">
        <t:Attribution userId="S::pcorvalan@mim.cl::a714df05-5ee9-4cee-898d-1cc21abb1d1e" userProvider="AD" userName="Patricia Corvalán"/>
        <t:Anchor>
          <t:Comment id="771724336"/>
        </t:Anchor>
        <t:Create/>
      </t:Event>
      <t:Event id="{D01E42B6-D780-47B9-A493-AEEA9DA978E0}" time="2024-06-12T01:15:01.98Z">
        <t:Attribution userId="S::pcorvalan@mim.cl::a714df05-5ee9-4cee-898d-1cc21abb1d1e" userProvider="AD" userName="Patricia Corvalán"/>
        <t:Anchor>
          <t:Comment id="771724336"/>
        </t:Anchor>
        <t:Assign userId="S::dbarra@mim.cl::d5e1c579-a974-4c98-9223-bdfe420e321e" userProvider="AD" userName="Daniela Barra"/>
      </t:Event>
      <t:Event id="{44A262E9-9959-4740-B088-DC878B2E702B}" time="2024-06-12T01:15:01.98Z">
        <t:Attribution userId="S::pcorvalan@mim.cl::a714df05-5ee9-4cee-898d-1cc21abb1d1e" userProvider="AD" userName="Patricia Corvalán"/>
        <t:Anchor>
          <t:Comment id="771724336"/>
        </t:Anchor>
        <t:SetTitle title="@Daniela Barra actualizar"/>
      </t:Event>
      <t:Event id="{BD7A1D89-0B5F-4BB5-9968-B48103FB97BF}" time="2024-06-12T20:54:19.091Z">
        <t:Attribution userId="S::vabarca@mim.cl::d1687008-f606-4b89-88a6-ddf13c60c470" userProvider="AD" userName="Valentina Abarca"/>
        <t:Progress percentComplete="100"/>
      </t:Event>
    </t:History>
  </t:Task>
  <t:Task id="{91EF8502-F45B-42D5-9068-CBBF9B608BA2}">
    <t:Anchor>
      <t:Comment id="1795114069"/>
    </t:Anchor>
    <t:History>
      <t:Event id="{45E9B25D-6C07-4DB3-9A58-2B3DF977B2DC}" time="2024-10-13T16:45:02.261Z">
        <t:Attribution userId="S::pcorvalan@mim.cl::a714df05-5ee9-4cee-898d-1cc21abb1d1e" userProvider="AD" userName="Patricia Corvalán"/>
        <t:Anchor>
          <t:Comment id="1795114069"/>
        </t:Anchor>
        <t:Create/>
      </t:Event>
      <t:Event id="{F06AA805-3EFC-4D23-AAA8-827FBF650A61}" time="2024-10-13T16:45:02.261Z">
        <t:Attribution userId="S::pcorvalan@mim.cl::a714df05-5ee9-4cee-898d-1cc21abb1d1e" userProvider="AD" userName="Patricia Corvalán"/>
        <t:Anchor>
          <t:Comment id="1795114069"/>
        </t:Anchor>
        <t:Assign userId="S::sperez@mim.cl::e595aafb-acc4-425a-8b0b-62c2146fe384" userProvider="AD" userName="Simón Pérez"/>
      </t:Event>
      <t:Event id="{50342FD5-1152-41F3-8E24-0AD03497A900}" time="2024-10-13T16:45:02.261Z">
        <t:Attribution userId="S::pcorvalan@mim.cl::a714df05-5ee9-4cee-898d-1cc21abb1d1e" userProvider="AD" userName="Patricia Corvalán"/>
        <t:Anchor>
          <t:Comment id="1795114069"/>
        </t:Anchor>
        <t:SetTitle title="@Simón Pérez revisar si es 1 o 0, saludos"/>
      </t:Event>
      <t:Event id="{9A9E930B-A383-4B68-98F8-37B9D44C7BC2}" time="2024-10-14T11:01:35.921Z">
        <t:Attribution userId="S::sperez@mim.cl::e595aafb-acc4-425a-8b0b-62c2146fe384" userProvider="AD" userName="Simón Pérez"/>
        <t:Progress percentComplete="100"/>
      </t:Event>
    </t:History>
  </t:Task>
  <t:Task id="{2CB2B176-C2D8-46A0-9FEE-4BE5CEB9EFA8}">
    <t:Anchor>
      <t:Comment id="1922652108"/>
    </t:Anchor>
    <t:History>
      <t:Event id="{2C1E3ADD-C459-4D94-9291-207718E8B067}" time="2024-06-12T01:15:24.003Z">
        <t:Attribution userId="S::pcorvalan@mim.cl::a714df05-5ee9-4cee-898d-1cc21abb1d1e" userProvider="AD" userName="Patricia Corvalán"/>
        <t:Anchor>
          <t:Comment id="1922652108"/>
        </t:Anchor>
        <t:Create/>
      </t:Event>
      <t:Event id="{95CB963E-3D68-4DFB-82DA-7D5C943F2FEF}" time="2024-06-12T01:15:24.003Z">
        <t:Attribution userId="S::pcorvalan@mim.cl::a714df05-5ee9-4cee-898d-1cc21abb1d1e" userProvider="AD" userName="Patricia Corvalán"/>
        <t:Anchor>
          <t:Comment id="1922652108"/>
        </t:Anchor>
        <t:Assign userId="S::dbarra@mim.cl::d5e1c579-a974-4c98-9223-bdfe420e321e" userProvider="AD" userName="Daniela Barra"/>
      </t:Event>
      <t:Event id="{AFAA960F-DFFA-4426-B8FA-9DB0EBE441AE}" time="2024-06-12T01:15:24.003Z">
        <t:Attribution userId="S::pcorvalan@mim.cl::a714df05-5ee9-4cee-898d-1cc21abb1d1e" userProvider="AD" userName="Patricia Corvalán"/>
        <t:Anchor>
          <t:Comment id="1922652108"/>
        </t:Anchor>
        <t:SetTitle title="@Daniela Barra actualizar"/>
      </t:Event>
      <t:Event id="{EF9CB5B5-3BD9-4387-BFA8-1BAD0062355E}" time="2024-06-12T21:03:55.968Z">
        <t:Attribution userId="S::vabarca@mim.cl::d1687008-f606-4b89-88a6-ddf13c60c470" userProvider="AD" userName="Valentina Abarca"/>
        <t:Progress percentComplete="100"/>
      </t:Event>
    </t:History>
  </t:Task>
  <t:Task id="{CE1E541E-733C-4A6B-8735-EA7BB89D278B}">
    <t:Anchor>
      <t:Comment id="1714276639"/>
    </t:Anchor>
    <t:History>
      <t:Event id="{CA7EF042-A486-4431-862E-6D185B4EB499}" time="2024-06-12T01:19:53.991Z">
        <t:Attribution userId="S::pcorvalan@mim.cl::a714df05-5ee9-4cee-898d-1cc21abb1d1e" userProvider="AD" userName="Patricia Corvalán"/>
        <t:Anchor>
          <t:Comment id="1714276639"/>
        </t:Anchor>
        <t:Create/>
      </t:Event>
      <t:Event id="{4B82A524-417D-40EF-B7FE-BD5DB35BE286}" time="2024-06-12T01:19:53.991Z">
        <t:Attribution userId="S::pcorvalan@mim.cl::a714df05-5ee9-4cee-898d-1cc21abb1d1e" userProvider="AD" userName="Patricia Corvalán"/>
        <t:Anchor>
          <t:Comment id="1714276639"/>
        </t:Anchor>
        <t:Assign userId="S::vhenriquez@mim.cl::71755033-dba5-4801-9bcb-e026ac730a7b" userProvider="AD" userName="Valentina Henríquez"/>
      </t:Event>
      <t:Event id="{5548FE25-7626-4660-A826-F316C1AC156E}" time="2024-06-12T01:19:53.991Z">
        <t:Attribution userId="S::pcorvalan@mim.cl::a714df05-5ee9-4cee-898d-1cc21abb1d1e" userProvider="AD" userName="Patricia Corvalán"/>
        <t:Anchor>
          <t:Comment id="1714276639"/>
        </t:Anchor>
        <t:SetTitle title="@Valentina Henríquez hola, esto no está actualizado cierto??? revisar"/>
      </t:Event>
    </t:History>
  </t:Task>
  <t:Task id="{0A25AE27-3808-44E2-A1C9-FF0F667E2CBF}">
    <t:Anchor>
      <t:Comment id="1048930321"/>
    </t:Anchor>
    <t:History>
      <t:Event id="{16BD3C6D-C720-4ED0-922A-408A1F8F757E}" time="2024-06-12T01:15:55.266Z">
        <t:Attribution userId="S::pcorvalan@mim.cl::a714df05-5ee9-4cee-898d-1cc21abb1d1e" userProvider="AD" userName="Patricia Corvalán"/>
        <t:Anchor>
          <t:Comment id="1048930321"/>
        </t:Anchor>
        <t:Create/>
      </t:Event>
      <t:Event id="{D6114733-FA1D-4316-9F70-622A3B00F057}" time="2024-06-12T01:15:55.266Z">
        <t:Attribution userId="S::pcorvalan@mim.cl::a714df05-5ee9-4cee-898d-1cc21abb1d1e" userProvider="AD" userName="Patricia Corvalán"/>
        <t:Anchor>
          <t:Comment id="1048930321"/>
        </t:Anchor>
        <t:Assign userId="S::fcaceres@mim.cl::8208b451-4fe4-4f3c-8b5c-a8d578214b3a" userProvider="AD" userName="Felipe Cáceres"/>
      </t:Event>
      <t:Event id="{10E47FE3-1D69-4D7B-B0B9-C75F4E2FBDCB}" time="2024-06-12T01:15:55.266Z">
        <t:Attribution userId="S::pcorvalan@mim.cl::a714df05-5ee9-4cee-898d-1cc21abb1d1e" userProvider="AD" userName="Patricia Corvalán"/>
        <t:Anchor>
          <t:Comment id="1048930321"/>
        </t:Anchor>
        <t:SetTitle title="@Felipe Cáceres confirmar que no se desarrollaron actividades asociadas a este punto"/>
      </t:Event>
    </t:History>
  </t:Task>
  <t:Task id="{485E3101-D55D-4992-B141-68B17AD70E14}">
    <t:Anchor>
      <t:Comment id="1370411371"/>
    </t:Anchor>
    <t:History>
      <t:Event id="{54E48577-497D-40C1-BB0D-0C5F10332376}" time="2024-06-12T01:18:38.208Z">
        <t:Attribution userId="S::pcorvalan@mim.cl::a714df05-5ee9-4cee-898d-1cc21abb1d1e" userProvider="AD" userName="Patricia Corvalán"/>
        <t:Anchor>
          <t:Comment id="1370411371"/>
        </t:Anchor>
        <t:Create/>
      </t:Event>
      <t:Event id="{E9B50DB5-C84C-4D0C-B272-54407C42B2CA}" time="2024-06-12T01:18:38.208Z">
        <t:Attribution userId="S::pcorvalan@mim.cl::a714df05-5ee9-4cee-898d-1cc21abb1d1e" userProvider="AD" userName="Patricia Corvalán"/>
        <t:Anchor>
          <t:Comment id="1370411371"/>
        </t:Anchor>
        <t:Assign userId="S::vhenriquez@mim.cl::71755033-dba5-4801-9bcb-e026ac730a7b" userProvider="AD" userName="Valentina Henríquez"/>
      </t:Event>
      <t:Event id="{46EA3AAC-EDC1-41D5-9182-AAC9573ACEA0}" time="2024-06-12T01:18:38.208Z">
        <t:Attribution userId="S::pcorvalan@mim.cl::a714df05-5ee9-4cee-898d-1cc21abb1d1e" userProvider="AD" userName="Patricia Corvalán"/>
        <t:Anchor>
          <t:Comment id="1370411371"/>
        </t:Anchor>
        <t:SetTitle title="@Valentina Henríquez confirmar que a mayo va 1"/>
      </t:Event>
    </t:History>
  </t:Task>
  <t:Task id="{86993429-6620-40B3-A729-A95AA293019D}">
    <t:Anchor>
      <t:Comment id="2013524379"/>
    </t:Anchor>
    <t:History>
      <t:Event id="{E0483650-86DC-4E0F-9867-3F59B64B2122}" time="2024-06-12T01:20:20.555Z">
        <t:Attribution userId="S::pcorvalan@mim.cl::a714df05-5ee9-4cee-898d-1cc21abb1d1e" userProvider="AD" userName="Patricia Corvalán"/>
        <t:Anchor>
          <t:Comment id="2013524379"/>
        </t:Anchor>
        <t:Create/>
      </t:Event>
      <t:Event id="{6946321A-9871-4F24-937D-58814D420C99}" time="2024-06-12T01:20:20.555Z">
        <t:Attribution userId="S::pcorvalan@mim.cl::a714df05-5ee9-4cee-898d-1cc21abb1d1e" userProvider="AD" userName="Patricia Corvalán"/>
        <t:Anchor>
          <t:Comment id="2013524379"/>
        </t:Anchor>
        <t:Assign userId="S::vhenriquez@mim.cl::71755033-dba5-4801-9bcb-e026ac730a7b" userProvider="AD" userName="Valentina Henríquez"/>
      </t:Event>
      <t:Event id="{B80A9F9F-FD27-4EB8-9703-A25516191251}" time="2024-06-12T01:20:20.555Z">
        <t:Attribution userId="S::pcorvalan@mim.cl::a714df05-5ee9-4cee-898d-1cc21abb1d1e" userProvider="AD" userName="Patricia Corvalán"/>
        <t:Anchor>
          <t:Comment id="2013524379"/>
        </t:Anchor>
        <t:SetTitle title="@Valentina Henríquez esto no está actualizado, cierto?"/>
      </t:Event>
    </t:History>
  </t:Task>
  <t:Task id="{DC8BD6AA-1A37-4967-BB32-84BC134C1D8A}">
    <t:Anchor>
      <t:Comment id="1685587080"/>
    </t:Anchor>
    <t:History>
      <t:Event id="{1C8B4B96-0661-48A3-ABA1-5E965F130505}" time="2024-09-09T23:02:48.091Z">
        <t:Attribution userId="S::pcorvalan@mim.cl::a714df05-5ee9-4cee-898d-1cc21abb1d1e" userProvider="AD" userName="Patricia Corvalán"/>
        <t:Anchor>
          <t:Comment id="1685587080"/>
        </t:Anchor>
        <t:Create/>
      </t:Event>
      <t:Event id="{97D37F14-9E15-42CA-9D7A-F8E8AD22ED2D}" time="2024-09-09T23:02:48.091Z">
        <t:Attribution userId="S::pcorvalan@mim.cl::a714df05-5ee9-4cee-898d-1cc21abb1d1e" userProvider="AD" userName="Patricia Corvalán"/>
        <t:Anchor>
          <t:Comment id="1685587080"/>
        </t:Anchor>
        <t:Assign userId="S::sperez@mim.cl::e595aafb-acc4-425a-8b0b-62c2146fe384" userProvider="AD" userName="Simón Pérez"/>
      </t:Event>
      <t:Event id="{90731661-B720-4877-AD71-F479E98A2520}" time="2024-09-09T23:02:48.091Z">
        <t:Attribution userId="S::pcorvalan@mim.cl::a714df05-5ee9-4cee-898d-1cc21abb1d1e" userProvider="AD" userName="Patricia Corvalán"/>
        <t:Anchor>
          <t:Comment id="1685587080"/>
        </t:Anchor>
        <t:SetTitle title="@Simón Pérez confirmar y actualizar"/>
      </t:Event>
    </t:History>
  </t:Task>
  <t:Task id="{D3DF5850-19EC-40F4-92A1-BA707DFA8A95}">
    <t:Anchor>
      <t:Comment id="1643064937"/>
    </t:Anchor>
    <t:History>
      <t:Event id="{D0D10642-169D-40B5-9E2E-ABBAED2278F5}" time="2024-06-12T01:20:52.05Z">
        <t:Attribution userId="S::pcorvalan@mim.cl::a714df05-5ee9-4cee-898d-1cc21abb1d1e" userProvider="AD" userName="Patricia Corvalán"/>
        <t:Anchor>
          <t:Comment id="1643064937"/>
        </t:Anchor>
        <t:Create/>
      </t:Event>
      <t:Event id="{9DA567BC-C4A2-401F-991D-4EDB2CDFA5A5}" time="2024-06-12T01:20:52.05Z">
        <t:Attribution userId="S::pcorvalan@mim.cl::a714df05-5ee9-4cee-898d-1cc21abb1d1e" userProvider="AD" userName="Patricia Corvalán"/>
        <t:Anchor>
          <t:Comment id="1643064937"/>
        </t:Anchor>
        <t:Assign userId="S::vhenriquez@mim.cl::71755033-dba5-4801-9bcb-e026ac730a7b" userProvider="AD" userName="Valentina Henríquez"/>
      </t:Event>
      <t:Event id="{40C4D5A1-0B12-439B-BD93-31928EAD304C}" time="2024-06-12T01:20:52.05Z">
        <t:Attribution userId="S::pcorvalan@mim.cl::a714df05-5ee9-4cee-898d-1cc21abb1d1e" userProvider="AD" userName="Patricia Corvalán"/>
        <t:Anchor>
          <t:Comment id="1643064937"/>
        </t:Anchor>
        <t:SetTitle title="@Valentina Henríquez confirmar que a mayo solo se han realizado 2 en total"/>
      </t:Event>
    </t:History>
  </t:Task>
  <t:Task id="{BCF29CB1-A20B-46C1-A673-595C947D5BC1}">
    <t:Anchor>
      <t:Comment id="645467520"/>
    </t:Anchor>
    <t:History>
      <t:Event id="{64735016-064B-4460-9866-A3726C5F70F2}" time="2024-09-09T22:19:44.814Z">
        <t:Attribution userId="S::pcorvalan@mim.cl::a714df05-5ee9-4cee-898d-1cc21abb1d1e" userProvider="AD" userName="Patricia Corvalán"/>
        <t:Anchor>
          <t:Comment id="645467520"/>
        </t:Anchor>
        <t:Create/>
      </t:Event>
      <t:Event id="{447EB315-9677-4B98-87D2-48DDC0B9AC6D}" time="2024-09-09T22:19:44.814Z">
        <t:Attribution userId="S::pcorvalan@mim.cl::a714df05-5ee9-4cee-898d-1cc21abb1d1e" userProvider="AD" userName="Patricia Corvalán"/>
        <t:Anchor>
          <t:Comment id="645467520"/>
        </t:Anchor>
        <t:Assign userId="S::fcaceres@mim.cl::8208b451-4fe4-4f3c-8b5c-a8d578214b3a" userProvider="AD" userName="Felipe Cáceres"/>
      </t:Event>
      <t:Event id="{CED11159-5087-40CF-AA0A-491BC5D432ED}" time="2024-09-09T22:19:44.814Z">
        <t:Attribution userId="S::pcorvalan@mim.cl::a714df05-5ee9-4cee-898d-1cc21abb1d1e" userProvider="AD" userName="Patricia Corvalán"/>
        <t:Anchor>
          <t:Comment id="645467520"/>
        </t:Anchor>
        <t:SetTitle title="@Felipe Cáceres actualizar"/>
      </t:Event>
    </t:History>
  </t:Task>
  <t:Task id="{230F1233-E2EF-455F-86E2-31F39E787EE1}">
    <t:Anchor>
      <t:Comment id="1692543959"/>
    </t:Anchor>
    <t:History>
      <t:Event id="{D9FF1D74-49CA-42B8-BD3B-FFA7918409FF}" time="2024-06-12T01:22:10.795Z">
        <t:Attribution userId="S::pcorvalan@mim.cl::a714df05-5ee9-4cee-898d-1cc21abb1d1e" userProvider="AD" userName="Patricia Corvalán"/>
        <t:Anchor>
          <t:Comment id="1692543959"/>
        </t:Anchor>
        <t:Create/>
      </t:Event>
      <t:Event id="{62519912-73B9-4943-A620-82D72F957A1E}" time="2024-06-12T01:22:10.795Z">
        <t:Attribution userId="S::pcorvalan@mim.cl::a714df05-5ee9-4cee-898d-1cc21abb1d1e" userProvider="AD" userName="Patricia Corvalán"/>
        <t:Anchor>
          <t:Comment id="1692543959"/>
        </t:Anchor>
        <t:Assign userId="S::vhenriquez@mim.cl::71755033-dba5-4801-9bcb-e026ac730a7b" userProvider="AD" userName="Valentina Henríquez"/>
      </t:Event>
      <t:Event id="{DE38BF42-1EE6-45DE-9F59-07DC657F9317}" time="2024-06-12T01:22:10.795Z">
        <t:Attribution userId="S::pcorvalan@mim.cl::a714df05-5ee9-4cee-898d-1cc21abb1d1e" userProvider="AD" userName="Patricia Corvalán"/>
        <t:Anchor>
          <t:Comment id="1692543959"/>
        </t:Anchor>
        <t:SetTitle title="@Valentina Henríquez hola, falta más explicación,,,,, está como breve"/>
      </t:Event>
    </t:History>
  </t:Task>
  <t:Task id="{E47C54F1-849C-40C0-87FC-42051F0C9E3C}">
    <t:Anchor>
      <t:Comment id="2008802132"/>
    </t:Anchor>
    <t:History>
      <t:Event id="{3D79C49C-BA8E-4B63-B768-D6ED6A1AC706}" time="2025-02-16T15:58:19.028Z">
        <t:Attribution userId="S::pcorvalan@mim.cl::a714df05-5ee9-4cee-898d-1cc21abb1d1e" userProvider="AD" userName="Patricia Corvalán"/>
        <t:Anchor>
          <t:Comment id="2008802132"/>
        </t:Anchor>
        <t:Create/>
      </t:Event>
      <t:Event id="{153EFE03-2F8B-47CD-B659-B5CAF282C56D}" time="2025-02-16T15:58:19.028Z">
        <t:Attribution userId="S::pcorvalan@mim.cl::a714df05-5ee9-4cee-898d-1cc21abb1d1e" userProvider="AD" userName="Patricia Corvalán"/>
        <t:Anchor>
          <t:Comment id="2008802132"/>
        </t:Anchor>
        <t:Assign userId="S::dbarra@mim.cl::d5e1c579-a974-4c98-9223-bdfe420e321e" userProvider="AD" userName="Daniela Barra"/>
      </t:Event>
      <t:Event id="{12BD00A8-8288-4758-96AB-86990A61AD33}" time="2025-02-16T15:58:19.028Z">
        <t:Attribution userId="S::pcorvalan@mim.cl::a714df05-5ee9-4cee-898d-1cc21abb1d1e" userProvider="AD" userName="Patricia Corvalán"/>
        <t:Anchor>
          <t:Comment id="2008802132"/>
        </t:Anchor>
        <t:SetTitle title="@Daniela Barra falta actualizar"/>
      </t:Event>
      <t:Event id="{057E5C05-44DB-4C3F-9B56-330DDE4228E7}" time="2025-02-17T12:10:58.438Z">
        <t:Attribution userId="S::vabarca@mim.cl::d1687008-f606-4b89-88a6-ddf13c60c470" userProvider="AD" userName="Valentina Abarca"/>
        <t:Progress percentComplete="100"/>
      </t:Event>
    </t:History>
  </t:Task>
  <t:Task id="{B7F6AA66-6DE9-4740-BC82-59EBAE39AB05}">
    <t:Anchor>
      <t:Comment id="1871148305"/>
    </t:Anchor>
    <t:History>
      <t:Event id="{6FB01A37-D707-4AC4-8AED-2981FF57BD60}" time="2025-02-16T16:23:45.161Z">
        <t:Attribution userId="S::pcorvalan@mim.cl::a714df05-5ee9-4cee-898d-1cc21abb1d1e" userProvider="AD" userName="Patricia Corvalán"/>
        <t:Anchor>
          <t:Comment id="1871148305"/>
        </t:Anchor>
        <t:Create/>
      </t:Event>
      <t:Event id="{D9C9FB6B-0CDD-4B9E-8FA2-29992A3CE2E8}" time="2025-02-16T16:23:45.161Z">
        <t:Attribution userId="S::pcorvalan@mim.cl::a714df05-5ee9-4cee-898d-1cc21abb1d1e" userProvider="AD" userName="Patricia Corvalán"/>
        <t:Anchor>
          <t:Comment id="1871148305"/>
        </t:Anchor>
        <t:Assign userId="S::cgutierrez@mim.cl::14e6399f-a065-41a9-aaa6-77f8636ed4a4" userProvider="AD" userName="Carola Gutiérrez"/>
      </t:Event>
      <t:Event id="{2FBB72EB-88B8-4329-8BB1-DECDBDDEF090}" time="2025-02-16T16:23:45.161Z">
        <t:Attribution userId="S::pcorvalan@mim.cl::a714df05-5ee9-4cee-898d-1cc21abb1d1e" userProvider="AD" userName="Patricia Corvalán"/>
        <t:Anchor>
          <t:Comment id="1871148305"/>
        </t:Anchor>
        <t:SetTitle title="@Carola Gutiérrez actualizar"/>
      </t:Event>
    </t:History>
  </t:Task>
  <t:Task id="{C6EE9DBC-570D-485A-B513-78336A55D7C5}">
    <t:Anchor>
      <t:Comment id="1059179617"/>
    </t:Anchor>
    <t:History>
      <t:Event id="{2B777755-DAD9-4BA9-9228-95A21D669F69}" time="2024-06-12T01:22:58.806Z">
        <t:Attribution userId="S::pcorvalan@mim.cl::a714df05-5ee9-4cee-898d-1cc21abb1d1e" userProvider="AD" userName="Patricia Corvalán"/>
        <t:Anchor>
          <t:Comment id="1059179617"/>
        </t:Anchor>
        <t:Create/>
      </t:Event>
      <t:Event id="{2E54A49C-798D-4E53-A520-29D06037347A}" time="2024-06-12T01:22:58.806Z">
        <t:Attribution userId="S::pcorvalan@mim.cl::a714df05-5ee9-4cee-898d-1cc21abb1d1e" userProvider="AD" userName="Patricia Corvalán"/>
        <t:Anchor>
          <t:Comment id="1059179617"/>
        </t:Anchor>
        <t:Assign userId="S::vhenriquez@mim.cl::71755033-dba5-4801-9bcb-e026ac730a7b" userProvider="AD" userName="Valentina Henríquez"/>
      </t:Event>
      <t:Event id="{E8DD74D8-B0D6-4768-877C-DBC34A95ED39}" time="2024-06-12T01:22:58.806Z">
        <t:Attribution userId="S::pcorvalan@mim.cl::a714df05-5ee9-4cee-898d-1cc21abb1d1e" userProvider="AD" userName="Patricia Corvalán"/>
        <t:Anchor>
          <t:Comment id="1059179617"/>
        </t:Anchor>
        <t:SetTitle title="@Valentina Henríquez no está actualizado, cierto??"/>
      </t:Event>
    </t:History>
  </t:Task>
  <t:Task id="{17E27BCE-0E9C-4284-B7AF-3939307F76A9}">
    <t:Anchor>
      <t:Comment id="1815249528"/>
    </t:Anchor>
    <t:History>
      <t:Event id="{D81889B0-DD29-48A9-85B4-EA8072CE1B68}" time="2024-11-12T23:27:26.679Z">
        <t:Attribution userId="S::pcorvalan@mim.cl::a714df05-5ee9-4cee-898d-1cc21abb1d1e" userProvider="AD" userName="Patricia Corvalán"/>
        <t:Anchor>
          <t:Comment id="1815249528"/>
        </t:Anchor>
        <t:Create/>
      </t:Event>
      <t:Event id="{8ED787C0-837C-4100-8A93-36D27813E884}" time="2024-11-12T23:27:26.679Z">
        <t:Attribution userId="S::pcorvalan@mim.cl::a714df05-5ee9-4cee-898d-1cc21abb1d1e" userProvider="AD" userName="Patricia Corvalán"/>
        <t:Anchor>
          <t:Comment id="1815249528"/>
        </t:Anchor>
        <t:Assign userId="S::cmoreno@mim.cl::69a4cddc-7ed7-4117-ae1d-8d4dc8ebc6ea" userProvider="AD" userName="Constanza Moreno"/>
      </t:Event>
      <t:Event id="{2012BB61-C7A0-43D8-A489-A8223EC7BB57}" time="2024-11-12T23:27:26.679Z">
        <t:Attribution userId="S::pcorvalan@mim.cl::a714df05-5ee9-4cee-898d-1cc21abb1d1e" userProvider="AD" userName="Patricia Corvalán"/>
        <t:Anchor>
          <t:Comment id="1815249528"/>
        </t:Anchor>
        <t:SetTitle title="@Constanza Moreno @Valentina Abarca deben descontar los publicos de FECI y MIM en calma"/>
      </t:Event>
    </t:History>
  </t:Task>
  <t:Task id="{3979105F-04AD-44D3-8722-4281893FADFB}">
    <t:Anchor>
      <t:Comment id="2028090619"/>
    </t:Anchor>
    <t:History>
      <t:Event id="{9FF6C87A-018A-4010-9FC5-822D20FEEE81}" time="2024-06-12T23:52:45.261Z">
        <t:Attribution userId="S::pcorvalan@mim.cl::a714df05-5ee9-4cee-898d-1cc21abb1d1e" userProvider="AD" userName="Patricia Corvalán"/>
        <t:Anchor>
          <t:Comment id="2028090619"/>
        </t:Anchor>
        <t:Create/>
      </t:Event>
      <t:Event id="{EFCEBD73-B199-42C2-9884-2EDF305F0611}" time="2024-06-12T23:52:45.261Z">
        <t:Attribution userId="S::pcorvalan@mim.cl::a714df05-5ee9-4cee-898d-1cc21abb1d1e" userProvider="AD" userName="Patricia Corvalán"/>
        <t:Anchor>
          <t:Comment id="2028090619"/>
        </t:Anchor>
        <t:Assign userId="S::vabarca@mim.cl::d1687008-f606-4b89-88a6-ddf13c60c470" userProvider="AD" userName="Valentina Abarca"/>
      </t:Event>
      <t:Event id="{58A8D613-4AD0-4894-8DA4-A8FE293A830F}" time="2024-06-12T23:52:45.261Z">
        <t:Attribution userId="S::pcorvalan@mim.cl::a714df05-5ee9-4cee-898d-1cc21abb1d1e" userProvider="AD" userName="Patricia Corvalán"/>
        <t:Anchor>
          <t:Comment id="2028090619"/>
        </t:Anchor>
        <t:SetTitle title="@Valentina Abarca por favor revisar, no si acepto la eliminación no tiene valor"/>
      </t:Event>
      <t:Event id="{761411A3-38C6-43F1-AC58-38FDF56FDF7D}" time="2024-06-13T13:53:58.167Z">
        <t:Attribution userId="S::vabarca@mim.cl::d1687008-f606-4b89-88a6-ddf13c60c470" userProvider="AD" userName="Valentina Abarca"/>
        <t:Progress percentComplete="100"/>
      </t:Event>
    </t:History>
  </t:Task>
  <t:Task id="{37F7DCFF-5760-4EBF-9854-0A97633084B6}">
    <t:Anchor>
      <t:Comment id="1756411801"/>
    </t:Anchor>
    <t:History>
      <t:Event id="{FB1B048A-C4B0-4B95-A3C5-0AB063EF439B}" time="2024-06-12T23:53:08.903Z">
        <t:Attribution userId="S::pcorvalan@mim.cl::a714df05-5ee9-4cee-898d-1cc21abb1d1e" userProvider="AD" userName="Patricia Corvalán"/>
        <t:Anchor>
          <t:Comment id="1756411801"/>
        </t:Anchor>
        <t:Create/>
      </t:Event>
      <t:Event id="{142B2E2F-960B-4B0A-B4B9-18803DF7FADF}" time="2024-06-12T23:53:08.903Z">
        <t:Attribution userId="S::pcorvalan@mim.cl::a714df05-5ee9-4cee-898d-1cc21abb1d1e" userProvider="AD" userName="Patricia Corvalán"/>
        <t:Anchor>
          <t:Comment id="1756411801"/>
        </t:Anchor>
        <t:Assign userId="S::vabarca@mim.cl::d1687008-f606-4b89-88a6-ddf13c60c470" userProvider="AD" userName="Valentina Abarca"/>
      </t:Event>
      <t:Event id="{DAE3D789-D386-452C-9FCB-5151250A1D4D}" time="2024-06-12T23:53:08.903Z">
        <t:Attribution userId="S::pcorvalan@mim.cl::a714df05-5ee9-4cee-898d-1cc21abb1d1e" userProvider="AD" userName="Patricia Corvalán"/>
        <t:Anchor>
          <t:Comment id="1756411801"/>
        </t:Anchor>
        <t:SetTitle title="@Valentina Abarca idem al anterior"/>
      </t:Event>
      <t:Event id="{A8C79B41-0DC7-4A27-B780-DB3A5E508015}" time="2024-06-13T13:54:00.17Z">
        <t:Attribution userId="S::vabarca@mim.cl::d1687008-f606-4b89-88a6-ddf13c60c470" userProvider="AD" userName="Valentina Abarca"/>
        <t:Progress percentComplete="100"/>
      </t:Event>
    </t:History>
  </t:Task>
  <t:Task id="{1CFD9B22-A123-4C34-B448-D207F1541BEA}">
    <t:Anchor>
      <t:Comment id="1838916181"/>
    </t:Anchor>
    <t:History>
      <t:Event id="{06794116-A036-4FD2-BAB9-1E35B2208DD9}" time="2025-04-11T21:10:21.901Z">
        <t:Attribution userId="S::pcorvalan@mim.cl::a714df05-5ee9-4cee-898d-1cc21abb1d1e" userProvider="AD" userName="Patricia Corvalán"/>
        <t:Anchor>
          <t:Comment id="1838916181"/>
        </t:Anchor>
        <t:Create/>
      </t:Event>
      <t:Event id="{BE97688F-C9C2-472D-86D0-F5F9DF6E5648}" time="2025-04-11T21:10:21.901Z">
        <t:Attribution userId="S::pcorvalan@mim.cl::a714df05-5ee9-4cee-898d-1cc21abb1d1e" userProvider="AD" userName="Patricia Corvalán"/>
        <t:Anchor>
          <t:Comment id="1838916181"/>
        </t:Anchor>
        <t:Assign userId="S::sperez@mim.cl::e595aafb-acc4-425a-8b0b-62c2146fe384" userProvider="AD" userName="Simón Pérez"/>
      </t:Event>
      <t:Event id="{946EDECE-51E0-4ECD-8A36-D0F4A75EB842}" time="2025-04-11T21:10:21.901Z">
        <t:Attribution userId="S::pcorvalan@mim.cl::a714df05-5ee9-4cee-898d-1cc21abb1d1e" userProvider="AD" userName="Patricia Corvalán"/>
        <t:Anchor>
          <t:Comment id="1838916181"/>
        </t:Anchor>
        <t:SetTitle title="@Simón Pérez revisar"/>
      </t:Event>
    </t:History>
  </t:Task>
  <t:Task id="{87CB9071-CDBA-435E-8D38-84FA7A5B89D3}">
    <t:Anchor>
      <t:Comment id="1461982107"/>
    </t:Anchor>
    <t:History>
      <t:Event id="{E6080A1D-62DF-4EB9-8FAF-74A42171A6A5}" time="2024-06-13T00:03:37.687Z">
        <t:Attribution userId="S::pcorvalan@mim.cl::a714df05-5ee9-4cee-898d-1cc21abb1d1e" userProvider="AD" userName="Patricia Corvalán"/>
        <t:Anchor>
          <t:Comment id="1461982107"/>
        </t:Anchor>
        <t:Create/>
      </t:Event>
      <t:Event id="{2856BF49-59ED-48F4-B18A-E3390E3D3DB1}" time="2024-06-13T00:03:37.687Z">
        <t:Attribution userId="S::pcorvalan@mim.cl::a714df05-5ee9-4cee-898d-1cc21abb1d1e" userProvider="AD" userName="Patricia Corvalán"/>
        <t:Anchor>
          <t:Comment id="1461982107"/>
        </t:Anchor>
        <t:Assign userId="S::vhenriquez@mim.cl::71755033-dba5-4801-9bcb-e026ac730a7b" userProvider="AD" userName="Valentina Henríquez"/>
      </t:Event>
      <t:Event id="{4A628CED-D212-4805-B6D5-5577E295C66C}" time="2024-06-13T00:03:37.687Z">
        <t:Attribution userId="S::pcorvalan@mim.cl::a714df05-5ee9-4cee-898d-1cc21abb1d1e" userProvider="AD" userName="Patricia Corvalán"/>
        <t:Anchor>
          <t:Comment id="1461982107"/>
        </t:Anchor>
        <t:SetTitle title="@Valentina Henríquez hola, dice una pero no hay ninguna expliación, algo breve debería ir aquí"/>
      </t:Event>
    </t:History>
  </t:Task>
  <t:Task id="{348AE13F-F10C-49D8-86AD-D3F4F9AC0842}">
    <t:Anchor>
      <t:Comment id="1211624322"/>
    </t:Anchor>
    <t:History>
      <t:Event id="{0DCF8A99-569A-4CDC-A897-C97E1701B889}" time="2024-06-13T00:07:44.307Z">
        <t:Attribution userId="S::pcorvalan@mim.cl::a714df05-5ee9-4cee-898d-1cc21abb1d1e" userProvider="AD" userName="Patricia Corvalán"/>
        <t:Anchor>
          <t:Comment id="1211624322"/>
        </t:Anchor>
        <t:Create/>
      </t:Event>
      <t:Event id="{6DD26124-B947-4958-A014-7843F91BC8DD}" time="2024-06-13T00:07:44.307Z">
        <t:Attribution userId="S::pcorvalan@mim.cl::a714df05-5ee9-4cee-898d-1cc21abb1d1e" userProvider="AD" userName="Patricia Corvalán"/>
        <t:Anchor>
          <t:Comment id="1211624322"/>
        </t:Anchor>
        <t:Assign userId="S::vhenriquez@mim.cl::71755033-dba5-4801-9bcb-e026ac730a7b" userProvider="AD" userName="Valentina Henríquez"/>
      </t:Event>
      <t:Event id="{C3DC48D2-8093-4265-8DEB-1904D2FCFB31}" time="2024-06-13T00:07:44.307Z">
        <t:Attribution userId="S::pcorvalan@mim.cl::a714df05-5ee9-4cee-898d-1cc21abb1d1e" userProvider="AD" userName="Patricia Corvalán"/>
        <t:Anchor>
          <t:Comment id="1211624322"/>
        </t:Anchor>
        <t:SetTitle title="@Valentina Henríquez este titulo no va??. lo borras mejor, junto al comentario"/>
      </t:Event>
    </t:History>
  </t:Task>
  <t:Task id="{41347DC4-CB99-4A11-A2B2-80BB282ADBCB}">
    <t:Anchor>
      <t:Comment id="507953215"/>
    </t:Anchor>
    <t:History>
      <t:Event id="{A8F9751E-F7B7-4BD2-AE28-4E0C97FA2ED7}" time="2024-08-14T01:18:48.636Z">
        <t:Attribution userId="S::pcorvalan@mim.cl::a714df05-5ee9-4cee-898d-1cc21abb1d1e" userProvider="AD" userName="Patricia Corvalán"/>
        <t:Anchor>
          <t:Comment id="507953215"/>
        </t:Anchor>
        <t:Create/>
      </t:Event>
      <t:Event id="{5E44B1ED-8E41-4D2C-9E0E-2697666C5729}" time="2024-08-14T01:18:48.636Z">
        <t:Attribution userId="S::pcorvalan@mim.cl::a714df05-5ee9-4cee-898d-1cc21abb1d1e" userProvider="AD" userName="Patricia Corvalán"/>
        <t:Anchor>
          <t:Comment id="507953215"/>
        </t:Anchor>
        <t:Assign userId="S::gballerines@mim.cl::2b9e1c35-dc56-4e15-ad0e-2562e1de009c" userProvider="AD" userName="Giovanni Ballerines"/>
      </t:Event>
      <t:Event id="{BADD0AF1-EE09-45CD-ACD8-A0F879E4F239}" time="2024-08-14T01:18:48.636Z">
        <t:Attribution userId="S::pcorvalan@mim.cl::a714df05-5ee9-4cee-898d-1cc21abb1d1e" userProvider="AD" userName="Patricia Corvalán"/>
        <t:Anchor>
          <t:Comment id="507953215"/>
        </t:Anchor>
        <t:SetTitle title="@Giovanni Ballerines se encuentra actualizado? confirmar"/>
      </t:Event>
    </t:History>
  </t:Task>
  <t:Task id="{41DDE75E-73EE-41C4-8A93-E70BE6C04AAE}">
    <t:Anchor>
      <t:Comment id="1059369177"/>
    </t:Anchor>
    <t:History>
      <t:Event id="{D246BB72-40F1-439E-BD87-865EDD87A83D}" time="2024-08-14T01:19:16.113Z">
        <t:Attribution userId="S::pcorvalan@mim.cl::a714df05-5ee9-4cee-898d-1cc21abb1d1e" userProvider="AD" userName="Patricia Corvalán"/>
        <t:Anchor>
          <t:Comment id="1059369177"/>
        </t:Anchor>
        <t:Create/>
      </t:Event>
      <t:Event id="{A48088B8-7061-4BD9-BA51-2425E73F3746}" time="2024-08-14T01:19:16.113Z">
        <t:Attribution userId="S::pcorvalan@mim.cl::a714df05-5ee9-4cee-898d-1cc21abb1d1e" userProvider="AD" userName="Patricia Corvalán"/>
        <t:Anchor>
          <t:Comment id="1059369177"/>
        </t:Anchor>
        <t:Assign userId="S::fcaceres@mim.cl::8208b451-4fe4-4f3c-8b5c-a8d578214b3a" userProvider="AD" userName="Felipe Cáceres"/>
      </t:Event>
      <t:Event id="{1B5C1216-F38B-4DA1-90A8-B42D6ACC91ED}" time="2024-08-14T01:19:16.113Z">
        <t:Attribution userId="S::pcorvalan@mim.cl::a714df05-5ee9-4cee-898d-1cc21abb1d1e" userProvider="AD" userName="Patricia Corvalán"/>
        <t:Anchor>
          <t:Comment id="1059369177"/>
        </t:Anchor>
        <t:SetTitle title="@Felipe Cáceres se encuentra actualizado? confirmar"/>
      </t:Event>
    </t:History>
  </t:Task>
  <t:Task id="{E1B4236F-2E50-437A-9656-78D66866F8A1}">
    <t:Anchor>
      <t:Comment id="1554224777"/>
    </t:Anchor>
    <t:History>
      <t:Event id="{6BB0A89F-399C-4A6A-8820-865C97651EFC}" time="2024-09-09T22:31:41.476Z">
        <t:Attribution userId="S::pcorvalan@mim.cl::a714df05-5ee9-4cee-898d-1cc21abb1d1e" userProvider="AD" userName="Patricia Corvalán"/>
        <t:Anchor>
          <t:Comment id="1554224777"/>
        </t:Anchor>
        <t:Create/>
      </t:Event>
      <t:Event id="{336A5925-E5A4-4DCD-82C6-40B262B3707F}" time="2024-09-09T22:31:41.476Z">
        <t:Attribution userId="S::pcorvalan@mim.cl::a714df05-5ee9-4cee-898d-1cc21abb1d1e" userProvider="AD" userName="Patricia Corvalán"/>
        <t:Anchor>
          <t:Comment id="1554224777"/>
        </t:Anchor>
        <t:Assign userId="S::cmoreno@mim.cl::69a4cddc-7ed7-4117-ae1d-8d4dc8ebc6ea" userProvider="AD" userName="Constanza Moreno"/>
      </t:Event>
      <t:Event id="{A3AD1343-B3E3-402E-BF3A-37A449C4D758}" time="2024-09-09T22:31:41.476Z">
        <t:Attribution userId="S::pcorvalan@mim.cl::a714df05-5ee9-4cee-898d-1cc21abb1d1e" userProvider="AD" userName="Patricia Corvalán"/>
        <t:Anchor>
          <t:Comment id="1554224777"/>
        </t:Anchor>
        <t:SetTitle title="@Constanza Moreno incluir dato, salvo (entiendo que no) lo estés reportando en otra parte del informe"/>
      </t:Event>
      <t:Event id="{C94503D6-C4CD-4E80-9FB7-1BD19B3EFD79}" time="2024-09-10T17:15:06.691Z">
        <t:Attribution userId="S::vabarca@mim.cl::d1687008-f606-4b89-88a6-ddf13c60c470" userProvider="AD" userName="Valentina Abarca"/>
        <t:Progress percentComplete="100"/>
      </t:Event>
    </t:History>
  </t:Task>
  <t:Task id="{59C0C5B2-6D27-4D05-B4D4-FC7424C7481D}">
    <t:Anchor>
      <t:Comment id="775046119"/>
    </t:Anchor>
    <t:History>
      <t:Event id="{69CE3499-069F-4E77-AA7D-F5C0A67E211B}" time="2024-08-14T01:19:50.436Z">
        <t:Attribution userId="S::pcorvalan@mim.cl::a714df05-5ee9-4cee-898d-1cc21abb1d1e" userProvider="AD" userName="Patricia Corvalán"/>
        <t:Anchor>
          <t:Comment id="775046119"/>
        </t:Anchor>
        <t:Create/>
      </t:Event>
      <t:Event id="{CBE53B1D-2F67-460E-A93B-C5919A65C19F}" time="2024-08-14T01:19:50.436Z">
        <t:Attribution userId="S::pcorvalan@mim.cl::a714df05-5ee9-4cee-898d-1cc21abb1d1e" userProvider="AD" userName="Patricia Corvalán"/>
        <t:Anchor>
          <t:Comment id="775046119"/>
        </t:Anchor>
        <t:Assign userId="S::fcaceres@mim.cl::8208b451-4fe4-4f3c-8b5c-a8d578214b3a" userProvider="AD" userName="Felipe Cáceres"/>
      </t:Event>
      <t:Event id="{4228C567-D3A9-45A8-8323-77349BEF0CED}" time="2024-08-14T01:19:50.436Z">
        <t:Attribution userId="S::pcorvalan@mim.cl::a714df05-5ee9-4cee-898d-1cc21abb1d1e" userProvider="AD" userName="Patricia Corvalán"/>
        <t:Anchor>
          <t:Comment id="775046119"/>
        </t:Anchor>
        <t:SetTitle title="@Felipe Cáceres se encuentra actualizado? confirmar"/>
      </t:Event>
    </t:History>
  </t:Task>
  <t:Task id="{6E3DCB68-C152-4237-B6EF-3CF6F2CB5275}">
    <t:Anchor>
      <t:Comment id="1958321672"/>
    </t:Anchor>
    <t:History>
      <t:Event id="{4108B69E-77D7-4B4B-8766-FE1CD45A77E0}" time="2024-09-09T23:03:03.96Z">
        <t:Attribution userId="S::pcorvalan@mim.cl::a714df05-5ee9-4cee-898d-1cc21abb1d1e" userProvider="AD" userName="Patricia Corvalán"/>
        <t:Anchor>
          <t:Comment id="1958321672"/>
        </t:Anchor>
        <t:Create/>
      </t:Event>
      <t:Event id="{1C26CDE7-3BFF-4763-A495-B7F47FAFBBA7}" time="2024-09-09T23:03:03.96Z">
        <t:Attribution userId="S::pcorvalan@mim.cl::a714df05-5ee9-4cee-898d-1cc21abb1d1e" userProvider="AD" userName="Patricia Corvalán"/>
        <t:Anchor>
          <t:Comment id="1958321672"/>
        </t:Anchor>
        <t:Assign userId="S::sperez@mim.cl::e595aafb-acc4-425a-8b0b-62c2146fe384" userProvider="AD" userName="Simón Pérez"/>
      </t:Event>
      <t:Event id="{E8769411-756B-4C4E-B642-7EA138D365EA}" time="2024-09-09T23:03:03.96Z">
        <t:Attribution userId="S::pcorvalan@mim.cl::a714df05-5ee9-4cee-898d-1cc21abb1d1e" userProvider="AD" userName="Patricia Corvalán"/>
        <t:Anchor>
          <t:Comment id="1958321672"/>
        </t:Anchor>
        <t:SetTitle title="@Simón Pérez confirmar y actualizar"/>
      </t:Event>
    </t:History>
  </t:Task>
  <t:Task id="{54AAE4FC-7441-491B-8040-76FEB307A8CD}">
    <t:Anchor>
      <t:Comment id="209482272"/>
    </t:Anchor>
    <t:History>
      <t:Event id="{B8AB3229-AAF4-4215-9649-4E1A2D04BDED}" time="2025-02-16T16:00:04.258Z">
        <t:Attribution userId="S::pcorvalan@mim.cl::a714df05-5ee9-4cee-898d-1cc21abb1d1e" userProvider="AD" userName="Patricia Corvalán"/>
        <t:Anchor>
          <t:Comment id="209482272"/>
        </t:Anchor>
        <t:Create/>
      </t:Event>
      <t:Event id="{DEE06C29-B0A6-435A-8D3C-304046ACA51E}" time="2025-02-16T16:00:04.258Z">
        <t:Attribution userId="S::pcorvalan@mim.cl::a714df05-5ee9-4cee-898d-1cc21abb1d1e" userProvider="AD" userName="Patricia Corvalán"/>
        <t:Anchor>
          <t:Comment id="209482272"/>
        </t:Anchor>
        <t:Assign userId="S::dbarra@mim.cl::d5e1c579-a974-4c98-9223-bdfe420e321e" userProvider="AD" userName="Daniela Barra"/>
      </t:Event>
      <t:Event id="{026B1EA6-0E9F-4115-8311-77E3E1267A4D}" time="2025-02-16T16:00:04.258Z">
        <t:Attribution userId="S::pcorvalan@mim.cl::a714df05-5ee9-4cee-898d-1cc21abb1d1e" userProvider="AD" userName="Patricia Corvalán"/>
        <t:Anchor>
          <t:Comment id="209482272"/>
        </t:Anchor>
        <t:SetTitle title="@Daniela Barra falta actualizar"/>
      </t:Event>
      <t:Event id="{1E5E92F0-C35F-4B9E-8FB9-B271F4DD18B3}" time="2025-02-17T12:22:25.816Z">
        <t:Attribution userId="S::vabarca@mim.cl::d1687008-f606-4b89-88a6-ddf13c60c470" userProvider="AD" userName="Valentina Abarca"/>
        <t:Progress percentComplete="100"/>
      </t:Event>
    </t:History>
  </t:Task>
  <t:Task id="{FE664542-3594-4ED2-A92C-55078B4230C9}">
    <t:Anchor>
      <t:Comment id="912851823"/>
    </t:Anchor>
    <t:History>
      <t:Event id="{112EFB5F-DAF9-4AAC-B6E5-9A1C7CC4B88B}" time="2024-08-14T01:35:34.893Z">
        <t:Attribution userId="S::pcorvalan@mim.cl::a714df05-5ee9-4cee-898d-1cc21abb1d1e" userProvider="AD" userName="Patricia Corvalán"/>
        <t:Anchor>
          <t:Comment id="912851823"/>
        </t:Anchor>
        <t:Create/>
      </t:Event>
      <t:Event id="{68229248-036A-4D3A-B0A8-70D2654C8F76}" time="2024-08-14T01:35:34.893Z">
        <t:Attribution userId="S::pcorvalan@mim.cl::a714df05-5ee9-4cee-898d-1cc21abb1d1e" userProvider="AD" userName="Patricia Corvalán"/>
        <t:Anchor>
          <t:Comment id="912851823"/>
        </t:Anchor>
        <t:Assign userId="S::fcaceres@mim.cl::8208b451-4fe4-4f3c-8b5c-a8d578214b3a" userProvider="AD" userName="Felipe Cáceres"/>
      </t:Event>
      <t:Event id="{46E929CC-7351-46C1-B0B2-F37DF85AF2C6}" time="2024-08-14T01:35:34.893Z">
        <t:Attribution userId="S::pcorvalan@mim.cl::a714df05-5ee9-4cee-898d-1cc21abb1d1e" userProvider="AD" userName="Patricia Corvalán"/>
        <t:Anchor>
          <t:Comment id="912851823"/>
        </t:Anchor>
        <t:SetTitle title="@Felipe Cáceres actualizar por favor"/>
      </t:Event>
    </t:History>
  </t:Task>
  <t:Task id="{9388AEC6-FAFA-4655-A1F4-1AA4E60475EC}">
    <t:Anchor>
      <t:Comment id="1709366279"/>
    </t:Anchor>
    <t:History>
      <t:Event id="{7300751F-C331-4640-9012-340F706D43F7}" time="2024-08-14T01:38:54.307Z">
        <t:Attribution userId="S::pcorvalan@mim.cl::a714df05-5ee9-4cee-898d-1cc21abb1d1e" userProvider="AD" userName="Patricia Corvalán"/>
        <t:Anchor>
          <t:Comment id="1709366279"/>
        </t:Anchor>
        <t:Create/>
      </t:Event>
      <t:Event id="{93DA623A-3D60-404A-95D6-CF17C0DC9758}" time="2024-08-14T01:38:54.307Z">
        <t:Attribution userId="S::pcorvalan@mim.cl::a714df05-5ee9-4cee-898d-1cc21abb1d1e" userProvider="AD" userName="Patricia Corvalán"/>
        <t:Anchor>
          <t:Comment id="1709366279"/>
        </t:Anchor>
        <t:Assign userId="S::dbarra@mim.cl::d5e1c579-a974-4c98-9223-bdfe420e321e" userProvider="AD" userName="Daniela Barra"/>
      </t:Event>
      <t:Event id="{AE84E819-21BE-4769-AA5D-F437FC894E26}" time="2024-08-14T01:38:54.307Z">
        <t:Attribution userId="S::pcorvalan@mim.cl::a714df05-5ee9-4cee-898d-1cc21abb1d1e" userProvider="AD" userName="Patricia Corvalán"/>
        <t:Anchor>
          <t:Comment id="1709366279"/>
        </t:Anchor>
        <t:SetTitle title="@Valentina Abarca @Daniela Barra Faltó actualizar aquí y en el excel"/>
      </t:Event>
    </t:History>
  </t:Task>
  <t:Task id="{BC0F38DD-65CB-4887-8704-7EF8278EED65}">
    <t:Anchor>
      <t:Comment id="132090626"/>
    </t:Anchor>
    <t:History>
      <t:Event id="{D473AA04-17B7-442D-ADF2-330BD4A4405A}" time="2025-02-16T15:57:01.817Z">
        <t:Attribution userId="S::pcorvalan@mim.cl::a714df05-5ee9-4cee-898d-1cc21abb1d1e" userProvider="AD" userName="Patricia Corvalán"/>
        <t:Anchor>
          <t:Comment id="132090626"/>
        </t:Anchor>
        <t:Create/>
      </t:Event>
      <t:Event id="{B9E0E1ED-7C71-48C8-AA19-0DCA40AE6C34}" time="2025-02-16T15:57:01.817Z">
        <t:Attribution userId="S::pcorvalan@mim.cl::a714df05-5ee9-4cee-898d-1cc21abb1d1e" userProvider="AD" userName="Patricia Corvalán"/>
        <t:Anchor>
          <t:Comment id="132090626"/>
        </t:Anchor>
        <t:Assign userId="S::cgutierrez@mim.cl::14e6399f-a065-41a9-aaa6-77f8636ed4a4" userProvider="AD" userName="Carola Gutiérrez"/>
      </t:Event>
      <t:Event id="{1EC4FA2A-67AC-4C74-A82B-363AB5DC323D}" time="2025-02-16T15:57:01.817Z">
        <t:Attribution userId="S::pcorvalan@mim.cl::a714df05-5ee9-4cee-898d-1cc21abb1d1e" userProvider="AD" userName="Patricia Corvalán"/>
        <t:Anchor>
          <t:Comment id="132090626"/>
        </t:Anchor>
        <t:SetTitle title="@Carola Gutiérrez falta actualizar"/>
      </t:Event>
      <t:Event id="{97BA6A9C-5D11-4571-8000-CBF1ECEE4503}" time="2025-02-16T18:57:59.302Z">
        <t:Attribution userId="S::cgutierrez@mim.cl::14e6399f-a065-41a9-aaa6-77f8636ed4a4" userProvider="AD" userName="Carola Gutiérrez"/>
        <t:Progress percentComplete="100"/>
      </t:Event>
    </t:History>
  </t:Task>
  <t:Task id="{7DA31522-5BFF-414F-957B-C047448734E3}">
    <t:Anchor>
      <t:Comment id="1277330539"/>
    </t:Anchor>
    <t:History>
      <t:Event id="{1DD2CE51-EC9A-4A7B-B17A-964362692B25}" time="2024-08-14T01:42:24.501Z">
        <t:Attribution userId="S::pcorvalan@mim.cl::a714df05-5ee9-4cee-898d-1cc21abb1d1e" userProvider="AD" userName="Patricia Corvalán"/>
        <t:Anchor>
          <t:Comment id="1277330539"/>
        </t:Anchor>
        <t:Create/>
      </t:Event>
      <t:Event id="{B8F3EC5B-06FD-4BED-BD28-D3AF7D1DD8D5}" time="2024-08-14T01:42:24.501Z">
        <t:Attribution userId="S::pcorvalan@mim.cl::a714df05-5ee9-4cee-898d-1cc21abb1d1e" userProvider="AD" userName="Patricia Corvalán"/>
        <t:Anchor>
          <t:Comment id="1277330539"/>
        </t:Anchor>
        <t:Assign userId="S::dbarra@mim.cl::d5e1c579-a974-4c98-9223-bdfe420e321e" userProvider="AD" userName="Daniela Barra"/>
      </t:Event>
      <t:Event id="{FB4F8D9B-B579-4333-861E-5D2A65FCDF56}" time="2024-08-14T01:42:24.501Z">
        <t:Attribution userId="S::pcorvalan@mim.cl::a714df05-5ee9-4cee-898d-1cc21abb1d1e" userProvider="AD" userName="Patricia Corvalán"/>
        <t:Anchor>
          <t:Comment id="1277330539"/>
        </t:Anchor>
        <t:SetTitle title="@Daniela Barra @Constanza Moreno a agosto la ejecución es 0? me confirman por favor"/>
      </t:Event>
    </t:History>
  </t:Task>
  <t:Task id="{F9725A0B-7CCC-4112-B4D2-0596CF776E97}">
    <t:Anchor>
      <t:Comment id="2041091843"/>
    </t:Anchor>
    <t:History>
      <t:Event id="{B87DC469-D0B4-4783-8ACC-1FC3A35DF17C}" time="2024-11-12T23:39:08.3Z">
        <t:Attribution userId="S::pcorvalan@mim.cl::a714df05-5ee9-4cee-898d-1cc21abb1d1e" userProvider="AD" userName="Patricia Corvalán"/>
        <t:Anchor>
          <t:Comment id="2041091843"/>
        </t:Anchor>
        <t:Create/>
      </t:Event>
      <t:Event id="{E2558C74-FDAA-4F13-B79D-99F043A69407}" time="2024-11-12T23:39:08.3Z">
        <t:Attribution userId="S::pcorvalan@mim.cl::a714df05-5ee9-4cee-898d-1cc21abb1d1e" userProvider="AD" userName="Patricia Corvalán"/>
        <t:Anchor>
          <t:Comment id="2041091843"/>
        </t:Anchor>
        <t:Assign userId="S::cmoreno@mim.cl::69a4cddc-7ed7-4117-ae1d-8d4dc8ebc6ea" userProvider="AD" userName="Constanza Moreno"/>
      </t:Event>
      <t:Event id="{09FA421A-E7EB-45E1-B954-6140C818CD02}" time="2024-11-12T23:39:08.3Z">
        <t:Attribution userId="S::pcorvalan@mim.cl::a714df05-5ee9-4cee-898d-1cc21abb1d1e" userProvider="AD" userName="Patricia Corvalán"/>
        <t:Anchor>
          <t:Comment id="2041091843"/>
        </t:Anchor>
        <t:SetTitle title="@Constanza Moreno @Valentina Abarca falta incluir información en excel"/>
      </t:Event>
    </t:History>
  </t:Task>
  <t:Task id="{29C65384-514F-47C9-BC33-564518B20203}">
    <t:Anchor>
      <t:Comment id="790902757"/>
    </t:Anchor>
    <t:History>
      <t:Event id="{4F41929F-857F-49B1-B0F2-0AA7D5E8E41E}" time="2024-11-13T00:57:38.309Z">
        <t:Attribution userId="S::pcorvalan@mim.cl::a714df05-5ee9-4cee-898d-1cc21abb1d1e" userProvider="AD" userName="Patricia Corvalán"/>
        <t:Anchor>
          <t:Comment id="790902757"/>
        </t:Anchor>
        <t:Create/>
      </t:Event>
      <t:Event id="{78A2EF2C-2264-48E5-99CC-408BDE90F08D}" time="2024-11-13T00:57:38.309Z">
        <t:Attribution userId="S::pcorvalan@mim.cl::a714df05-5ee9-4cee-898d-1cc21abb1d1e" userProvider="AD" userName="Patricia Corvalán"/>
        <t:Anchor>
          <t:Comment id="790902757"/>
        </t:Anchor>
        <t:Assign userId="S::cmoreno@mim.cl::69a4cddc-7ed7-4117-ae1d-8d4dc8ebc6ea" userProvider="AD" userName="Constanza Moreno"/>
      </t:Event>
      <t:Event id="{5C501AB6-63F6-4A44-881B-03ED8A0AB5A1}" time="2024-11-13T00:57:38.309Z">
        <t:Attribution userId="S::pcorvalan@mim.cl::a714df05-5ee9-4cee-898d-1cc21abb1d1e" userProvider="AD" userName="Patricia Corvalán"/>
        <t:Anchor>
          <t:Comment id="790902757"/>
        </t:Anchor>
        <t:SetTitle title="@Constanza Moreno @Valentina Abarca revisar dato FECI y mim en Calma"/>
      </t:Event>
    </t:History>
  </t:Task>
  <t:Task id="{DC42EBB9-F0A2-4887-908C-D5EC785EEEA3}">
    <t:Anchor>
      <t:Comment id="725164419"/>
    </t:Anchor>
    <t:History>
      <t:Event id="{F0ADB282-200E-449B-AF07-ABA673F02AD8}" time="2025-02-16T16:21:32.301Z">
        <t:Attribution userId="S::pcorvalan@mim.cl::a714df05-5ee9-4cee-898d-1cc21abb1d1e" userProvider="AD" userName="Patricia Corvalán"/>
        <t:Anchor>
          <t:Comment id="725164419"/>
        </t:Anchor>
        <t:Create/>
      </t:Event>
      <t:Event id="{8EAD1F47-5074-482F-8D85-F761ABC7ED34}" time="2025-02-16T16:21:32.301Z">
        <t:Attribution userId="S::pcorvalan@mim.cl::a714df05-5ee9-4cee-898d-1cc21abb1d1e" userProvider="AD" userName="Patricia Corvalán"/>
        <t:Anchor>
          <t:Comment id="725164419"/>
        </t:Anchor>
        <t:Assign userId="S::dbarra@mim.cl::d5e1c579-a974-4c98-9223-bdfe420e321e" userProvider="AD" userName="Daniela Barra"/>
      </t:Event>
      <t:Event id="{5EA61452-BC81-4A86-A42D-46B926D006CE}" time="2025-02-16T16:21:32.301Z">
        <t:Attribution userId="S::pcorvalan@mim.cl::a714df05-5ee9-4cee-898d-1cc21abb1d1e" userProvider="AD" userName="Patricia Corvalán"/>
        <t:Anchor>
          <t:Comment id="725164419"/>
        </t:Anchor>
        <t:SetTitle title="@Daniela Barra actualizar"/>
      </t:Event>
      <t:Event id="{5D9C752C-0043-4A5A-BA6E-F7DAE8974DAD}" time="2025-02-17T12:41:44.628Z">
        <t:Attribution userId="S::vabarca@mim.cl::d1687008-f606-4b89-88a6-ddf13c60c470" userProvider="AD" userName="Valentina Abarca"/>
        <t:Progress percentComplete="100"/>
      </t:Event>
    </t:History>
  </t:Task>
  <t:Task id="{EB4024B0-9D5F-43EA-A82D-E2ECA0978DC7}">
    <t:Anchor>
      <t:Comment id="2138144135"/>
    </t:Anchor>
    <t:History>
      <t:Event id="{9811D3CE-0849-4B27-901B-2F02EA059C33}" time="2024-08-14T01:51:25.361Z">
        <t:Attribution userId="S::pcorvalan@mim.cl::a714df05-5ee9-4cee-898d-1cc21abb1d1e" userProvider="AD" userName="Patricia Corvalán"/>
        <t:Anchor>
          <t:Comment id="2138144135"/>
        </t:Anchor>
        <t:Create/>
      </t:Event>
      <t:Event id="{44816D71-E4E3-466F-A01B-B778813D0E02}" time="2024-08-14T01:51:25.361Z">
        <t:Attribution userId="S::pcorvalan@mim.cl::a714df05-5ee9-4cee-898d-1cc21abb1d1e" userProvider="AD" userName="Patricia Corvalán"/>
        <t:Anchor>
          <t:Comment id="2138144135"/>
        </t:Anchor>
        <t:Assign userId="S::sperez@mim.cl::e595aafb-acc4-425a-8b0b-62c2146fe384" userProvider="AD" userName="Simón Pérez"/>
      </t:Event>
      <t:Event id="{EAE0611B-D306-46FB-B507-F22B2528B9C9}" time="2024-08-14T01:51:25.361Z">
        <t:Attribution userId="S::pcorvalan@mim.cl::a714df05-5ee9-4cee-898d-1cc21abb1d1e" userProvider="AD" userName="Patricia Corvalán"/>
        <t:Anchor>
          <t:Comment id="2138144135"/>
        </t:Anchor>
        <t:SetTitle title="@Simón Pérez según informas son 4 actividades, confirmar"/>
      </t:Event>
    </t:History>
  </t:Task>
  <t:Task id="{5020406D-0487-4797-93AC-F63BD68464E7}">
    <t:Anchor>
      <t:Comment id="295614206"/>
    </t:Anchor>
    <t:History>
      <t:Event id="{F07B76FF-5359-4945-9F61-6C341A7AE78C}" time="2024-11-12T23:17:39.701Z">
        <t:Attribution userId="S::pcorvalan@mim.cl::a714df05-5ee9-4cee-898d-1cc21abb1d1e" userProvider="AD" userName="Patricia Corvalán"/>
        <t:Anchor>
          <t:Comment id="295614206"/>
        </t:Anchor>
        <t:Create/>
      </t:Event>
      <t:Event id="{EF594558-1C12-4D96-BA7E-1A81EDFB78AA}" time="2024-11-12T23:17:39.701Z">
        <t:Attribution userId="S::pcorvalan@mim.cl::a714df05-5ee9-4cee-898d-1cc21abb1d1e" userProvider="AD" userName="Patricia Corvalán"/>
        <t:Anchor>
          <t:Comment id="295614206"/>
        </t:Anchor>
        <t:Assign userId="S::sperez@mim.cl::e595aafb-acc4-425a-8b0b-62c2146fe384" userProvider="AD" userName="Simón Pérez"/>
      </t:Event>
      <t:Event id="{27377BC1-F10E-4E81-A742-72421F387E0E}" time="2024-11-12T23:17:39.701Z">
        <t:Attribution userId="S::pcorvalan@mim.cl::a714df05-5ee9-4cee-898d-1cc21abb1d1e" userProvider="AD" userName="Patricia Corvalán"/>
        <t:Anchor>
          <t:Comment id="295614206"/>
        </t:Anchor>
        <t:SetTitle title="@Simón Pérez falta medio de verificación"/>
      </t:Event>
    </t:History>
  </t:Task>
  <t:Task id="{243E0878-381D-4ABE-A867-3BC505FC3ED7}">
    <t:Anchor>
      <t:Comment id="165156471"/>
    </t:Anchor>
    <t:History>
      <t:Event id="{53B7E5AC-F702-4103-A5BF-3C8B2ECBDA67}" time="2024-08-14T02:03:42.118Z">
        <t:Attribution userId="S::pcorvalan@mim.cl::a714df05-5ee9-4cee-898d-1cc21abb1d1e" userProvider="AD" userName="Patricia Corvalán"/>
        <t:Anchor>
          <t:Comment id="165156471"/>
        </t:Anchor>
        <t:Create/>
      </t:Event>
      <t:Event id="{36A49A55-795D-4EFD-9C81-34A540D21F66}" time="2024-08-14T02:03:42.118Z">
        <t:Attribution userId="S::pcorvalan@mim.cl::a714df05-5ee9-4cee-898d-1cc21abb1d1e" userProvider="AD" userName="Patricia Corvalán"/>
        <t:Anchor>
          <t:Comment id="165156471"/>
        </t:Anchor>
        <t:Assign userId="S::dbarra@mim.cl::d5e1c579-a974-4c98-9223-bdfe420e321e" userProvider="AD" userName="Daniela Barra"/>
      </t:Event>
      <t:Event id="{E2FA5CAF-BD89-46C9-86BA-37A81A23C667}" time="2024-08-14T02:03:42.118Z">
        <t:Attribution userId="S::pcorvalan@mim.cl::a714df05-5ee9-4cee-898d-1cc21abb1d1e" userProvider="AD" userName="Patricia Corvalán"/>
        <t:Anchor>
          <t:Comment id="165156471"/>
        </t:Anchor>
        <t:SetTitle title="@Daniela Barra @Constanza Moreno una vez cumplida la meta de arriba habría que comenzar a completar acá los públicos, eso lo sabes cierto? me confirmas por favor"/>
      </t:Event>
    </t:History>
  </t:Task>
  <t:Task id="{048887D3-68F9-4EFB-9C90-CB6413994DF9}">
    <t:Anchor>
      <t:Comment id="755047452"/>
    </t:Anchor>
    <t:History>
      <t:Event id="{65418A81-6C48-4A45-937E-2BEA6CF29E6F}" time="2024-10-11T21:38:23.034Z">
        <t:Attribution userId="S::pcorvalan@mim.cl::a714df05-5ee9-4cee-898d-1cc21abb1d1e" userProvider="AD" userName="Patricia Corvalán"/>
        <t:Anchor>
          <t:Comment id="755047452"/>
        </t:Anchor>
        <t:Create/>
      </t:Event>
      <t:Event id="{2AE2C6F4-CFEA-4410-86DE-4799D8FFDA2D}" time="2024-10-11T21:38:23.034Z">
        <t:Attribution userId="S::pcorvalan@mim.cl::a714df05-5ee9-4cee-898d-1cc21abb1d1e" userProvider="AD" userName="Patricia Corvalán"/>
        <t:Anchor>
          <t:Comment id="755047452"/>
        </t:Anchor>
        <t:Assign userId="S::mrebolledo@mim.cl::7fcf8cc1-12fe-4c32-999a-77c61afafb25" userProvider="AD" userName="Mariana Rebolledo"/>
      </t:Event>
      <t:Event id="{A376C326-DEB1-4BF0-85AF-E915DD550093}" time="2024-10-11T21:38:23.034Z">
        <t:Attribution userId="S::pcorvalan@mim.cl::a714df05-5ee9-4cee-898d-1cc21abb1d1e" userProvider="AD" userName="Patricia Corvalán"/>
        <t:Anchor>
          <t:Comment id="755047452"/>
        </t:Anchor>
        <t:SetTitle title="@Mariana Rebolledo @Simón Pérez hola esta actividad entiendo es de Comunicaciones, hay que atualizar en el word y ver cómo están en el excel"/>
      </t:Event>
    </t:History>
  </t:Task>
  <t:Task id="{1D4DB9FA-21B3-45A6-A7F8-FFED6C83D025}">
    <t:Anchor>
      <t:Comment id="1155033686"/>
    </t:Anchor>
    <t:History>
      <t:Event id="{B44369AF-BFF0-4BA4-A698-E1FC6FDC92CB}" time="2024-08-14T01:19:16.113Z">
        <t:Attribution userId="S::pcorvalan@mim.cl::a714df05-5ee9-4cee-898d-1cc21abb1d1e" userProvider="AD" userName="Patricia Corvalán"/>
        <t:Anchor>
          <t:Comment id="1155033686"/>
        </t:Anchor>
        <t:Create/>
      </t:Event>
      <t:Event id="{61C859D5-1238-4A2F-878B-72D28A38286D}" time="2024-08-14T01:19:16.113Z">
        <t:Attribution userId="S::pcorvalan@mim.cl::a714df05-5ee9-4cee-898d-1cc21abb1d1e" userProvider="AD" userName="Patricia Corvalán"/>
        <t:Anchor>
          <t:Comment id="1155033686"/>
        </t:Anchor>
        <t:Assign userId="S::fcaceres@mim.cl::8208b451-4fe4-4f3c-8b5c-a8d578214b3a" userProvider="AD" userName="Felipe Cáceres"/>
      </t:Event>
      <t:Event id="{1860525B-38CA-42F6-9F6B-F6F6B1215289}" time="2024-08-14T01:19:16.113Z">
        <t:Attribution userId="S::pcorvalan@mim.cl::a714df05-5ee9-4cee-898d-1cc21abb1d1e" userProvider="AD" userName="Patricia Corvalán"/>
        <t:Anchor>
          <t:Comment id="1155033686"/>
        </t:Anchor>
        <t:SetTitle title="@Felipe Cáceres se encuentra actualizado? confirmar"/>
      </t:Event>
    </t:History>
  </t:Task>
  <t:Task id="{CE05E85E-EF50-45BF-ACE4-6138C61CCE58}">
    <t:Anchor>
      <t:Comment id="134067753"/>
    </t:Anchor>
    <t:History>
      <t:Event id="{F1CE0EC4-F75F-4BF5-8310-8C4D4ECE9546}" time="2024-10-11T21:41:41.945Z">
        <t:Attribution userId="S::pcorvalan@mim.cl::a714df05-5ee9-4cee-898d-1cc21abb1d1e" userProvider="AD" userName="Patricia Corvalán"/>
        <t:Anchor>
          <t:Comment id="134067753"/>
        </t:Anchor>
        <t:Create/>
      </t:Event>
      <t:Event id="{BF5F5BAA-41EA-4CF8-B939-2D93D7EE397B}" time="2024-10-11T21:41:41.945Z">
        <t:Attribution userId="S::pcorvalan@mim.cl::a714df05-5ee9-4cee-898d-1cc21abb1d1e" userProvider="AD" userName="Patricia Corvalán"/>
        <t:Anchor>
          <t:Comment id="134067753"/>
        </t:Anchor>
        <t:Assign userId="S::vabarca@mim.cl::d1687008-f606-4b89-88a6-ddf13c60c470" userProvider="AD" userName="Valentina Abarca"/>
      </t:Event>
      <t:Event id="{6F341A1E-B8CF-4A41-A996-EF5166B1D9B7}" time="2024-10-11T21:41:41.945Z">
        <t:Attribution userId="S::pcorvalan@mim.cl::a714df05-5ee9-4cee-898d-1cc21abb1d1e" userProvider="AD" userName="Patricia Corvalán"/>
        <t:Anchor>
          <t:Comment id="134067753"/>
        </t:Anchor>
        <t:SetTitle title="@Valentina Abarca @Constanza Moreno hola, en objetos editorial no hay actividades este mes? según le entendí a Olivia este mes enviaría, me confirman por favor"/>
      </t:Event>
    </t:History>
  </t:Task>
  <t:Task id="{ED27B4F8-67CC-42C1-93EB-F5662CB08580}">
    <t:Anchor>
      <t:Comment id="1778152819"/>
    </t:Anchor>
    <t:History>
      <t:Event id="{1E664F59-5D5B-45E9-A305-5C32F9432195}" time="2025-02-16T15:59:24.625Z">
        <t:Attribution userId="S::pcorvalan@mim.cl::a714df05-5ee9-4cee-898d-1cc21abb1d1e" userProvider="AD" userName="Patricia Corvalán"/>
        <t:Anchor>
          <t:Comment id="1778152819"/>
        </t:Anchor>
        <t:Create/>
      </t:Event>
      <t:Event id="{848CECED-C935-4815-9CA6-ADD479F5A691}" time="2025-02-16T15:59:24.625Z">
        <t:Attribution userId="S::pcorvalan@mim.cl::a714df05-5ee9-4cee-898d-1cc21abb1d1e" userProvider="AD" userName="Patricia Corvalán"/>
        <t:Anchor>
          <t:Comment id="1778152819"/>
        </t:Anchor>
        <t:Assign userId="S::dbarra@mim.cl::d5e1c579-a974-4c98-9223-bdfe420e321e" userProvider="AD" userName="Daniela Barra"/>
      </t:Event>
      <t:Event id="{3D0AA718-7308-4907-9D4E-F71C0A7A5D76}" time="2025-02-16T15:59:24.625Z">
        <t:Attribution userId="S::pcorvalan@mim.cl::a714df05-5ee9-4cee-898d-1cc21abb1d1e" userProvider="AD" userName="Patricia Corvalán"/>
        <t:Anchor>
          <t:Comment id="1778152819"/>
        </t:Anchor>
        <t:SetTitle title="@Daniela Barra falta actualizar"/>
      </t:Event>
      <t:Event id="{192CE28F-EC49-45AC-B6CB-EF4C3B74C283}" time="2025-02-17T12:12:09.97Z">
        <t:Attribution userId="S::vabarca@mim.cl::d1687008-f606-4b89-88a6-ddf13c60c470" userProvider="AD" userName="Valentina Abarca"/>
        <t:Progress percentComplete="100"/>
      </t:Event>
    </t:History>
  </t:Task>
  <t:Task id="{AD3DFBA0-826F-4AB4-8C37-B5394728E53C}">
    <t:Anchor>
      <t:Comment id="191382055"/>
    </t:Anchor>
    <t:History>
      <t:Event id="{6F569444-989E-4D20-954A-07EFC613899A}" time="2024-09-09T22:20:20.33Z">
        <t:Attribution userId="S::pcorvalan@mim.cl::a714df05-5ee9-4cee-898d-1cc21abb1d1e" userProvider="AD" userName="Patricia Corvalán"/>
        <t:Anchor>
          <t:Comment id="191382055"/>
        </t:Anchor>
        <t:Create/>
      </t:Event>
      <t:Event id="{4FAEFBB1-DA30-4650-BBAC-2E6EDE1BA0BC}" time="2024-09-09T22:20:20.33Z">
        <t:Attribution userId="S::pcorvalan@mim.cl::a714df05-5ee9-4cee-898d-1cc21abb1d1e" userProvider="AD" userName="Patricia Corvalán"/>
        <t:Anchor>
          <t:Comment id="191382055"/>
        </t:Anchor>
        <t:Assign userId="S::fcaceres@mim.cl::8208b451-4fe4-4f3c-8b5c-a8d578214b3a" userProvider="AD" userName="Felipe Cáceres"/>
      </t:Event>
      <t:Event id="{45EA6800-40B1-4258-9B60-AE6125E2AD9C}" time="2024-09-09T22:20:20.33Z">
        <t:Attribution userId="S::pcorvalan@mim.cl::a714df05-5ee9-4cee-898d-1cc21abb1d1e" userProvider="AD" userName="Patricia Corvalán"/>
        <t:Anchor>
          <t:Comment id="191382055"/>
        </t:Anchor>
        <t:SetTitle title="@Felipe Cáceres actualizar"/>
      </t:Event>
    </t:History>
  </t:Task>
  <t:Task id="{578CE853-0FE4-4B06-8F7A-81CF6F6A297D}">
    <t:Anchor>
      <t:Comment id="106799092"/>
    </t:Anchor>
    <t:History>
      <t:Event id="{C56D5AC6-BCE4-41EA-94AC-8F680DF50197}" time="2024-11-13T00:08:26.439Z">
        <t:Attribution userId="S::pcorvalan@mim.cl::a714df05-5ee9-4cee-898d-1cc21abb1d1e" userProvider="AD" userName="Patricia Corvalán"/>
        <t:Anchor>
          <t:Comment id="106799092"/>
        </t:Anchor>
        <t:Create/>
      </t:Event>
      <t:Event id="{771B80E5-BC3B-4735-A39B-AE7E77BD0C53}" time="2024-11-13T00:08:26.439Z">
        <t:Attribution userId="S::pcorvalan@mim.cl::a714df05-5ee9-4cee-898d-1cc21abb1d1e" userProvider="AD" userName="Patricia Corvalán"/>
        <t:Anchor>
          <t:Comment id="106799092"/>
        </t:Anchor>
        <t:Assign userId="S::mrebolledo@mim.cl::7fcf8cc1-12fe-4c32-999a-77c61afafb25" userProvider="AD" userName="Mariana Rebolledo"/>
      </t:Event>
      <t:Event id="{C5B60D9B-A186-49B5-87BB-0566EE276046}" time="2024-11-13T00:08:26.439Z">
        <t:Attribution userId="S::pcorvalan@mim.cl::a714df05-5ee9-4cee-898d-1cc21abb1d1e" userProvider="AD" userName="Patricia Corvalán"/>
        <t:Anchor>
          <t:Comment id="106799092"/>
        </t:Anchor>
        <t:SetTitle title="@Mariana Rebolledo actualizar información en todos los archivos"/>
      </t:Event>
    </t:History>
  </t:Task>
  <t:Task id="{F65494F8-4927-44C8-971D-0EA174CDCBFA}">
    <t:Anchor>
      <t:Comment id="472051908"/>
    </t:Anchor>
    <t:History>
      <t:Event id="{A0A7BEB3-2906-4BBC-9E66-498D95A74AB8}" time="2024-09-09T22:37:53.446Z">
        <t:Attribution userId="S::pcorvalan@mim.cl::a714df05-5ee9-4cee-898d-1cc21abb1d1e" userProvider="AD" userName="Patricia Corvalán"/>
        <t:Anchor>
          <t:Comment id="472051908"/>
        </t:Anchor>
        <t:Create/>
      </t:Event>
      <t:Event id="{C25CC945-56FB-4C67-AC6C-0997D3E6E428}" time="2024-09-09T22:37:53.446Z">
        <t:Attribution userId="S::pcorvalan@mim.cl::a714df05-5ee9-4cee-898d-1cc21abb1d1e" userProvider="AD" userName="Patricia Corvalán"/>
        <t:Anchor>
          <t:Comment id="472051908"/>
        </t:Anchor>
        <t:Assign userId="S::fcaceres@mim.cl::8208b451-4fe4-4f3c-8b5c-a8d578214b3a" userProvider="AD" userName="Felipe Cáceres"/>
      </t:Event>
      <t:Event id="{14B3E368-B8B8-4284-A8AB-87EE972AF9B9}" time="2024-09-09T22:37:53.446Z">
        <t:Attribution userId="S::pcorvalan@mim.cl::a714df05-5ee9-4cee-898d-1cc21abb1d1e" userProvider="AD" userName="Patricia Corvalán"/>
        <t:Anchor>
          <t:Comment id="472051908"/>
        </t:Anchor>
        <t:SetTitle title="@Felipe Cáceres actualizar"/>
      </t:Event>
    </t:History>
  </t:Task>
  <t:Task id="{9C86332A-8651-405E-914A-35490D45643E}">
    <t:Anchor>
      <t:Comment id="1280059580"/>
    </t:Anchor>
    <t:History>
      <t:Event id="{1913E602-35E7-4AA6-945A-6B03602EA96E}" time="2024-11-13T00:55:47.421Z">
        <t:Attribution userId="S::pcorvalan@mim.cl::a714df05-5ee9-4cee-898d-1cc21abb1d1e" userProvider="AD" userName="Patricia Corvalán"/>
        <t:Anchor>
          <t:Comment id="1280059580"/>
        </t:Anchor>
        <t:Create/>
      </t:Event>
      <t:Event id="{C34041BF-4627-40A2-86F8-75E63058E2F9}" time="2024-11-13T00:55:47.421Z">
        <t:Attribution userId="S::pcorvalan@mim.cl::a714df05-5ee9-4cee-898d-1cc21abb1d1e" userProvider="AD" userName="Patricia Corvalán"/>
        <t:Anchor>
          <t:Comment id="1280059580"/>
        </t:Anchor>
        <t:Assign userId="S::sperez@mim.cl::e595aafb-acc4-425a-8b0b-62c2146fe384" userProvider="AD" userName="Simón Pérez"/>
      </t:Event>
      <t:Event id="{E22D8001-8D0A-4BCE-96AA-A322D0993D5F}" time="2024-11-13T00:55:47.421Z">
        <t:Attribution userId="S::pcorvalan@mim.cl::a714df05-5ee9-4cee-898d-1cc21abb1d1e" userProvider="AD" userName="Patricia Corvalán"/>
        <t:Anchor>
          <t:Comment id="1280059580"/>
        </t:Anchor>
        <t:SetTitle title="@Simón Pérez es uno no dos o me equivoco?"/>
      </t:Event>
    </t:History>
  </t:Task>
  <t:Task id="{45280490-ED5C-400D-85D6-E1DA8D6AC9B6}">
    <t:Anchor>
      <t:Comment id="1866231051"/>
    </t:Anchor>
    <t:History>
      <t:Event id="{BA8B47E9-3916-4299-9994-62B110B639F2}" time="2024-09-09T22:43:56.006Z">
        <t:Attribution userId="S::pcorvalan@mim.cl::a714df05-5ee9-4cee-898d-1cc21abb1d1e" userProvider="AD" userName="Patricia Corvalán"/>
        <t:Anchor>
          <t:Comment id="1866231051"/>
        </t:Anchor>
        <t:Create/>
      </t:Event>
      <t:Event id="{3D3A7A03-474F-46A7-BF54-38AAA0BCD50A}" time="2024-09-09T22:43:56.006Z">
        <t:Attribution userId="S::pcorvalan@mim.cl::a714df05-5ee9-4cee-898d-1cc21abb1d1e" userProvider="AD" userName="Patricia Corvalán"/>
        <t:Anchor>
          <t:Comment id="1866231051"/>
        </t:Anchor>
        <t:Assign userId="S::mrebolledo@mim.cl::7fcf8cc1-12fe-4c32-999a-77c61afafb25" userProvider="AD" userName="Mariana Rebolledo"/>
      </t:Event>
      <t:Event id="{79ACEF71-AFA9-4275-AA2A-66577A96A60D}" time="2024-09-09T22:43:56.006Z">
        <t:Attribution userId="S::pcorvalan@mim.cl::a714df05-5ee9-4cee-898d-1cc21abb1d1e" userProvider="AD" userName="Patricia Corvalán"/>
        <t:Anchor>
          <t:Comment id="1866231051"/>
        </t:Anchor>
        <t:SetTitle title="@Enrique Rivera @Mariana Rebolledo @Miranda Muhr flata actualizar, word, excel y medios de verificación"/>
      </t:Event>
    </t:History>
  </t:Task>
  <t:Task id="{25C278AC-6F28-4E8A-9058-74B9E3197AB0}">
    <t:Anchor>
      <t:Comment id="1782209084"/>
    </t:Anchor>
    <t:History>
      <t:Event id="{6A10BB97-CB48-454F-9BF4-B780BFF83B06}" time="2024-09-09T23:00:13.487Z">
        <t:Attribution userId="S::pcorvalan@mim.cl::a714df05-5ee9-4cee-898d-1cc21abb1d1e" userProvider="AD" userName="Patricia Corvalán"/>
        <t:Anchor>
          <t:Comment id="1782209084"/>
        </t:Anchor>
        <t:Create/>
      </t:Event>
      <t:Event id="{8191B4A1-9CCD-402D-A1A5-50F7AC6EA980}" time="2024-09-09T23:00:13.487Z">
        <t:Attribution userId="S::pcorvalan@mim.cl::a714df05-5ee9-4cee-898d-1cc21abb1d1e" userProvider="AD" userName="Patricia Corvalán"/>
        <t:Anchor>
          <t:Comment id="1782209084"/>
        </t:Anchor>
        <t:Assign userId="S::sperez@mim.cl::e595aafb-acc4-425a-8b0b-62c2146fe384" userProvider="AD" userName="Simón Pérez"/>
      </t:Event>
      <t:Event id="{23A7F9F9-44F9-4D5A-B7C6-F2852B6B183D}" time="2024-09-09T23:00:13.487Z">
        <t:Attribution userId="S::pcorvalan@mim.cl::a714df05-5ee9-4cee-898d-1cc21abb1d1e" userProvider="AD" userName="Patricia Corvalán"/>
        <t:Anchor>
          <t:Comment id="1782209084"/>
        </t:Anchor>
        <t:SetTitle title="@Simón Pérez revisar si agosto es 0, si es así cambiar mes."/>
      </t:Event>
    </t:History>
  </t:Task>
  <t:Task id="{DCDA2FB3-0111-4543-9D00-7AD097C081B0}">
    <t:Anchor>
      <t:Comment id="2046461318"/>
    </t:Anchor>
    <t:History>
      <t:Event id="{3B1B185B-C2F9-489B-8E88-DF256665ACD0}" time="2024-09-09T23:01:55.119Z">
        <t:Attribution userId="S::pcorvalan@mim.cl::a714df05-5ee9-4cee-898d-1cc21abb1d1e" userProvider="AD" userName="Patricia Corvalán"/>
        <t:Anchor>
          <t:Comment id="2046461318"/>
        </t:Anchor>
        <t:Create/>
      </t:Event>
      <t:Event id="{0B2CE2BB-64D3-40A4-B38D-BEBCC2F8B0C2}" time="2024-09-09T23:01:55.119Z">
        <t:Attribution userId="S::pcorvalan@mim.cl::a714df05-5ee9-4cee-898d-1cc21abb1d1e" userProvider="AD" userName="Patricia Corvalán"/>
        <t:Anchor>
          <t:Comment id="2046461318"/>
        </t:Anchor>
        <t:Assign userId="S::sperez@mim.cl::e595aafb-acc4-425a-8b0b-62c2146fe384" userProvider="AD" userName="Simón Pérez"/>
      </t:Event>
      <t:Event id="{72C6A02B-B117-4CDF-80D6-DA059E46E1A5}" time="2024-09-09T23:01:55.119Z">
        <t:Attribution userId="S::pcorvalan@mim.cl::a714df05-5ee9-4cee-898d-1cc21abb1d1e" userProvider="AD" userName="Patricia Corvalán"/>
        <t:Anchor>
          <t:Comment id="2046461318"/>
        </t:Anchor>
        <t:SetTitle title="@Simón Pérez corresponde agosto 0, si es así actualizar texto"/>
      </t:Event>
      <t:Event id="{1F6020F8-0123-41AD-977A-DB23C7660D0D}" time="2024-09-10T11:56:58.989Z">
        <t:Attribution userId="S::sperez@mim.cl::e595aafb-acc4-425a-8b0b-62c2146fe384" userProvider="AD" userName="Simón Pérez"/>
        <t:Progress percentComplete="100"/>
      </t:Event>
    </t:History>
  </t:Task>
  <t:Task id="{6C1AAA84-05A6-4D10-9A64-7629C36EBA87}">
    <t:Anchor>
      <t:Comment id="87036865"/>
    </t:Anchor>
    <t:History>
      <t:Event id="{1A953F0E-5552-4E24-B3AA-EC2D3FDE4660}" time="2024-11-12T23:09:52.494Z">
        <t:Attribution userId="S::pcorvalan@mim.cl::a714df05-5ee9-4cee-898d-1cc21abb1d1e" userProvider="AD" userName="Patricia Corvalán"/>
        <t:Anchor>
          <t:Comment id="87036865"/>
        </t:Anchor>
        <t:Create/>
      </t:Event>
      <t:Event id="{51EFF169-809F-49E9-8BFD-BEF83D90A6B4}" time="2024-11-12T23:09:52.494Z">
        <t:Attribution userId="S::pcorvalan@mim.cl::a714df05-5ee9-4cee-898d-1cc21abb1d1e" userProvider="AD" userName="Patricia Corvalán"/>
        <t:Anchor>
          <t:Comment id="87036865"/>
        </t:Anchor>
        <t:Assign userId="S::fcaceres@mim.cl::8208b451-4fe4-4f3c-8b5c-a8d578214b3a" userProvider="AD" userName="Felipe Cáceres"/>
      </t:Event>
      <t:Event id="{DC6D7778-CD07-4313-B0BD-315D4A97C67F}" time="2024-11-12T23:09:52.494Z">
        <t:Attribution userId="S::pcorvalan@mim.cl::a714df05-5ee9-4cee-898d-1cc21abb1d1e" userProvider="AD" userName="Patricia Corvalán"/>
        <t:Anchor>
          <t:Comment id="87036865"/>
        </t:Anchor>
        <t:SetTitle title="@Felipe Cáceres dado que estamos dando por terminada esta actividad yo desarrollaría mas el texto que viene luego del cuadro"/>
      </t:Event>
    </t:History>
  </t:Task>
  <t:Task id="{43C5B2D2-C0B6-4E5E-87AF-78C7115391FF}">
    <t:Anchor>
      <t:Comment id="173360954"/>
    </t:Anchor>
    <t:History>
      <t:Event id="{3B325639-E3AF-4B27-A6AC-9A281C03DB7F}" time="2024-11-12T23:28:14.206Z">
        <t:Attribution userId="S::pcorvalan@mim.cl::a714df05-5ee9-4cee-898d-1cc21abb1d1e" userProvider="AD" userName="Patricia Corvalán"/>
        <t:Anchor>
          <t:Comment id="173360954"/>
        </t:Anchor>
        <t:Create/>
      </t:Event>
      <t:Event id="{A2D34B6C-E9BA-4BEB-8BD6-9F8B494FA632}" time="2024-11-12T23:28:14.206Z">
        <t:Attribution userId="S::pcorvalan@mim.cl::a714df05-5ee9-4cee-898d-1cc21abb1d1e" userProvider="AD" userName="Patricia Corvalán"/>
        <t:Anchor>
          <t:Comment id="173360954"/>
        </t:Anchor>
        <t:Assign userId="S::cmoreno@mim.cl::69a4cddc-7ed7-4117-ae1d-8d4dc8ebc6ea" userProvider="AD" userName="Constanza Moreno"/>
      </t:Event>
      <t:Event id="{0FA6EE74-94C5-48C7-B0EF-FA2605907A45}" time="2024-11-12T23:28:14.206Z">
        <t:Attribution userId="S::pcorvalan@mim.cl::a714df05-5ee9-4cee-898d-1cc21abb1d1e" userProvider="AD" userName="Patricia Corvalán"/>
        <t:Anchor>
          <t:Comment id="173360954"/>
        </t:Anchor>
        <t:SetTitle title="@Constanza Moreno @Valentina Abarca deben descontar los publicos de FECI y mim en Calma"/>
      </t:Event>
    </t:History>
  </t:Task>
  <t:Task id="{0A38F0C9-3708-4449-8F01-24E73912E9F3}">
    <t:Anchor>
      <t:Comment id="1402753632"/>
    </t:Anchor>
    <t:History>
      <t:Event id="{AC7E4D1F-7E9C-4874-90DD-573ACF3C5951}" time="2025-02-16T15:58:40.289Z">
        <t:Attribution userId="S::pcorvalan@mim.cl::a714df05-5ee9-4cee-898d-1cc21abb1d1e" userProvider="AD" userName="Patricia Corvalán"/>
        <t:Anchor>
          <t:Comment id="1402753632"/>
        </t:Anchor>
        <t:Create/>
      </t:Event>
      <t:Event id="{E8871FA8-FE05-4716-BE3A-95111DDA8FD4}" time="2025-02-16T15:58:40.289Z">
        <t:Attribution userId="S::pcorvalan@mim.cl::a714df05-5ee9-4cee-898d-1cc21abb1d1e" userProvider="AD" userName="Patricia Corvalán"/>
        <t:Anchor>
          <t:Comment id="1402753632"/>
        </t:Anchor>
        <t:Assign userId="S::dbarra@mim.cl::d5e1c579-a974-4c98-9223-bdfe420e321e" userProvider="AD" userName="Daniela Barra"/>
      </t:Event>
      <t:Event id="{3445675B-5B0D-4739-AFBB-5B8CB91AB2B2}" time="2025-02-16T15:58:40.289Z">
        <t:Attribution userId="S::pcorvalan@mim.cl::a714df05-5ee9-4cee-898d-1cc21abb1d1e" userProvider="AD" userName="Patricia Corvalán"/>
        <t:Anchor>
          <t:Comment id="1402753632"/>
        </t:Anchor>
        <t:SetTitle title="@Daniela Barra falta actualizar"/>
      </t:Event>
      <t:Event id="{4C45DBB9-FA33-4579-AC3D-06E66F3EF3DF}" time="2025-02-17T12:11:34.694Z">
        <t:Attribution userId="S::vabarca@mim.cl::d1687008-f606-4b89-88a6-ddf13c60c470" userProvider="AD" userName="Valentina Abarca"/>
        <t:Progress percentComplete="100"/>
      </t:Event>
    </t:History>
  </t:Task>
  <t:Task id="{D5DA778B-CF2C-4783-A2B2-2F4060F178FB}">
    <t:Anchor>
      <t:Comment id="1734456082"/>
    </t:Anchor>
    <t:History>
      <t:Event id="{ED39C9DC-BEAA-444E-9820-31AFBC102C37}" time="2025-02-16T16:00:24.08Z">
        <t:Attribution userId="S::pcorvalan@mim.cl::a714df05-5ee9-4cee-898d-1cc21abb1d1e" userProvider="AD" userName="Patricia Corvalán"/>
        <t:Anchor>
          <t:Comment id="1734456082"/>
        </t:Anchor>
        <t:Create/>
      </t:Event>
      <t:Event id="{171ED6FC-B9F8-4B05-B453-54A8AFCAC4F0}" time="2025-02-16T16:00:24.08Z">
        <t:Attribution userId="S::pcorvalan@mim.cl::a714df05-5ee9-4cee-898d-1cc21abb1d1e" userProvider="AD" userName="Patricia Corvalán"/>
        <t:Anchor>
          <t:Comment id="1734456082"/>
        </t:Anchor>
        <t:Assign userId="S::dbarra@mim.cl::d5e1c579-a974-4c98-9223-bdfe420e321e" userProvider="AD" userName="Daniela Barra"/>
      </t:Event>
      <t:Event id="{F3C3F3F1-93ED-4A26-A0F4-1996CFF444BB}" time="2025-02-16T16:00:24.08Z">
        <t:Attribution userId="S::pcorvalan@mim.cl::a714df05-5ee9-4cee-898d-1cc21abb1d1e" userProvider="AD" userName="Patricia Corvalán"/>
        <t:Anchor>
          <t:Comment id="1734456082"/>
        </t:Anchor>
        <t:SetTitle title="@Daniela Barra falta actualizar"/>
      </t:Event>
      <t:Event id="{FE09F723-4765-4A88-A894-C5BC1EBA89B4}" time="2025-02-17T12:51:57.84Z">
        <t:Attribution userId="S::vabarca@mim.cl::d1687008-f606-4b89-88a6-ddf13c60c470" userProvider="AD" userName="Valentina Abarca"/>
        <t:Progress percentComplete="100"/>
      </t:Event>
    </t:History>
  </t:Task>
  <t:Task id="{EFC24972-B125-4D4F-8881-A9CCDD741B8D}">
    <t:Anchor>
      <t:Comment id="840414759"/>
    </t:Anchor>
    <t:History>
      <t:Event id="{BD00C3A7-7D11-47BC-9EBC-3031EBBDEE5E}" time="2024-11-13T00:05:30.997Z">
        <t:Attribution userId="S::pcorvalan@mim.cl::a714df05-5ee9-4cee-898d-1cc21abb1d1e" userProvider="AD" userName="Patricia Corvalán"/>
        <t:Anchor>
          <t:Comment id="840414759"/>
        </t:Anchor>
        <t:Create/>
      </t:Event>
      <t:Event id="{DD65AB13-7C7A-4F2F-808A-C44A15D284A6}" time="2024-11-13T00:05:30.997Z">
        <t:Attribution userId="S::pcorvalan@mim.cl::a714df05-5ee9-4cee-898d-1cc21abb1d1e" userProvider="AD" userName="Patricia Corvalán"/>
        <t:Anchor>
          <t:Comment id="840414759"/>
        </t:Anchor>
        <t:Assign userId="S::cmoreno@mim.cl::69a4cddc-7ed7-4117-ae1d-8d4dc8ebc6ea" userProvider="AD" userName="Constanza Moreno"/>
      </t:Event>
      <t:Event id="{8B79AB84-82E1-469A-A9EC-508767E8CC17}" time="2024-11-13T00:05:30.997Z">
        <t:Attribution userId="S::pcorvalan@mim.cl::a714df05-5ee9-4cee-898d-1cc21abb1d1e" userProvider="AD" userName="Patricia Corvalán"/>
        <t:Anchor>
          <t:Comment id="840414759"/>
        </t:Anchor>
        <t:SetTitle title="@Constanza Moreno @Valentina Abarca descontar publico FECI"/>
      </t:Event>
    </t:History>
  </t:Task>
  <t:Task id="{87CB8383-A5AF-4F95-9968-0E8F1D5B3D8D}">
    <t:Anchor>
      <t:Comment id="1118622561"/>
    </t:Anchor>
    <t:History>
      <t:Event id="{AA69755A-1924-4EA6-B3AB-705851272657}" time="2024-11-13T00:07:29.195Z">
        <t:Attribution userId="S::pcorvalan@mim.cl::a714df05-5ee9-4cee-898d-1cc21abb1d1e" userProvider="AD" userName="Patricia Corvalán"/>
        <t:Anchor>
          <t:Comment id="1118622561"/>
        </t:Anchor>
        <t:Create/>
      </t:Event>
      <t:Event id="{B39D6E85-BB9A-4C57-A350-B759867DF613}" time="2024-11-13T00:07:29.195Z">
        <t:Attribution userId="S::pcorvalan@mim.cl::a714df05-5ee9-4cee-898d-1cc21abb1d1e" userProvider="AD" userName="Patricia Corvalán"/>
        <t:Anchor>
          <t:Comment id="1118622561"/>
        </t:Anchor>
        <t:Assign userId="S::cmoreno@mim.cl::69a4cddc-7ed7-4117-ae1d-8d4dc8ebc6ea" userProvider="AD" userName="Constanza Moreno"/>
      </t:Event>
      <t:Event id="{ECB69F2D-25BF-43DB-8644-8010005B4459}" time="2024-11-13T00:07:29.195Z">
        <t:Attribution userId="S::pcorvalan@mim.cl::a714df05-5ee9-4cee-898d-1cc21abb1d1e" userProvider="AD" userName="Patricia Corvalán"/>
        <t:Anchor>
          <t:Comment id="1118622561"/>
        </t:Anchor>
        <t:SetTitle title="@Constanza Moreno @Valentina Abarca descontar visitas de FECI"/>
      </t:Event>
    </t:History>
  </t:Task>
  <t:Task id="{0EACC902-FFE4-49A8-9BA4-7DA480A9FC84}">
    <t:Anchor>
      <t:Comment id="200855492"/>
    </t:Anchor>
    <t:History>
      <t:Event id="{9AA3DAD2-7F4A-4D3C-BBA3-AC8108263439}" time="2025-02-16T15:57:58.225Z">
        <t:Attribution userId="S::pcorvalan@mim.cl::a714df05-5ee9-4cee-898d-1cc21abb1d1e" userProvider="AD" userName="Patricia Corvalán"/>
        <t:Anchor>
          <t:Comment id="200855492"/>
        </t:Anchor>
        <t:Create/>
      </t:Event>
      <t:Event id="{43C22FE6-80E7-4ED5-B14E-688FDF972D49}" time="2025-02-16T15:57:58.225Z">
        <t:Attribution userId="S::pcorvalan@mim.cl::a714df05-5ee9-4cee-898d-1cc21abb1d1e" userProvider="AD" userName="Patricia Corvalán"/>
        <t:Anchor>
          <t:Comment id="200855492"/>
        </t:Anchor>
        <t:Assign userId="S::dbarra@mim.cl::d5e1c579-a974-4c98-9223-bdfe420e321e" userProvider="AD" userName="Daniela Barra"/>
      </t:Event>
      <t:Event id="{19478B1A-1BF6-46DF-8FB9-B68D81142132}" time="2025-02-16T15:57:58.225Z">
        <t:Attribution userId="S::pcorvalan@mim.cl::a714df05-5ee9-4cee-898d-1cc21abb1d1e" userProvider="AD" userName="Patricia Corvalán"/>
        <t:Anchor>
          <t:Comment id="200855492"/>
        </t:Anchor>
        <t:SetTitle title="@Daniela Barra falta actualizar"/>
      </t:Event>
      <t:Event id="{609CCE12-4E9C-452D-8320-E5BE50DC2953}" time="2025-02-17T12:10:34.603Z">
        <t:Attribution userId="S::vabarca@mim.cl::d1687008-f606-4b89-88a6-ddf13c60c470" userProvider="AD" userName="Valentina Abarca"/>
        <t:Progress percentComplete="100"/>
      </t:Event>
    </t:History>
  </t:Task>
  <t:Task id="{7948E3FE-AA5D-47B2-98E0-66D024926A22}">
    <t:Anchor>
      <t:Comment id="2091917231"/>
    </t:Anchor>
    <t:History>
      <t:Event id="{2CF443B7-0048-4332-B521-C72AF6F2EB9F}" time="2025-02-11T18:08:06.225Z">
        <t:Attribution userId="S::pcorvalan@mim.cl::a714df05-5ee9-4cee-898d-1cc21abb1d1e" userProvider="AD" userName="Patricia Corvalán"/>
        <t:Anchor>
          <t:Comment id="2091917231"/>
        </t:Anchor>
        <t:Create/>
      </t:Event>
      <t:Event id="{0BECAD35-584D-4539-A17D-3C7375495FC6}" time="2025-02-11T18:08:06.225Z">
        <t:Attribution userId="S::pcorvalan@mim.cl::a714df05-5ee9-4cee-898d-1cc21abb1d1e" userProvider="AD" userName="Patricia Corvalán"/>
        <t:Anchor>
          <t:Comment id="2091917231"/>
        </t:Anchor>
        <t:Assign userId="S::fcaceres@mim.cl::8208b451-4fe4-4f3c-8b5c-a8d578214b3a" userProvider="AD" userName="Felipe Cáceres"/>
      </t:Event>
      <t:Event id="{53BCF558-2B73-4A81-9581-6EE4EFDEEC44}" time="2025-02-11T18:08:06.225Z">
        <t:Attribution userId="S::pcorvalan@mim.cl::a714df05-5ee9-4cee-898d-1cc21abb1d1e" userProvider="AD" userName="Patricia Corvalán"/>
        <t:Anchor>
          <t:Comment id="2091917231"/>
        </t:Anchor>
        <t:SetTitle title="@Felipe Cáceres hacer la introducción para el 2025"/>
      </t:Event>
    </t:History>
  </t:Task>
  <t:Task id="{EA8651A5-427F-4D44-98E2-3CA305F6DA79}">
    <t:Anchor>
      <t:Comment id="1316428024"/>
    </t:Anchor>
    <t:History>
      <t:Event id="{54A02A92-0E66-4F25-B0C1-A773AD0304AA}" time="2025-02-16T15:57:41.192Z">
        <t:Attribution userId="S::pcorvalan@mim.cl::a714df05-5ee9-4cee-898d-1cc21abb1d1e" userProvider="AD" userName="Patricia Corvalán"/>
        <t:Anchor>
          <t:Comment id="1316428024"/>
        </t:Anchor>
        <t:Create/>
      </t:Event>
      <t:Event id="{708BC164-2512-4B7B-A154-EA2C68BA3F7A}" time="2025-02-16T15:57:41.192Z">
        <t:Attribution userId="S::pcorvalan@mim.cl::a714df05-5ee9-4cee-898d-1cc21abb1d1e" userProvider="AD" userName="Patricia Corvalán"/>
        <t:Anchor>
          <t:Comment id="1316428024"/>
        </t:Anchor>
        <t:Assign userId="S::dbarra@mim.cl::d5e1c579-a974-4c98-9223-bdfe420e321e" userProvider="AD" userName="Daniela Barra"/>
      </t:Event>
      <t:Event id="{ECADDBB2-EE2B-4B31-8AB8-D030C4C1D929}" time="2025-02-16T15:57:41.192Z">
        <t:Attribution userId="S::pcorvalan@mim.cl::a714df05-5ee9-4cee-898d-1cc21abb1d1e" userProvider="AD" userName="Patricia Corvalán"/>
        <t:Anchor>
          <t:Comment id="1316428024"/>
        </t:Anchor>
        <t:SetTitle title="@Daniela Barra falta actualizar"/>
      </t:Event>
      <t:Event id="{CB36EF90-9582-4810-A4D8-F31130602108}" time="2025-02-17T12:10:07.324Z">
        <t:Attribution userId="S::vabarca@mim.cl::d1687008-f606-4b89-88a6-ddf13c60c470" userProvider="AD" userName="Valentina Abarca"/>
        <t:Progress percentComplete="100"/>
      </t:Event>
    </t:History>
  </t:Task>
  <t:Task id="{DD6EED3C-F6D0-498A-915E-C2312FDDA85B}">
    <t:Anchor>
      <t:Comment id="1203083254"/>
    </t:Anchor>
    <t:History>
      <t:Event id="{F1AB84CC-1146-4699-A705-95C58D340786}" time="2025-02-16T15:59:45.675Z">
        <t:Attribution userId="S::pcorvalan@mim.cl::a714df05-5ee9-4cee-898d-1cc21abb1d1e" userProvider="AD" userName="Patricia Corvalán"/>
        <t:Anchor>
          <t:Comment id="1203083254"/>
        </t:Anchor>
        <t:Create/>
      </t:Event>
      <t:Event id="{81DA42B0-6FEE-459D-B60B-D202903698CE}" time="2025-02-16T15:59:45.675Z">
        <t:Attribution userId="S::pcorvalan@mim.cl::a714df05-5ee9-4cee-898d-1cc21abb1d1e" userProvider="AD" userName="Patricia Corvalán"/>
        <t:Anchor>
          <t:Comment id="1203083254"/>
        </t:Anchor>
        <t:Assign userId="S::dbarra@mim.cl::d5e1c579-a974-4c98-9223-bdfe420e321e" userProvider="AD" userName="Daniela Barra"/>
      </t:Event>
      <t:Event id="{34A5CA13-6440-4A28-9418-70BC64AB77EA}" time="2025-02-16T15:59:45.675Z">
        <t:Attribution userId="S::pcorvalan@mim.cl::a714df05-5ee9-4cee-898d-1cc21abb1d1e" userProvider="AD" userName="Patricia Corvalán"/>
        <t:Anchor>
          <t:Comment id="1203083254"/>
        </t:Anchor>
        <t:SetTitle title="@Daniela Barra falta actualizar"/>
      </t:Event>
      <t:Event id="{429CA74A-A2DB-4518-85D4-7EF6B5E9040D}" time="2025-02-17T12:15:35.509Z">
        <t:Attribution userId="S::vabarca@mim.cl::d1687008-f606-4b89-88a6-ddf13c60c470" userProvider="AD" userName="Valentina Abarca"/>
        <t:Progress percentComplete="100"/>
      </t:Event>
    </t:History>
  </t:Task>
  <t:Task id="{6A678DD4-D320-4965-8D8B-AA2ED253C63E}">
    <t:Anchor>
      <t:Comment id="959520398"/>
    </t:Anchor>
    <t:History>
      <t:Event id="{9E24F595-5889-4FCB-B5C7-5B5A8F6152C7}" time="2025-02-16T16:12:46.36Z">
        <t:Attribution userId="S::pcorvalan@mim.cl::a714df05-5ee9-4cee-898d-1cc21abb1d1e" userProvider="AD" userName="Patricia Corvalán"/>
        <t:Anchor>
          <t:Comment id="959520398"/>
        </t:Anchor>
        <t:Create/>
      </t:Event>
      <t:Event id="{B4E1F836-2E73-4DE3-8038-C99917A12599}" time="2025-02-16T16:12:46.36Z">
        <t:Attribution userId="S::pcorvalan@mim.cl::a714df05-5ee9-4cee-898d-1cc21abb1d1e" userProvider="AD" userName="Patricia Corvalán"/>
        <t:Anchor>
          <t:Comment id="959520398"/>
        </t:Anchor>
        <t:Assign userId="S::cgutierrez@mim.cl::14e6399f-a065-41a9-aaa6-77f8636ed4a4" userProvider="AD" userName="Carola Gutiérrez"/>
      </t:Event>
      <t:Event id="{8782F711-1D3A-4763-BB5F-FC9F61AE130A}" time="2025-02-16T16:12:46.36Z">
        <t:Attribution userId="S::pcorvalan@mim.cl::a714df05-5ee9-4cee-898d-1cc21abb1d1e" userProvider="AD" userName="Patricia Corvalán"/>
        <t:Anchor>
          <t:Comment id="959520398"/>
        </t:Anchor>
        <t:SetTitle title="@Carola Gutiérrez actualizar"/>
      </t:Event>
      <t:Event id="{0A4F1566-DFAB-43E2-9B2C-EEA4777E6A7E}" time="2025-02-16T19:25:15.725Z">
        <t:Attribution userId="S::cgutierrez@mim.cl::14e6399f-a065-41a9-aaa6-77f8636ed4a4" userProvider="AD" userName="Carola Gutiérrez"/>
        <t:Progress percentComplete="100"/>
      </t:Event>
    </t:History>
  </t:Task>
  <t:Task id="{A4DFFB75-6688-4636-837A-17AA287E695A}">
    <t:Anchor>
      <t:Comment id="579982578"/>
    </t:Anchor>
    <t:History>
      <t:Event id="{C8A3813D-DB99-4694-B6A2-0C8BCDFD49C7}" time="2025-02-16T16:17:08.246Z">
        <t:Attribution userId="S::pcorvalan@mim.cl::a714df05-5ee9-4cee-898d-1cc21abb1d1e" userProvider="AD" userName="Patricia Corvalán"/>
        <t:Anchor>
          <t:Comment id="579982578"/>
        </t:Anchor>
        <t:Create/>
      </t:Event>
      <t:Event id="{C9F7C824-D7F4-448E-93AF-FFB594C66FEF}" time="2025-02-16T16:17:08.246Z">
        <t:Attribution userId="S::pcorvalan@mim.cl::a714df05-5ee9-4cee-898d-1cc21abb1d1e" userProvider="AD" userName="Patricia Corvalán"/>
        <t:Anchor>
          <t:Comment id="579982578"/>
        </t:Anchor>
        <t:Assign userId="S::cgutierrez@mim.cl::14e6399f-a065-41a9-aaa6-77f8636ed4a4" userProvider="AD" userName="Carola Gutiérrez"/>
      </t:Event>
      <t:Event id="{7BE24142-16B6-4423-B20F-134451CCC56A}" time="2025-02-16T16:17:08.246Z">
        <t:Attribution userId="S::pcorvalan@mim.cl::a714df05-5ee9-4cee-898d-1cc21abb1d1e" userProvider="AD" userName="Patricia Corvalán"/>
        <t:Anchor>
          <t:Comment id="579982578"/>
        </t:Anchor>
        <t:SetTitle title="@Carola Gutiérrez actualizar"/>
      </t:Event>
    </t:History>
  </t:Task>
  <t:Task id="{C8577C59-4646-4228-B98D-B4A507E9D453}">
    <t:Anchor>
      <t:Comment id="1149801515"/>
    </t:Anchor>
    <t:History>
      <t:Event id="{95141DFE-2A8D-4231-ADC0-C4D97AC9236A}" time="2025-02-16T16:19:43.109Z">
        <t:Attribution userId="S::pcorvalan@mim.cl::a714df05-5ee9-4cee-898d-1cc21abb1d1e" userProvider="AD" userName="Patricia Corvalán"/>
        <t:Anchor>
          <t:Comment id="1149801515"/>
        </t:Anchor>
        <t:Create/>
      </t:Event>
      <t:Event id="{95C471F2-6175-4A12-A867-9A401D02FA05}" time="2025-02-16T16:19:43.109Z">
        <t:Attribution userId="S::pcorvalan@mim.cl::a714df05-5ee9-4cee-898d-1cc21abb1d1e" userProvider="AD" userName="Patricia Corvalán"/>
        <t:Anchor>
          <t:Comment id="1149801515"/>
        </t:Anchor>
        <t:Assign userId="S::dbarra@mim.cl::d5e1c579-a974-4c98-9223-bdfe420e321e" userProvider="AD" userName="Daniela Barra"/>
      </t:Event>
      <t:Event id="{BAB45E45-16FF-464D-82E0-31CE463E2EB4}" time="2025-02-16T16:19:43.109Z">
        <t:Attribution userId="S::pcorvalan@mim.cl::a714df05-5ee9-4cee-898d-1cc21abb1d1e" userProvider="AD" userName="Patricia Corvalán"/>
        <t:Anchor>
          <t:Comment id="1149801515"/>
        </t:Anchor>
        <t:SetTitle title="@Daniela Barra pendiente actualización"/>
      </t:Event>
      <t:Event id="{90013D3A-E2E2-401D-B8DC-B7262480FEB4}" time="2025-02-17T12:33:05.332Z">
        <t:Attribution userId="S::vabarca@mim.cl::d1687008-f606-4b89-88a6-ddf13c60c470" userProvider="AD" userName="Valentina Abarca"/>
        <t:Progress percentComplete="100"/>
      </t:Event>
    </t:History>
  </t:Task>
  <t:Task id="{61FACEBE-6626-4DF9-81B6-CBBFB9B61721}">
    <t:Anchor>
      <t:Comment id="699567773"/>
    </t:Anchor>
    <t:History>
      <t:Event id="{A4F219F3-02B3-4136-A785-B701A8A53A9C}" time="2025-02-16T16:20:09.95Z">
        <t:Attribution userId="S::pcorvalan@mim.cl::a714df05-5ee9-4cee-898d-1cc21abb1d1e" userProvider="AD" userName="Patricia Corvalán"/>
        <t:Anchor>
          <t:Comment id="699567773"/>
        </t:Anchor>
        <t:Create/>
      </t:Event>
      <t:Event id="{8F5391A0-BCCD-47D5-BF81-8B41A315C111}" time="2025-02-16T16:20:09.95Z">
        <t:Attribution userId="S::pcorvalan@mim.cl::a714df05-5ee9-4cee-898d-1cc21abb1d1e" userProvider="AD" userName="Patricia Corvalán"/>
        <t:Anchor>
          <t:Comment id="699567773"/>
        </t:Anchor>
        <t:Assign userId="S::cgutierrez@mim.cl::14e6399f-a065-41a9-aaa6-77f8636ed4a4" userProvider="AD" userName="Carola Gutiérrez"/>
      </t:Event>
      <t:Event id="{BBEE9107-1D50-4150-9558-0AB6D80E2299}" time="2025-02-16T16:20:09.95Z">
        <t:Attribution userId="S::pcorvalan@mim.cl::a714df05-5ee9-4cee-898d-1cc21abb1d1e" userProvider="AD" userName="Patricia Corvalán"/>
        <t:Anchor>
          <t:Comment id="699567773"/>
        </t:Anchor>
        <t:SetTitle title="@Carola Gutiérrez pendiente"/>
      </t:Event>
    </t:History>
  </t:Task>
  <t:Task id="{6CFB1E35-F847-46B7-B03B-10558358250B}">
    <t:Anchor>
      <t:Comment id="750097749"/>
    </t:Anchor>
    <t:History>
      <t:Event id="{6E649914-E2FB-41F2-9ABC-04429E3DF596}" time="2025-02-16T16:21:15.558Z">
        <t:Attribution userId="S::pcorvalan@mim.cl::a714df05-5ee9-4cee-898d-1cc21abb1d1e" userProvider="AD" userName="Patricia Corvalán"/>
        <t:Anchor>
          <t:Comment id="750097749"/>
        </t:Anchor>
        <t:Create/>
      </t:Event>
      <t:Event id="{E1D83160-1531-4CEF-A3AC-182D3225569D}" time="2025-02-16T16:21:15.558Z">
        <t:Attribution userId="S::pcorvalan@mim.cl::a714df05-5ee9-4cee-898d-1cc21abb1d1e" userProvider="AD" userName="Patricia Corvalán"/>
        <t:Anchor>
          <t:Comment id="750097749"/>
        </t:Anchor>
        <t:Assign userId="S::dbarra@mim.cl::d5e1c579-a974-4c98-9223-bdfe420e321e" userProvider="AD" userName="Daniela Barra"/>
      </t:Event>
      <t:Event id="{1915B243-6306-4849-AA1B-3FFB910F1ACB}" time="2025-02-16T16:21:15.558Z">
        <t:Attribution userId="S::pcorvalan@mim.cl::a714df05-5ee9-4cee-898d-1cc21abb1d1e" userProvider="AD" userName="Patricia Corvalán"/>
        <t:Anchor>
          <t:Comment id="750097749"/>
        </t:Anchor>
        <t:SetTitle title="@Daniela Barra actualizar"/>
      </t:Event>
      <t:Event id="{0821F33B-A5B3-4D57-84EE-284721B720C5}" time="2025-02-17T12:41:03.225Z">
        <t:Attribution userId="S::vabarca@mim.cl::d1687008-f606-4b89-88a6-ddf13c60c470" userProvider="AD" userName="Valentina Abarca"/>
        <t:Progress percentComplete="100"/>
      </t:Event>
    </t:History>
  </t:Task>
  <t:Task id="{4AF0C830-6651-44F4-A08C-E4C68068754D}">
    <t:Anchor>
      <t:Comment id="637262544"/>
    </t:Anchor>
    <t:History>
      <t:Event id="{9AE44C3C-920D-4472-A35B-DFA2E4E46B50}" time="2025-10-13T17:16:01.676Z">
        <t:Attribution userId="S::pcorvalan@mim.cl::a714df05-5ee9-4cee-898d-1cc21abb1d1e" userProvider="AD" userName="Patricia Corvalán"/>
        <t:Anchor>
          <t:Comment id="637262544"/>
        </t:Anchor>
        <t:Create/>
      </t:Event>
      <t:Event id="{5B91FD4B-FEE5-4299-AA2D-945FFACC59C6}" time="2025-10-13T17:16:01.676Z">
        <t:Attribution userId="S::pcorvalan@mim.cl::a714df05-5ee9-4cee-898d-1cc21abb1d1e" userProvider="AD" userName="Patricia Corvalán"/>
        <t:Anchor>
          <t:Comment id="637262544"/>
        </t:Anchor>
        <t:Assign userId="S::vabarca@mim.cl::d1687008-f606-4b89-88a6-ddf13c60c470" userProvider="AD" userName="Valentina Abarca"/>
      </t:Event>
      <t:Event id="{1E04A547-94DF-46A3-9E35-C4DCEC5FCB57}" time="2025-10-13T17:16:01.676Z">
        <t:Attribution userId="S::pcorvalan@mim.cl::a714df05-5ee9-4cee-898d-1cc21abb1d1e" userProvider="AD" userName="Patricia Corvalán"/>
        <t:Anchor>
          <t:Comment id="637262544"/>
        </t:Anchor>
        <t:SetTitle title="@Valentina Abarca hola, dice 5 actividades pero mas abajo solo se explican 4, revisar"/>
      </t:Event>
    </t:History>
  </t:Task>
  <t:Task id="{52EFDFBE-BEE1-45B0-B208-26CC07425036}">
    <t:Anchor>
      <t:Comment id="977670901"/>
    </t:Anchor>
    <t:History>
      <t:Event id="{B4110F61-C37F-4846-938C-FDDEC2B47EB6}" time="2025-02-16T16:22:04.482Z">
        <t:Attribution userId="S::pcorvalan@mim.cl::a714df05-5ee9-4cee-898d-1cc21abb1d1e" userProvider="AD" userName="Patricia Corvalán"/>
        <t:Anchor>
          <t:Comment id="977670901"/>
        </t:Anchor>
        <t:Create/>
      </t:Event>
      <t:Event id="{62611F90-26EA-4828-9DD4-D0ADBF047480}" time="2025-02-16T16:22:04.482Z">
        <t:Attribution userId="S::pcorvalan@mim.cl::a714df05-5ee9-4cee-898d-1cc21abb1d1e" userProvider="AD" userName="Patricia Corvalán"/>
        <t:Anchor>
          <t:Comment id="977670901"/>
        </t:Anchor>
        <t:Assign userId="S::dbarra@mim.cl::d5e1c579-a974-4c98-9223-bdfe420e321e" userProvider="AD" userName="Daniela Barra"/>
      </t:Event>
      <t:Event id="{904C3363-802B-47E6-A4BF-80B53757484D}" time="2025-02-16T16:22:04.482Z">
        <t:Attribution userId="S::pcorvalan@mim.cl::a714df05-5ee9-4cee-898d-1cc21abb1d1e" userProvider="AD" userName="Patricia Corvalán"/>
        <t:Anchor>
          <t:Comment id="977670901"/>
        </t:Anchor>
        <t:SetTitle title="@Daniela Barra actualizar"/>
      </t:Event>
      <t:Event id="{E89EB949-97FD-4E8E-BD20-2C1B1DBC6C5A}" time="2025-02-17T12:42:22.553Z">
        <t:Attribution userId="S::vabarca@mim.cl::d1687008-f606-4b89-88a6-ddf13c60c470" userProvider="AD" userName="Valentina Abarca"/>
        <t:Progress percentComplete="100"/>
      </t:Event>
    </t:History>
  </t:Task>
  <t:Task id="{67915DA9-2DE0-4BF8-BD98-CB931AD34C52}">
    <t:Anchor>
      <t:Comment id="223279840"/>
    </t:Anchor>
    <t:History>
      <t:Event id="{5702DF89-CC6B-4E8A-BC42-A509B2B8EBA9}" time="2025-02-16T16:30:40.232Z">
        <t:Attribution userId="S::pcorvalan@mim.cl::a714df05-5ee9-4cee-898d-1cc21abb1d1e" userProvider="AD" userName="Patricia Corvalán"/>
        <t:Anchor>
          <t:Comment id="223279840"/>
        </t:Anchor>
        <t:Create/>
      </t:Event>
      <t:Event id="{FFE947D8-A936-440A-9147-A4FDE0117019}" time="2025-02-16T16:30:40.232Z">
        <t:Attribution userId="S::pcorvalan@mim.cl::a714df05-5ee9-4cee-898d-1cc21abb1d1e" userProvider="AD" userName="Patricia Corvalán"/>
        <t:Anchor>
          <t:Comment id="223279840"/>
        </t:Anchor>
        <t:Assign userId="S::cgutierrez@mim.cl::14e6399f-a065-41a9-aaa6-77f8636ed4a4" userProvider="AD" userName="Carola Gutiérrez"/>
      </t:Event>
      <t:Event id="{20933691-4623-40D5-AB10-2F7AF1695564}" time="2025-02-16T16:30:40.232Z">
        <t:Attribution userId="S::pcorvalan@mim.cl::a714df05-5ee9-4cee-898d-1cc21abb1d1e" userProvider="AD" userName="Patricia Corvalán"/>
        <t:Anchor>
          <t:Comment id="223279840"/>
        </t:Anchor>
        <t:SetTitle title="@Carola Gutiérrez esta info no está en el excel compromisos"/>
      </t:Event>
    </t:History>
  </t:Task>
  <t:Task id="{63519AC7-DC4C-4AD2-8428-66C6F18E44F1}">
    <t:Anchor>
      <t:Comment id="601333678"/>
    </t:Anchor>
    <t:History>
      <t:Event id="{FE6E9B6F-4E21-4300-A0F5-5F2F87B10D2F}" time="2025-02-16T16:55:26.994Z">
        <t:Attribution userId="S::pcorvalan@mim.cl::a714df05-5ee9-4cee-898d-1cc21abb1d1e" userProvider="AD" userName="Patricia Corvalán"/>
        <t:Anchor>
          <t:Comment id="601333678"/>
        </t:Anchor>
        <t:Create/>
      </t:Event>
      <t:Event id="{FC19E00E-21C6-478E-8D8E-0128B1334AFB}" time="2025-02-16T16:55:26.994Z">
        <t:Attribution userId="S::pcorvalan@mim.cl::a714df05-5ee9-4cee-898d-1cc21abb1d1e" userProvider="AD" userName="Patricia Corvalán"/>
        <t:Anchor>
          <t:Comment id="601333678"/>
        </t:Anchor>
        <t:Assign userId="S::cgutierrez@mim.cl::14e6399f-a065-41a9-aaa6-77f8636ed4a4" userProvider="AD" userName="Carola Gutiérrez"/>
      </t:Event>
      <t:Event id="{90031D9B-A302-49DE-9366-FEFDE9ABB293}" time="2025-02-16T16:55:26.994Z">
        <t:Attribution userId="S::pcorvalan@mim.cl::a714df05-5ee9-4cee-898d-1cc21abb1d1e" userProvider="AD" userName="Patricia Corvalán"/>
        <t:Anchor>
          <t:Comment id="601333678"/>
        </t:Anchor>
        <t:SetTitle title="@Carola Gutiérrez actualizar"/>
      </t:Event>
    </t:History>
  </t:Task>
  <t:Task id="{E62E12B0-8EA9-4B2E-85C7-3CC9621DE871}">
    <t:Anchor>
      <t:Comment id="1521760940"/>
    </t:Anchor>
    <t:History>
      <t:Event id="{15FBE569-5F5F-42CA-89AD-0A56C609CC33}" time="2025-02-16T16:56:02.045Z">
        <t:Attribution userId="S::pcorvalan@mim.cl::a714df05-5ee9-4cee-898d-1cc21abb1d1e" userProvider="AD" userName="Patricia Corvalán"/>
        <t:Anchor>
          <t:Comment id="1521760940"/>
        </t:Anchor>
        <t:Create/>
      </t:Event>
      <t:Event id="{7C1ACD99-CFF3-4DED-982A-17326EA61065}" time="2025-02-16T16:56:02.045Z">
        <t:Attribution userId="S::pcorvalan@mim.cl::a714df05-5ee9-4cee-898d-1cc21abb1d1e" userProvider="AD" userName="Patricia Corvalán"/>
        <t:Anchor>
          <t:Comment id="1521760940"/>
        </t:Anchor>
        <t:Assign userId="S::cgutierrez@mim.cl::14e6399f-a065-41a9-aaa6-77f8636ed4a4" userProvider="AD" userName="Carola Gutiérrez"/>
      </t:Event>
      <t:Event id="{25DDA209-9082-40CE-A6CB-6780AA2D8E3D}" time="2025-02-16T16:56:02.045Z">
        <t:Attribution userId="S::pcorvalan@mim.cl::a714df05-5ee9-4cee-898d-1cc21abb1d1e" userProvider="AD" userName="Patricia Corvalán"/>
        <t:Anchor>
          <t:Comment id="1521760940"/>
        </t:Anchor>
        <t:SetTitle title="@Carola Gutiérrez actualizar"/>
      </t:Event>
    </t:History>
  </t:Task>
  <t:Task id="{7ACF6F9D-E726-4989-AE00-58C8C17C5BED}">
    <t:Anchor>
      <t:Comment id="1541577929"/>
    </t:Anchor>
    <t:History>
      <t:Event id="{30B0826E-B321-44ED-8ACA-2F3BA4B53040}" time="2025-02-16T16:56:26.355Z">
        <t:Attribution userId="S::pcorvalan@mim.cl::a714df05-5ee9-4cee-898d-1cc21abb1d1e" userProvider="AD" userName="Patricia Corvalán"/>
        <t:Anchor>
          <t:Comment id="1541577929"/>
        </t:Anchor>
        <t:Create/>
      </t:Event>
      <t:Event id="{4D723AA9-C252-4F10-BB16-225518B561D8}" time="2025-02-16T16:56:26.355Z">
        <t:Attribution userId="S::pcorvalan@mim.cl::a714df05-5ee9-4cee-898d-1cc21abb1d1e" userProvider="AD" userName="Patricia Corvalán"/>
        <t:Anchor>
          <t:Comment id="1541577929"/>
        </t:Anchor>
        <t:Assign userId="S::cgutierrez@mim.cl::14e6399f-a065-41a9-aaa6-77f8636ed4a4" userProvider="AD" userName="Carola Gutiérrez"/>
      </t:Event>
      <t:Event id="{F1A8B76C-EA75-4C76-873F-CA4C1F26BD0C}" time="2025-02-16T16:56:26.355Z">
        <t:Attribution userId="S::pcorvalan@mim.cl::a714df05-5ee9-4cee-898d-1cc21abb1d1e" userProvider="AD" userName="Patricia Corvalán"/>
        <t:Anchor>
          <t:Comment id="1541577929"/>
        </t:Anchor>
        <t:SetTitle title="@Carola Gutiérrez actualizar"/>
      </t:Event>
    </t:History>
  </t:Task>
  <t:Task id="{90B0C03F-1D9A-46F6-BB73-0D6EBF740D7B}">
    <t:Anchor>
      <t:Comment id="1322768923"/>
    </t:Anchor>
    <t:History>
      <t:Event id="{F53BFA7A-42AB-469E-B827-26A7090999FC}" time="2025-02-16T16:56:48.945Z">
        <t:Attribution userId="S::pcorvalan@mim.cl::a714df05-5ee9-4cee-898d-1cc21abb1d1e" userProvider="AD" userName="Patricia Corvalán"/>
        <t:Anchor>
          <t:Comment id="1322768923"/>
        </t:Anchor>
        <t:Create/>
      </t:Event>
      <t:Event id="{F6FFD4FE-0B9B-49BC-AEB4-E82FC4052014}" time="2025-02-16T16:56:48.945Z">
        <t:Attribution userId="S::pcorvalan@mim.cl::a714df05-5ee9-4cee-898d-1cc21abb1d1e" userProvider="AD" userName="Patricia Corvalán"/>
        <t:Anchor>
          <t:Comment id="1322768923"/>
        </t:Anchor>
        <t:Assign userId="S::cgutierrez@mim.cl::14e6399f-a065-41a9-aaa6-77f8636ed4a4" userProvider="AD" userName="Carola Gutiérrez"/>
      </t:Event>
      <t:Event id="{FFDF3895-C78F-4791-A428-C5B5DD1269C8}" time="2025-02-16T16:56:48.945Z">
        <t:Attribution userId="S::pcorvalan@mim.cl::a714df05-5ee9-4cee-898d-1cc21abb1d1e" userProvider="AD" userName="Patricia Corvalán"/>
        <t:Anchor>
          <t:Comment id="1322768923"/>
        </t:Anchor>
        <t:SetTitle title="@Carola Gutiérrez actualizar"/>
      </t:Event>
    </t:History>
  </t:Task>
  <t:Task id="{7502EE4B-9387-4E93-8A6F-31C80CB13AE1}">
    <t:Anchor>
      <t:Comment id="1785218345"/>
    </t:Anchor>
    <t:History>
      <t:Event id="{2F6FA88B-9853-4BE7-8B00-84DBA7B3E60A}" time="2025-02-16T16:59:26.212Z">
        <t:Attribution userId="S::pcorvalan@mim.cl::a714df05-5ee9-4cee-898d-1cc21abb1d1e" userProvider="AD" userName="Patricia Corvalán"/>
        <t:Anchor>
          <t:Comment id="1785218345"/>
        </t:Anchor>
        <t:Create/>
      </t:Event>
      <t:Event id="{FA704BED-3F94-4FBA-9292-E74F7C1BA106}" time="2025-02-16T16:59:26.212Z">
        <t:Attribution userId="S::pcorvalan@mim.cl::a714df05-5ee9-4cee-898d-1cc21abb1d1e" userProvider="AD" userName="Patricia Corvalán"/>
        <t:Anchor>
          <t:Comment id="1785218345"/>
        </t:Anchor>
        <t:Assign userId="S::cgutierrez@mim.cl::14e6399f-a065-41a9-aaa6-77f8636ed4a4" userProvider="AD" userName="Carola Gutiérrez"/>
      </t:Event>
      <t:Event id="{6930AC62-53E0-4FA7-B2B4-E07052465B30}" time="2025-02-16T16:59:26.212Z">
        <t:Attribution userId="S::pcorvalan@mim.cl::a714df05-5ee9-4cee-898d-1cc21abb1d1e" userProvider="AD" userName="Patricia Corvalán"/>
        <t:Anchor>
          <t:Comment id="1785218345"/>
        </t:Anchor>
        <t:SetTitle title="@Carola Gutiérrez actualizar"/>
      </t:Event>
    </t:History>
  </t:Task>
  <t:Task id="{04A5710D-C1B7-41E2-AD2B-5992B8283A50}">
    <t:Anchor>
      <t:Comment id="1027179037"/>
    </t:Anchor>
    <t:History>
      <t:Event id="{39B3C82C-A4A8-42D7-AB33-F31A485DEF78}" time="2025-02-16T16:59:46.865Z">
        <t:Attribution userId="S::pcorvalan@mim.cl::a714df05-5ee9-4cee-898d-1cc21abb1d1e" userProvider="AD" userName="Patricia Corvalán"/>
        <t:Anchor>
          <t:Comment id="1027179037"/>
        </t:Anchor>
        <t:Create/>
      </t:Event>
      <t:Event id="{F624CE0E-A3B7-4D4E-8398-8FB2C0A51272}" time="2025-02-16T16:59:46.865Z">
        <t:Attribution userId="S::pcorvalan@mim.cl::a714df05-5ee9-4cee-898d-1cc21abb1d1e" userProvider="AD" userName="Patricia Corvalán"/>
        <t:Anchor>
          <t:Comment id="1027179037"/>
        </t:Anchor>
        <t:Assign userId="S::cgutierrez@mim.cl::14e6399f-a065-41a9-aaa6-77f8636ed4a4" userProvider="AD" userName="Carola Gutiérrez"/>
      </t:Event>
      <t:Event id="{DBEB9FBD-79CF-4144-AAB6-CE7AB890F1E0}" time="2025-02-16T16:59:46.865Z">
        <t:Attribution userId="S::pcorvalan@mim.cl::a714df05-5ee9-4cee-898d-1cc21abb1d1e" userProvider="AD" userName="Patricia Corvalán"/>
        <t:Anchor>
          <t:Comment id="1027179037"/>
        </t:Anchor>
        <t:SetTitle title="@Carola Gutiérrez actualizar"/>
      </t:Event>
    </t:History>
  </t:Task>
  <t:Task id="{BE637217-BF6B-4D31-AA04-651D02BA61BA}">
    <t:Anchor>
      <t:Comment id="1339320161"/>
    </t:Anchor>
    <t:History>
      <t:Event id="{3D86E19D-02EF-4163-92F4-54EEB6B9E70E}" time="2025-02-16T17:00:08.053Z">
        <t:Attribution userId="S::pcorvalan@mim.cl::a714df05-5ee9-4cee-898d-1cc21abb1d1e" userProvider="AD" userName="Patricia Corvalán"/>
        <t:Anchor>
          <t:Comment id="1339320161"/>
        </t:Anchor>
        <t:Create/>
      </t:Event>
      <t:Event id="{F67E5E18-330E-491D-986A-A57D8FFF9EB1}" time="2025-02-16T17:00:08.053Z">
        <t:Attribution userId="S::pcorvalan@mim.cl::a714df05-5ee9-4cee-898d-1cc21abb1d1e" userProvider="AD" userName="Patricia Corvalán"/>
        <t:Anchor>
          <t:Comment id="1339320161"/>
        </t:Anchor>
        <t:Assign userId="S::cgutierrez@mim.cl::14e6399f-a065-41a9-aaa6-77f8636ed4a4" userProvider="AD" userName="Carola Gutiérrez"/>
      </t:Event>
      <t:Event id="{EC70F1F8-768B-4F1C-929D-F55A76B91C93}" time="2025-02-16T17:00:08.053Z">
        <t:Attribution userId="S::pcorvalan@mim.cl::a714df05-5ee9-4cee-898d-1cc21abb1d1e" userProvider="AD" userName="Patricia Corvalán"/>
        <t:Anchor>
          <t:Comment id="1339320161"/>
        </t:Anchor>
        <t:SetTitle title="@Carola Gutiérrez actualizar"/>
      </t:Event>
    </t:History>
  </t:Task>
  <t:Task id="{82127DBE-B8D6-4AB8-8569-FC4B3ED8FD09}">
    <t:Anchor>
      <t:Comment id="1796908796"/>
    </t:Anchor>
    <t:History>
      <t:Event id="{A38F595D-2EDF-4B74-98C5-73067A9262D4}" time="2025-02-16T17:00:26.26Z">
        <t:Attribution userId="S::pcorvalan@mim.cl::a714df05-5ee9-4cee-898d-1cc21abb1d1e" userProvider="AD" userName="Patricia Corvalán"/>
        <t:Anchor>
          <t:Comment id="1796908796"/>
        </t:Anchor>
        <t:Create/>
      </t:Event>
      <t:Event id="{C06A7ACF-7329-4A22-8B4C-A253EF91A115}" time="2025-02-16T17:00:26.26Z">
        <t:Attribution userId="S::pcorvalan@mim.cl::a714df05-5ee9-4cee-898d-1cc21abb1d1e" userProvider="AD" userName="Patricia Corvalán"/>
        <t:Anchor>
          <t:Comment id="1796908796"/>
        </t:Anchor>
        <t:Assign userId="S::cgutierrez@mim.cl::14e6399f-a065-41a9-aaa6-77f8636ed4a4" userProvider="AD" userName="Carola Gutiérrez"/>
      </t:Event>
      <t:Event id="{93E6ABD9-B5B0-4590-BFA6-DFDA5CCB2E11}" time="2025-02-16T17:00:26.26Z">
        <t:Attribution userId="S::pcorvalan@mim.cl::a714df05-5ee9-4cee-898d-1cc21abb1d1e" userProvider="AD" userName="Patricia Corvalán"/>
        <t:Anchor>
          <t:Comment id="1796908796"/>
        </t:Anchor>
        <t:SetTitle title="@Carola Gutiérrez actualizar"/>
      </t:Event>
    </t:History>
  </t:Task>
  <t:Task id="{C2669058-BC9D-44C7-9326-700A7F6A6B94}">
    <t:Anchor>
      <t:Comment id="1204151906"/>
    </t:Anchor>
    <t:History>
      <t:Event id="{40C0C62E-C16C-46D4-A3E4-89BB81E82656}" time="2025-02-16T17:00:47.964Z">
        <t:Attribution userId="S::pcorvalan@mim.cl::a714df05-5ee9-4cee-898d-1cc21abb1d1e" userProvider="AD" userName="Patricia Corvalán"/>
        <t:Anchor>
          <t:Comment id="1204151906"/>
        </t:Anchor>
        <t:Create/>
      </t:Event>
      <t:Event id="{B034B28F-8DBE-466D-BFFD-B5CF4C661358}" time="2025-02-16T17:00:47.964Z">
        <t:Attribution userId="S::pcorvalan@mim.cl::a714df05-5ee9-4cee-898d-1cc21abb1d1e" userProvider="AD" userName="Patricia Corvalán"/>
        <t:Anchor>
          <t:Comment id="1204151906"/>
        </t:Anchor>
        <t:Assign userId="S::cgutierrez@mim.cl::14e6399f-a065-41a9-aaa6-77f8636ed4a4" userProvider="AD" userName="Carola Gutiérrez"/>
      </t:Event>
      <t:Event id="{E3A3DD0F-D9E6-4643-B359-F91A8FB00C76}" time="2025-02-16T17:00:47.964Z">
        <t:Attribution userId="S::pcorvalan@mim.cl::a714df05-5ee9-4cee-898d-1cc21abb1d1e" userProvider="AD" userName="Patricia Corvalán"/>
        <t:Anchor>
          <t:Comment id="1204151906"/>
        </t:Anchor>
        <t:SetTitle title="@Carola Gutiérrez actualizar"/>
      </t:Event>
    </t:History>
  </t:Task>
  <t:Task id="{BC4CE3B3-F264-40CD-B9DB-8D84550A9DFD}">
    <t:Anchor>
      <t:Comment id="1545289221"/>
    </t:Anchor>
    <t:History>
      <t:Event id="{FAED52C5-2E2B-42E8-86BA-14F1DA0198F5}" time="2025-02-16T17:01:05.142Z">
        <t:Attribution userId="S::pcorvalan@mim.cl::a714df05-5ee9-4cee-898d-1cc21abb1d1e" userProvider="AD" userName="Patricia Corvalán"/>
        <t:Anchor>
          <t:Comment id="1545289221"/>
        </t:Anchor>
        <t:Create/>
      </t:Event>
      <t:Event id="{B081023F-5849-48D6-9967-77113CF4153D}" time="2025-02-16T17:01:05.142Z">
        <t:Attribution userId="S::pcorvalan@mim.cl::a714df05-5ee9-4cee-898d-1cc21abb1d1e" userProvider="AD" userName="Patricia Corvalán"/>
        <t:Anchor>
          <t:Comment id="1545289221"/>
        </t:Anchor>
        <t:Assign userId="S::dbarra@mim.cl::d5e1c579-a974-4c98-9223-bdfe420e321e" userProvider="AD" userName="Daniela Barra"/>
      </t:Event>
      <t:Event id="{3BF2E7F2-3529-4A30-8E94-A4AE76C38928}" time="2025-02-16T17:01:05.142Z">
        <t:Attribution userId="S::pcorvalan@mim.cl::a714df05-5ee9-4cee-898d-1cc21abb1d1e" userProvider="AD" userName="Patricia Corvalán"/>
        <t:Anchor>
          <t:Comment id="1545289221"/>
        </t:Anchor>
        <t:SetTitle title="@Daniela Barra actualizar"/>
      </t:Event>
      <t:Event id="{9176033C-EC53-4C16-B323-27CDC99D4152}" time="2025-02-17T12:43:30.097Z">
        <t:Attribution userId="S::vabarca@mim.cl::d1687008-f606-4b89-88a6-ddf13c60c470" userProvider="AD" userName="Valentina Abarca"/>
        <t:Progress percentComplete="100"/>
      </t:Event>
    </t:History>
  </t:Task>
  <t:Task id="{4CA891C7-8F97-4AE7-B730-D78933947BE9}">
    <t:Anchor>
      <t:Comment id="376849187"/>
    </t:Anchor>
    <t:History>
      <t:Event id="{7EC6B10F-5246-408C-84D8-26AA5BFE915F}" time="2025-02-16T17:01:20.623Z">
        <t:Attribution userId="S::pcorvalan@mim.cl::a714df05-5ee9-4cee-898d-1cc21abb1d1e" userProvider="AD" userName="Patricia Corvalán"/>
        <t:Anchor>
          <t:Comment id="376849187"/>
        </t:Anchor>
        <t:Create/>
      </t:Event>
      <t:Event id="{9B73AA5E-A692-4A58-B44A-A8C87F4AC76D}" time="2025-02-16T17:01:20.623Z">
        <t:Attribution userId="S::pcorvalan@mim.cl::a714df05-5ee9-4cee-898d-1cc21abb1d1e" userProvider="AD" userName="Patricia Corvalán"/>
        <t:Anchor>
          <t:Comment id="376849187"/>
        </t:Anchor>
        <t:Assign userId="S::dbarra@mim.cl::d5e1c579-a974-4c98-9223-bdfe420e321e" userProvider="AD" userName="Daniela Barra"/>
      </t:Event>
      <t:Event id="{52D902AA-27E4-4E13-A24C-3C701F8700D6}" time="2025-02-16T17:01:20.623Z">
        <t:Attribution userId="S::pcorvalan@mim.cl::a714df05-5ee9-4cee-898d-1cc21abb1d1e" userProvider="AD" userName="Patricia Corvalán"/>
        <t:Anchor>
          <t:Comment id="376849187"/>
        </t:Anchor>
        <t:SetTitle title="@Daniela Barra actuqalizar"/>
      </t:Event>
      <t:Event id="{8219DF09-6D67-4885-8CB3-B2EC2833F6C5}" time="2025-02-17T12:44:01.279Z">
        <t:Attribution userId="S::vabarca@mim.cl::d1687008-f606-4b89-88a6-ddf13c60c470" userProvider="AD" userName="Valentina Abarca"/>
        <t:Progress percentComplete="100"/>
      </t:Event>
    </t:History>
  </t:Task>
  <t:Task id="{5CFBBD28-7D9D-4F1E-8616-B719F40FA26E}">
    <t:Anchor>
      <t:Comment id="276520724"/>
    </t:Anchor>
    <t:History>
      <t:Event id="{2478921C-312B-4195-B22E-E5810F006546}" time="2025-03-13T16:09:20.756Z">
        <t:Attribution userId="S::pcorvalan@mim.cl::a714df05-5ee9-4cee-898d-1cc21abb1d1e" userProvider="AD" userName="Patricia Corvalán"/>
        <t:Anchor>
          <t:Comment id="276520724"/>
        </t:Anchor>
        <t:Create/>
      </t:Event>
      <t:Event id="{96908A38-944D-43E1-9F0A-E75FCD44DCB5}" time="2025-03-13T16:09:20.756Z">
        <t:Attribution userId="S::pcorvalan@mim.cl::a714df05-5ee9-4cee-898d-1cc21abb1d1e" userProvider="AD" userName="Patricia Corvalán"/>
        <t:Anchor>
          <t:Comment id="276520724"/>
        </t:Anchor>
        <t:Assign userId="S::sperez@mim.cl::e595aafb-acc4-425a-8b0b-62c2146fe384" userProvider="AD" userName="Simón Pérez"/>
      </t:Event>
      <t:Event id="{DB1EBC5D-ABE8-4629-8A91-7DAB4622EE4F}" time="2025-03-13T16:09:20.756Z">
        <t:Attribution userId="S::pcorvalan@mim.cl::a714df05-5ee9-4cee-898d-1cc21abb1d1e" userProvider="AD" userName="Patricia Corvalán"/>
        <t:Anchor>
          <t:Comment id="276520724"/>
        </t:Anchor>
        <t:SetTitle title="@Simón Pérez revisar si está actualizado"/>
      </t:Event>
      <t:Event id="{914543AB-0552-4798-B4D1-54932F77F559}" time="2025-04-11T21:13:32.112Z">
        <t:Attribution userId="S::pcorvalan@mim.cl::a714df05-5ee9-4cee-898d-1cc21abb1d1e" userProvider="AD" userName="Patricia Corvalán"/>
        <t:Progress percentComplete="100"/>
      </t:Event>
    </t:History>
  </t:Task>
  <t:Task id="{E77DED12-D4F4-44A4-93D1-CA4317CF19DC}">
    <t:Anchor>
      <t:Comment id="5361921"/>
    </t:Anchor>
    <t:History>
      <t:Event id="{699A3A41-00DB-48F9-8C9A-6D8B977AB1ED}" time="2025-04-11T21:04:57.944Z">
        <t:Attribution userId="S::pcorvalan@mim.cl::a714df05-5ee9-4cee-898d-1cc21abb1d1e" userProvider="AD" userName="Patricia Corvalán"/>
        <t:Anchor>
          <t:Comment id="5361921"/>
        </t:Anchor>
        <t:Create/>
      </t:Event>
      <t:Event id="{F8091301-F8D0-4CFF-8F20-156B13C173B1}" time="2025-04-11T21:04:57.944Z">
        <t:Attribution userId="S::pcorvalan@mim.cl::a714df05-5ee9-4cee-898d-1cc21abb1d1e" userProvider="AD" userName="Patricia Corvalán"/>
        <t:Anchor>
          <t:Comment id="5361921"/>
        </t:Anchor>
        <t:Assign userId="S::cmoreno@mim.cl::69a4cddc-7ed7-4117-ae1d-8d4dc8ebc6ea" userProvider="AD" userName="Constanza Moreno"/>
      </t:Event>
      <t:Event id="{6FBE7BC0-305C-41ED-A11F-C55E3B4D9A9B}" time="2025-04-11T21:04:57.944Z">
        <t:Attribution userId="S::pcorvalan@mim.cl::a714df05-5ee9-4cee-898d-1cc21abb1d1e" userProvider="AD" userName="Patricia Corvalán"/>
        <t:Anchor>
          <t:Comment id="5361921"/>
        </t:Anchor>
        <t:SetTitle title="@Constanza Moreno revisar"/>
      </t:Event>
      <t:Event id="{AC564240-4C0C-4053-AB7F-67EF7EF98BDC}" time="2025-04-14T13:48:18.585Z">
        <t:Attribution userId="S::vabarca@mim.cl::d1687008-f606-4b89-88a6-ddf13c60c470" userProvider="AD" userName="Valentina Abarca"/>
        <t:Progress percentComplete="100"/>
      </t:Event>
    </t:History>
  </t:Task>
  <t:Task id="{50AAF204-FC5F-40B2-B017-C411B3C1A3D9}">
    <t:Anchor>
      <t:Comment id="1831033956"/>
    </t:Anchor>
    <t:History>
      <t:Event id="{71560637-08DA-4699-979B-45CD4BD8EDDD}" time="2025-04-11T21:05:18.447Z">
        <t:Attribution userId="S::pcorvalan@mim.cl::a714df05-5ee9-4cee-898d-1cc21abb1d1e" userProvider="AD" userName="Patricia Corvalán"/>
        <t:Anchor>
          <t:Comment id="1831033956"/>
        </t:Anchor>
        <t:Create/>
      </t:Event>
      <t:Event id="{81777767-78CC-490E-9935-5A0260B39FBF}" time="2025-04-11T21:05:18.447Z">
        <t:Attribution userId="S::pcorvalan@mim.cl::a714df05-5ee9-4cee-898d-1cc21abb1d1e" userProvider="AD" userName="Patricia Corvalán"/>
        <t:Anchor>
          <t:Comment id="1831033956"/>
        </t:Anchor>
        <t:Assign userId="S::sperez@mim.cl::e595aafb-acc4-425a-8b0b-62c2146fe384" userProvider="AD" userName="Simón Pérez"/>
      </t:Event>
      <t:Event id="{A69A0127-E4B8-46AF-A77D-F9C2A45D6478}" time="2025-04-11T21:05:18.447Z">
        <t:Attribution userId="S::pcorvalan@mim.cl::a714df05-5ee9-4cee-898d-1cc21abb1d1e" userProvider="AD" userName="Patricia Corvalán"/>
        <t:Anchor>
          <t:Comment id="1831033956"/>
        </t:Anchor>
        <t:SetTitle title="@Simón Pérez revisar"/>
      </t:Event>
      <t:Event id="{BD3C6412-4513-456B-9C6F-9794AA9AB97F}" time="2025-04-12T13:36:48.818Z">
        <t:Attribution userId="S::sperez@mim.cl::e595aafb-acc4-425a-8b0b-62c2146fe384" userProvider="AD" userName="Simón Pérez"/>
        <t:Progress percentComplete="100"/>
      </t:Event>
    </t:History>
  </t:Task>
  <t:Task id="{F699FEB4-E28F-4FED-8088-466D680E7A74}">
    <t:Anchor>
      <t:Comment id="1007809764"/>
    </t:Anchor>
    <t:History>
      <t:Event id="{869AA09C-8715-41C5-9033-AB07720A0E1F}" time="2025-04-11T21:07:20.172Z">
        <t:Attribution userId="S::pcorvalan@mim.cl::a714df05-5ee9-4cee-898d-1cc21abb1d1e" userProvider="AD" userName="Patricia Corvalán"/>
        <t:Anchor>
          <t:Comment id="1007809764"/>
        </t:Anchor>
        <t:Create/>
      </t:Event>
      <t:Event id="{3B138C3C-6823-4BB5-89E3-CD1BC5E58B94}" time="2025-04-11T21:07:20.172Z">
        <t:Attribution userId="S::pcorvalan@mim.cl::a714df05-5ee9-4cee-898d-1cc21abb1d1e" userProvider="AD" userName="Patricia Corvalán"/>
        <t:Anchor>
          <t:Comment id="1007809764"/>
        </t:Anchor>
        <t:Assign userId="S::cmoreno@mim.cl::69a4cddc-7ed7-4117-ae1d-8d4dc8ebc6ea" userProvider="AD" userName="Constanza Moreno"/>
      </t:Event>
      <t:Event id="{7D8D69E2-E284-4BBC-B822-C1121F4705F5}" time="2025-04-11T21:07:20.172Z">
        <t:Attribution userId="S::pcorvalan@mim.cl::a714df05-5ee9-4cee-898d-1cc21abb1d1e" userProvider="AD" userName="Patricia Corvalán"/>
        <t:Anchor>
          <t:Comment id="1007809764"/>
        </t:Anchor>
        <t:SetTitle title="@Constanza Moreno revisar excel, dice número de beneficiarios 34. beneficiarios son personas no delegaciones, así lo reportábamos el año pasado. Revisar"/>
      </t:Event>
      <t:Event id="{B2246905-7A84-4C17-9FC0-40EEB8004FD8}" time="2025-04-14T13:58:45.679Z">
        <t:Attribution userId="S::vabarca@mim.cl::d1687008-f606-4b89-88a6-ddf13c60c470" userProvider="AD" userName="Valentina Abarca"/>
        <t:Progress percentComplete="100"/>
      </t:Event>
    </t:History>
  </t:Task>
  <t:Task id="{1E13680F-D464-42A6-8914-0E8FCEAD1622}">
    <t:Anchor>
      <t:Comment id="1851919608"/>
    </t:Anchor>
    <t:History>
      <t:Event id="{28E33CB8-4334-4918-88B4-3B65EB63BDBD}" time="2025-05-12T23:15:33.237Z">
        <t:Attribution userId="S::pcorvalan@mim.cl::a714df05-5ee9-4cee-898d-1cc21abb1d1e" userProvider="AD" userName="Patricia Corvalán"/>
        <t:Anchor>
          <t:Comment id="1851919608"/>
        </t:Anchor>
        <t:Create/>
      </t:Event>
      <t:Event id="{7B6E2833-026F-4E8B-B606-F5E0C13B62F0}" time="2025-05-12T23:15:33.237Z">
        <t:Attribution userId="S::pcorvalan@mim.cl::a714df05-5ee9-4cee-898d-1cc21abb1d1e" userProvider="AD" userName="Patricia Corvalán"/>
        <t:Anchor>
          <t:Comment id="1851919608"/>
        </t:Anchor>
        <t:Assign userId="S::fcaceres@mim.cl::8208b451-4fe4-4f3c-8b5c-a8d578214b3a" userProvider="AD" userName="Felipe Cáceres"/>
      </t:Event>
      <t:Event id="{587B6118-8EA5-4889-834D-F90155784150}" time="2025-05-12T23:15:33.237Z">
        <t:Attribution userId="S::pcorvalan@mim.cl::a714df05-5ee9-4cee-898d-1cc21abb1d1e" userProvider="AD" userName="Patricia Corvalán"/>
        <t:Anchor>
          <t:Comment id="1851919608"/>
        </t:Anchor>
        <t:SetTitle title="@Felipe Cáceres actualizar"/>
      </t:Event>
      <t:Event id="{B7FFF7D8-4026-40DB-BC08-F64688ED5DED}" time="2025-05-13T16:49:46.704Z">
        <t:Attribution userId="S::fcaceres@mim.cl::8208b451-4fe4-4f3c-8b5c-a8d578214b3a" userProvider="AD" userName="Felipe Cáceres"/>
        <t:Progress percentComplete="100"/>
      </t:Event>
    </t:History>
  </t:Task>
  <t:Task id="{B2DA47D5-F9FF-4E1C-AD2D-6BD40203E84D}">
    <t:Anchor>
      <t:Comment id="453764091"/>
    </t:Anchor>
    <t:History>
      <t:Event id="{B195E4B3-7509-4D9D-A117-5ED904137FCD}" time="2025-08-12T20:36:11.187Z">
        <t:Attribution userId="S::pcorvalan@mim.cl::a714df05-5ee9-4cee-898d-1cc21abb1d1e" userProvider="AD" userName="Patricia Corvalán"/>
        <t:Anchor>
          <t:Comment id="453764091"/>
        </t:Anchor>
        <t:Create/>
      </t:Event>
      <t:Event id="{3BB03F7B-B95A-4CBD-BC72-14C030D86A2F}" time="2025-08-12T20:36:11.187Z">
        <t:Attribution userId="S::pcorvalan@mim.cl::a714df05-5ee9-4cee-898d-1cc21abb1d1e" userProvider="AD" userName="Patricia Corvalán"/>
        <t:Anchor>
          <t:Comment id="453764091"/>
        </t:Anchor>
        <t:Assign userId="S::mrebolledo@mim.cl::7fcf8cc1-12fe-4c32-999a-77c61afafb25" userProvider="AD" userName="Mariana Rebolledo"/>
      </t:Event>
      <t:Event id="{76093723-3E09-4215-9584-8D112D51B725}" time="2025-08-12T20:36:11.187Z">
        <t:Attribution userId="S::pcorvalan@mim.cl::a714df05-5ee9-4cee-898d-1cc21abb1d1e" userProvider="AD" userName="Patricia Corvalán"/>
        <t:Anchor>
          <t:Comment id="453764091"/>
        </t:Anchor>
        <t:SetTitle title="@Mariana Rebolledo @Carola Gutiérrez se la muestra estuvo desde junio en algún lado podríamos poner el período completo?"/>
      </t:Event>
    </t:History>
  </t:Task>
  <t:Task id="{078FD0A5-C647-4B60-8A37-E243C9CDE40D}">
    <t:Anchor>
      <t:Comment id="418946295"/>
    </t:Anchor>
    <t:History>
      <t:Event id="{A964312E-D209-4453-AE9B-AA3D19F53E3A}" time="2025-10-13T17:17:02.86Z">
        <t:Attribution userId="S::pcorvalan@mim.cl::a714df05-5ee9-4cee-898d-1cc21abb1d1e" userProvider="AD" userName="Patricia Corvalán"/>
        <t:Anchor>
          <t:Comment id="418946295"/>
        </t:Anchor>
        <t:Create/>
      </t:Event>
      <t:Event id="{6A72E626-2EC4-4E84-B4CE-D5D58B13554D}" time="2025-10-13T17:17:02.86Z">
        <t:Attribution userId="S::pcorvalan@mim.cl::a714df05-5ee9-4cee-898d-1cc21abb1d1e" userProvider="AD" userName="Patricia Corvalán"/>
        <t:Anchor>
          <t:Comment id="418946295"/>
        </t:Anchor>
        <t:Assign userId="S::mrebolledo@mim.cl::7fcf8cc1-12fe-4c32-999a-77c61afafb25" userProvider="AD" userName="Mariana Rebolledo"/>
      </t:Event>
      <t:Event id="{0C30FE72-42B4-45AA-9962-487096EB8C91}" time="2025-10-13T17:17:02.86Z">
        <t:Attribution userId="S::pcorvalan@mim.cl::a714df05-5ee9-4cee-898d-1cc21abb1d1e" userProvider="AD" userName="Patricia Corvalán"/>
        <t:Anchor>
          <t:Comment id="418946295"/>
        </t:Anchor>
        <t:SetTitle title="@Mariana Rebolledo revisar, 1 o 0?"/>
      </t:Event>
    </t:History>
  </t:Task>
  <t:Task id="{72BDA7BC-A190-43AF-BD75-0D4B38551212}">
    <t:Anchor>
      <t:Comment id="2070329175"/>
    </t:Anchor>
    <t:History>
      <t:Event id="{2C9F6E6D-62FC-4949-ABB8-C2B4674C0AC0}" time="2025-10-13T17:21:12.81Z">
        <t:Attribution userId="S::pcorvalan@mim.cl::a714df05-5ee9-4cee-898d-1cc21abb1d1e" userProvider="AD" userName="Patricia Corvalán"/>
        <t:Anchor>
          <t:Comment id="2070329175"/>
        </t:Anchor>
        <t:Create/>
      </t:Event>
      <t:Event id="{352E1159-9C44-444A-A619-560FC751FFBC}" time="2025-10-13T17:21:12.81Z">
        <t:Attribution userId="S::pcorvalan@mim.cl::a714df05-5ee9-4cee-898d-1cc21abb1d1e" userProvider="AD" userName="Patricia Corvalán"/>
        <t:Anchor>
          <t:Comment id="2070329175"/>
        </t:Anchor>
        <t:Assign userId="S::sperez@mim.cl::e595aafb-acc4-425a-8b0b-62c2146fe384" userProvider="AD" userName="Simón Pérez"/>
      </t:Event>
      <t:Event id="{BBFA592B-CE80-4EB6-BD24-4A16E4998A30}" time="2025-10-13T17:21:12.81Z">
        <t:Attribution userId="S::pcorvalan@mim.cl::a714df05-5ee9-4cee-898d-1cc21abb1d1e" userProvider="AD" userName="Patricia Corvalán"/>
        <t:Anchor>
          <t:Comment id="2070329175"/>
        </t:Anchor>
        <t:SetTitle title="@Simón Pérez hola, dice 1 pero no está acplicado"/>
      </t:Event>
    </t:History>
  </t:Task>
  <t:Task id="{9F57E938-D23B-42DC-9C2B-86A50390FFE9}">
    <t:Anchor>
      <t:Comment id="1587835415"/>
    </t:Anchor>
    <t:History>
      <t:Event id="{C22F52CF-6DAB-4515-AC77-3F64690D290B}" time="2025-12-12T01:58:16.103Z">
        <t:Attribution userId="S::pcorvalan@mim.cl::a714df05-5ee9-4cee-898d-1cc21abb1d1e" userProvider="AD" userName="Patricia Corvalán"/>
        <t:Anchor>
          <t:Comment id="1587835415"/>
        </t:Anchor>
        <t:Create/>
      </t:Event>
      <t:Event id="{7DFF15A2-8EB0-4E2D-A8A0-026BC395EC10}" time="2025-12-12T01:58:16.103Z">
        <t:Attribution userId="S::pcorvalan@mim.cl::a714df05-5ee9-4cee-898d-1cc21abb1d1e" userProvider="AD" userName="Patricia Corvalán"/>
        <t:Anchor>
          <t:Comment id="1587835415"/>
        </t:Anchor>
        <t:Assign userId="S::sperez@mim.cl::e595aafb-acc4-425a-8b0b-62c2146fe384" userProvider="AD" userName="Simón Pérez"/>
      </t:Event>
      <t:Event id="{409909D0-EC6D-4FA6-86AE-25C0F4CE5BE5}" time="2025-12-12T01:58:16.103Z">
        <t:Attribution userId="S::pcorvalan@mim.cl::a714df05-5ee9-4cee-898d-1cc21abb1d1e" userProvider="AD" userName="Patricia Corvalán"/>
        <t:Anchor>
          <t:Comment id="1587835415"/>
        </t:Anchor>
        <t:SetTitle title="@Simón Pérez sabes cual es la segunda actividad para completar la meta?"/>
      </t:Event>
    </t:History>
  </t:Task>
  <t:Task id="{8F8D08AF-9572-48B5-84BF-6F8160AF7A43}">
    <t:Anchor>
      <t:Comment id="58251124"/>
    </t:Anchor>
    <t:History>
      <t:Event id="{98793A27-0811-4410-B0E3-6E9576FEAEA9}" time="2025-12-12T02:13:43.687Z">
        <t:Attribution userId="S::pcorvalan@mim.cl::a714df05-5ee9-4cee-898d-1cc21abb1d1e" userProvider="AD" userName="Patricia Corvalán"/>
        <t:Anchor>
          <t:Comment id="58251124"/>
        </t:Anchor>
        <t:Create/>
      </t:Event>
      <t:Event id="{7ECABFC0-9F9A-482E-B7D0-03B6BB21DA1A}" time="2025-12-12T02:13:43.687Z">
        <t:Attribution userId="S::pcorvalan@mim.cl::a714df05-5ee9-4cee-898d-1cc21abb1d1e" userProvider="AD" userName="Patricia Corvalán"/>
        <t:Anchor>
          <t:Comment id="58251124"/>
        </t:Anchor>
        <t:Assign userId="S::sperez@mim.cl::e595aafb-acc4-425a-8b0b-62c2146fe384" userProvider="AD" userName="Simón Pérez"/>
      </t:Event>
      <t:Event id="{40CFA48B-AC31-4901-AE80-40AD9B384419}" time="2025-12-12T02:13:43.687Z">
        <t:Attribution userId="S::pcorvalan@mim.cl::a714df05-5ee9-4cee-898d-1cc21abb1d1e" userProvider="AD" userName="Patricia Corvalán"/>
        <t:Anchor>
          <t:Comment id="58251124"/>
        </t:Anchor>
        <t:SetTitle title="@Simón Pérez esta actividad faltó agregar en el excel y el archivo de medios de verificación"/>
      </t:Event>
    </t:History>
  </t:Task>
  <t:Task id="{196CC1A7-0529-40FD-A5E7-2A4AF7649C4A}">
    <t:Anchor>
      <t:Comment id="900079520"/>
    </t:Anchor>
    <t:History>
      <t:Event id="{A499BA9A-09F4-4F56-9E10-340BCAD33D1E}" time="2026-02-11T00:32:21.573Z">
        <t:Attribution userId="S::pcorvalan@mim.cl::a714df05-5ee9-4cee-898d-1cc21abb1d1e" userProvider="AD" userName="Patricia Corvalán"/>
        <t:Anchor>
          <t:Comment id="900079520"/>
        </t:Anchor>
        <t:Create/>
      </t:Event>
      <t:Event id="{D3073BFF-2C8E-4649-9E6D-C67591528477}" time="2026-02-11T00:32:21.573Z">
        <t:Attribution userId="S::pcorvalan@mim.cl::a714df05-5ee9-4cee-898d-1cc21abb1d1e" userProvider="AD" userName="Patricia Corvalán"/>
        <t:Anchor>
          <t:Comment id="900079520"/>
        </t:Anchor>
        <t:Assign userId="S::sperez@mim.cl::e595aafb-acc4-425a-8b0b-62c2146fe384" userProvider="AD" userName="Simón Pérez"/>
      </t:Event>
      <t:Event id="{A8789A70-4029-44C1-B19F-72642EE68CDF}" time="2026-02-11T00:32:21.573Z">
        <t:Attribution userId="S::pcorvalan@mim.cl::a714df05-5ee9-4cee-898d-1cc21abb1d1e" userProvider="AD" userName="Patricia Corvalán"/>
        <t:Anchor>
          <t:Comment id="900079520"/>
        </t:Anchor>
        <t:SetTitle title="@Simón Pérez aqui debemos poner los asistentes, no inscrito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81AC5FD7-BB0E-4A37-8096-2D6173123553}"/>
      </w:docPartPr>
      <w:docPartBody>
        <w:p w:rsidR="000B2C5E" w:rsidRDefault="00082A23">
          <w:r w:rsidRPr="0019105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inion Pro">
    <w:charset w:val="00"/>
    <w:family w:val="roman"/>
    <w:pitch w:val="variable"/>
    <w:sig w:usb0="60000287" w:usb1="00000001" w:usb2="00000000" w:usb3="00000000" w:csb0="0000019F" w:csb1="00000000"/>
  </w:font>
  <w:font w:name="Texta Narrow Medium">
    <w:altName w:val="Times New Roman"/>
    <w:charset w:val="00"/>
    <w:family w:val="modern"/>
    <w:pitch w:val="variable"/>
    <w:sig w:usb0="A000002F" w:usb1="5000246B" w:usb2="00000000" w:usb3="00000000" w:csb0="00000001" w:csb1="00000000"/>
  </w:font>
  <w:font w:name="NeueHaasGroteskText Pro Md">
    <w:altName w:val="Arial"/>
    <w:charset w:val="00"/>
    <w:family w:val="swiss"/>
    <w:pitch w:val="variable"/>
    <w:sig w:usb0="00000007" w:usb1="00000000" w:usb2="00000000" w:usb3="00000000" w:csb0="00000093" w:csb1="00000000"/>
  </w:font>
  <w:font w:name="Texta Narrow Light">
    <w:altName w:val="Times New Roman"/>
    <w:charset w:val="00"/>
    <w:family w:val="modern"/>
    <w:pitch w:val="variable"/>
    <w:sig w:usb0="A000002F" w:usb1="5000246B" w:usb2="00000000" w:usb3="00000000" w:csb0="00000001" w:csb1="00000000"/>
  </w:font>
  <w:font w:name="Neue Haas Grotesk Display Pro (">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rador">
    <w:altName w:val="Sitka Small"/>
    <w:panose1 w:val="00000000000000000000"/>
    <w:charset w:val="00"/>
    <w:family w:val="modern"/>
    <w:notTrueType/>
    <w:pitch w:val="variable"/>
    <w:sig w:usb0="A000006F" w:usb1="0000006A" w:usb2="00000000" w:usb3="00000000" w:csb0="00000093"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23"/>
    <w:rsid w:val="00082A23"/>
    <w:rsid w:val="00084ECC"/>
    <w:rsid w:val="000B2C5E"/>
    <w:rsid w:val="00682400"/>
    <w:rsid w:val="00780C18"/>
    <w:rsid w:val="007D070D"/>
    <w:rsid w:val="0085637C"/>
    <w:rsid w:val="00992354"/>
    <w:rsid w:val="00B5264D"/>
    <w:rsid w:val="00BC176A"/>
    <w:rsid w:val="00CC194B"/>
    <w:rsid w:val="00E002D4"/>
    <w:rsid w:val="00F0502B"/>
    <w:rsid w:val="00FB402D"/>
    <w:rsid w:val="00FC63F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82A2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58D2987AC6E9C4A8A99350B9AF326E5" ma:contentTypeVersion="20" ma:contentTypeDescription="Crear nuevo documento." ma:contentTypeScope="" ma:versionID="092a00bc5f9d1aa52de339bc271ef4f4">
  <xsd:schema xmlns:xsd="http://www.w3.org/2001/XMLSchema" xmlns:xs="http://www.w3.org/2001/XMLSchema" xmlns:p="http://schemas.microsoft.com/office/2006/metadata/properties" xmlns:ns2="45a6640d-b113-4bb9-9fa9-69fe2b1a6be2" xmlns:ns3="80d37e3b-2df9-43b2-9480-18a689ef00cd" targetNamespace="http://schemas.microsoft.com/office/2006/metadata/properties" ma:root="true" ma:fieldsID="eea67c361f95509c75a2a6efe7eec49f" ns2:_="" ns3:_="">
    <xsd:import namespace="45a6640d-b113-4bb9-9fa9-69fe2b1a6be2"/>
    <xsd:import namespace="80d37e3b-2df9-43b2-9480-18a689ef00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a6640d-b113-4bb9-9fa9-69fe2b1a6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Flow_SignoffStatus" ma:index="19"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05e88ec3-9fe3-4c36-b54b-b0c9ca7641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37e3b-2df9-43b2-9480-18a689ef00cd" elementFormDefault="qualified">
    <xsd:import namespace="http://schemas.microsoft.com/office/2006/documentManagement/types"/>
    <xsd:import namespace="http://schemas.microsoft.com/office/infopath/2007/PartnerControls"/>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56da089a-6ef6-4f86-8312-f26e0ebc9866}" ma:internalName="TaxCatchAll" ma:showField="CatchAllData" ma:web="80d37e3b-2df9-43b2-9480-18a689ef0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a6640d-b113-4bb9-9fa9-69fe2b1a6be2">
      <Terms xmlns="http://schemas.microsoft.com/office/infopath/2007/PartnerControls"/>
    </lcf76f155ced4ddcb4097134ff3c332f>
    <TaxCatchAll xmlns="80d37e3b-2df9-43b2-9480-18a689ef00cd" xsi:nil="true"/>
    <_Flow_SignoffStatus xmlns="45a6640d-b113-4bb9-9fa9-69fe2b1a6b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C8CBC-6A68-4B2B-A276-D331D8D02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a6640d-b113-4bb9-9fa9-69fe2b1a6be2"/>
    <ds:schemaRef ds:uri="80d37e3b-2df9-43b2-9480-18a689ef0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A84FD-82E2-40D7-A236-FB4AE9649BEB}">
  <ds:schemaRefs>
    <ds:schemaRef ds:uri="http://schemas.microsoft.com/sharepoint/v3/contenttype/forms"/>
  </ds:schemaRefs>
</ds:datastoreItem>
</file>

<file path=customXml/itemProps3.xml><?xml version="1.0" encoding="utf-8"?>
<ds:datastoreItem xmlns:ds="http://schemas.openxmlformats.org/officeDocument/2006/customXml" ds:itemID="{1A84F8A5-9AF4-4627-83FF-74663CC1C4EE}">
  <ds:schemaRefs>
    <ds:schemaRef ds:uri="http://schemas.microsoft.com/office/2006/metadata/properties"/>
    <ds:schemaRef ds:uri="http://schemas.microsoft.com/office/infopath/2007/PartnerControls"/>
    <ds:schemaRef ds:uri="45a6640d-b113-4bb9-9fa9-69fe2b1a6be2"/>
    <ds:schemaRef ds:uri="80d37e3b-2df9-43b2-9480-18a689ef00cd"/>
  </ds:schemaRefs>
</ds:datastoreItem>
</file>

<file path=customXml/itemProps4.xml><?xml version="1.0" encoding="utf-8"?>
<ds:datastoreItem xmlns:ds="http://schemas.openxmlformats.org/officeDocument/2006/customXml" ds:itemID="{85C8F800-6967-4C2D-B258-B8F0ED57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hoja carta color</Template>
  <TotalTime>677</TotalTime>
  <Pages>12</Pages>
  <Words>3266</Words>
  <Characters>17963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Vera Galleguillos</dc:creator>
  <cp:keywords/>
  <dc:description/>
  <cp:lastModifiedBy>Gabriel Zepeda Jara</cp:lastModifiedBy>
  <cp:revision>204</cp:revision>
  <cp:lastPrinted>2024-08-16T17:02:00Z</cp:lastPrinted>
  <dcterms:created xsi:type="dcterms:W3CDTF">2026-03-18T17:13:00Z</dcterms:created>
  <dcterms:modified xsi:type="dcterms:W3CDTF">2026-07-13T15:39:00Z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-114480901</vt:i4>
  </property>
  <property fmtid="{D5CDD505-2E9C-101B-9397-08002B2CF9AE}" pid="3" name="ContentTypeId">
    <vt:lpwstr>0x010100F58D2987AC6E9C4A8A99350B9AF326E5</vt:lpwstr>
  </property>
  <property fmtid="{D5CDD505-2E9C-101B-9397-08002B2CF9AE}" pid="4" name="MediaServiceImageTags">
    <vt:lpwstr/>
  </property>
</Properties>
</file>